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2490A" w:rsidRDefault="007611B0">
      <w:pPr>
        <w:spacing w:after="234"/>
        <w:ind w:left="-1440" w:right="1080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24448" behindDoc="0" locked="0" layoutInCell="1" allowOverlap="1">
                <wp:simplePos x="0" y="0"/>
                <wp:positionH relativeFrom="page">
                  <wp:posOffset>986024</wp:posOffset>
                </wp:positionH>
                <wp:positionV relativeFrom="page">
                  <wp:posOffset>769623</wp:posOffset>
                </wp:positionV>
                <wp:extent cx="99056" cy="76196"/>
                <wp:effectExtent l="0" t="0" r="0" b="4"/>
                <wp:wrapTopAndBottom/>
                <wp:docPr id="79" name="Group 10646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056" cy="76196"/>
                          <a:chOff x="0" y="0"/>
                          <a:chExt cx="99056" cy="76196"/>
                        </a:xfrm>
                      </wpg:grpSpPr>
                      <wps:wsp>
                        <wps:cNvPr id="80" name="Shape 159"/>
                        <wps:cNvSpPr/>
                        <wps:spPr>
                          <a:xfrm>
                            <a:off x="0" y="23161"/>
                            <a:ext cx="16002" cy="31702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16002"/>
                              <a:gd name="f4" fmla="val 31699"/>
                              <a:gd name="f5" fmla="val 6553"/>
                              <a:gd name="f6" fmla="val 4572"/>
                              <a:gd name="f7" fmla="val 25603"/>
                              <a:gd name="f8" fmla="*/ f0 1 16002"/>
                              <a:gd name="f9" fmla="*/ f1 1 31699"/>
                              <a:gd name="f10" fmla="val f2"/>
                              <a:gd name="f11" fmla="val f3"/>
                              <a:gd name="f12" fmla="val f4"/>
                              <a:gd name="f13" fmla="+- f12 0 f10"/>
                              <a:gd name="f14" fmla="+- f11 0 f10"/>
                              <a:gd name="f15" fmla="*/ f14 1 16002"/>
                              <a:gd name="f16" fmla="*/ f13 1 31699"/>
                              <a:gd name="f17" fmla="*/ 0 1 f15"/>
                              <a:gd name="f18" fmla="*/ 16002 1 f15"/>
                              <a:gd name="f19" fmla="*/ 0 1 f16"/>
                              <a:gd name="f20" fmla="*/ 31699 1 f16"/>
                              <a:gd name="f21" fmla="*/ f17 f8 1"/>
                              <a:gd name="f22" fmla="*/ f18 f8 1"/>
                              <a:gd name="f23" fmla="*/ f20 f9 1"/>
                              <a:gd name="f24" fmla="*/ f19 f9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1" t="f24" r="f22" b="f23"/>
                            <a:pathLst>
                              <a:path w="16002" h="31699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lnTo>
                                  <a:pt x="f6" y="f7"/>
                                </a:lnTo>
                                <a:lnTo>
                                  <a:pt x="f3" y="f7"/>
                                </a:lnTo>
                                <a:lnTo>
                                  <a:pt x="f3" y="f4"/>
                                </a:lnTo>
                                <a:lnTo>
                                  <a:pt x="f2" y="f4"/>
                                </a:lnTo>
                                <a:lnTo>
                                  <a:pt x="f2" y="f7"/>
                                </a:lnTo>
                                <a:lnTo>
                                  <a:pt x="f3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81" name="Shape 160"/>
                        <wps:cNvSpPr/>
                        <wps:spPr>
                          <a:xfrm>
                            <a:off x="16002" y="0"/>
                            <a:ext cx="31245" cy="74679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31242"/>
                              <a:gd name="f4" fmla="val 74676"/>
                              <a:gd name="f5" fmla="val 14478"/>
                              <a:gd name="f6" fmla="val 22098"/>
                              <a:gd name="f7" fmla="val 48768"/>
                              <a:gd name="f8" fmla="val 54864"/>
                              <a:gd name="f9" fmla="val 11430"/>
                              <a:gd name="f10" fmla="val 10668"/>
                              <a:gd name="f11" fmla="val 29718"/>
                              <a:gd name="f12" fmla="val 23165"/>
                              <a:gd name="f13" fmla="*/ f0 1 31242"/>
                              <a:gd name="f14" fmla="*/ f1 1 74676"/>
                              <a:gd name="f15" fmla="val f2"/>
                              <a:gd name="f16" fmla="val f3"/>
                              <a:gd name="f17" fmla="val f4"/>
                              <a:gd name="f18" fmla="+- f17 0 f15"/>
                              <a:gd name="f19" fmla="+- f16 0 f15"/>
                              <a:gd name="f20" fmla="*/ f19 1 31242"/>
                              <a:gd name="f21" fmla="*/ f18 1 74676"/>
                              <a:gd name="f22" fmla="*/ 0 1 f20"/>
                              <a:gd name="f23" fmla="*/ 31242 1 f20"/>
                              <a:gd name="f24" fmla="*/ 0 1 f21"/>
                              <a:gd name="f25" fmla="*/ 74676 1 f21"/>
                              <a:gd name="f26" fmla="*/ f22 f13 1"/>
                              <a:gd name="f27" fmla="*/ f23 f13 1"/>
                              <a:gd name="f28" fmla="*/ f25 f14 1"/>
                              <a:gd name="f29" fmla="*/ f24 f1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6" t="f29" r="f27" b="f28"/>
                            <a:pathLst>
                              <a:path w="31242" h="74676">
                                <a:moveTo>
                                  <a:pt x="f5" y="f2"/>
                                </a:moveTo>
                                <a:lnTo>
                                  <a:pt x="f6" y="f2"/>
                                </a:lnTo>
                                <a:lnTo>
                                  <a:pt x="f6" y="f7"/>
                                </a:lnTo>
                                <a:lnTo>
                                  <a:pt x="f3" y="f7"/>
                                </a:lnTo>
                                <a:lnTo>
                                  <a:pt x="f3" y="f8"/>
                                </a:lnTo>
                                <a:lnTo>
                                  <a:pt x="f6" y="f8"/>
                                </a:lnTo>
                                <a:lnTo>
                                  <a:pt x="f6" y="f4"/>
                                </a:lnTo>
                                <a:lnTo>
                                  <a:pt x="f9" y="f4"/>
                                </a:lnTo>
                                <a:lnTo>
                                  <a:pt x="f9" y="f8"/>
                                </a:lnTo>
                                <a:lnTo>
                                  <a:pt x="f2" y="f8"/>
                                </a:lnTo>
                                <a:lnTo>
                                  <a:pt x="f2" y="f7"/>
                                </a:lnTo>
                                <a:lnTo>
                                  <a:pt x="f9" y="f7"/>
                                </a:lnTo>
                                <a:lnTo>
                                  <a:pt x="f9" y="f10"/>
                                </a:lnTo>
                                <a:lnTo>
                                  <a:pt x="f2" y="f11"/>
                                </a:lnTo>
                                <a:lnTo>
                                  <a:pt x="f2" y="f12"/>
                                </a:lnTo>
                                <a:lnTo>
                                  <a:pt x="f5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82" name="Shape 161"/>
                        <wps:cNvSpPr/>
                        <wps:spPr>
                          <a:xfrm>
                            <a:off x="54864" y="1517"/>
                            <a:ext cx="44192" cy="74679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44196"/>
                              <a:gd name="f4" fmla="val 74676"/>
                              <a:gd name="f5" fmla="val 6096"/>
                              <a:gd name="f6" fmla="val 3048"/>
                              <a:gd name="f7" fmla="val 21336"/>
                              <a:gd name="f8" fmla="val 15240"/>
                              <a:gd name="f9" fmla="val 36576"/>
                              <a:gd name="f10" fmla="val 9144"/>
                              <a:gd name="f11" fmla="val 16764"/>
                              <a:gd name="f12" fmla="val 12192"/>
                              <a:gd name="f13" fmla="val 10668"/>
                              <a:gd name="f14" fmla="val 7620"/>
                              <a:gd name="f15" fmla="val 4572"/>
                              <a:gd name="f16" fmla="val 1524"/>
                              <a:gd name="f17" fmla="val 18288"/>
                              <a:gd name="f18" fmla="*/ f0 1 44196"/>
                              <a:gd name="f19" fmla="*/ f1 1 74676"/>
                              <a:gd name="f20" fmla="val f2"/>
                              <a:gd name="f21" fmla="val f3"/>
                              <a:gd name="f22" fmla="val f4"/>
                              <a:gd name="f23" fmla="+- f22 0 f20"/>
                              <a:gd name="f24" fmla="+- f21 0 f20"/>
                              <a:gd name="f25" fmla="*/ f24 1 44196"/>
                              <a:gd name="f26" fmla="*/ f23 1 74676"/>
                              <a:gd name="f27" fmla="*/ 0 1 f25"/>
                              <a:gd name="f28" fmla="*/ 44196 1 f25"/>
                              <a:gd name="f29" fmla="*/ 0 1 f26"/>
                              <a:gd name="f30" fmla="*/ 74676 1 f26"/>
                              <a:gd name="f31" fmla="*/ f27 f18 1"/>
                              <a:gd name="f32" fmla="*/ f28 f18 1"/>
                              <a:gd name="f33" fmla="*/ f30 f19 1"/>
                              <a:gd name="f34" fmla="*/ f29 f19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31" t="f34" r="f32" b="f33"/>
                            <a:pathLst>
                              <a:path w="44196" h="74676">
                                <a:moveTo>
                                  <a:pt x="f5" y="f2"/>
                                </a:moveTo>
                                <a:lnTo>
                                  <a:pt x="f3" y="f2"/>
                                </a:lnTo>
                                <a:lnTo>
                                  <a:pt x="f3" y="f6"/>
                                </a:lnTo>
                                <a:lnTo>
                                  <a:pt x="f7" y="f4"/>
                                </a:lnTo>
                                <a:lnTo>
                                  <a:pt x="f8" y="f4"/>
                                </a:lnTo>
                                <a:lnTo>
                                  <a:pt x="f9" y="f10"/>
                                </a:lnTo>
                                <a:lnTo>
                                  <a:pt x="f11" y="f10"/>
                                </a:lnTo>
                                <a:cubicBezTo>
                                  <a:pt x="f12" y="f10"/>
                                  <a:pt x="f13" y="f10"/>
                                  <a:pt x="f14" y="f13"/>
                                </a:cubicBezTo>
                                <a:cubicBezTo>
                                  <a:pt x="f15" y="f12"/>
                                  <a:pt x="f6" y="f8"/>
                                  <a:pt x="f16" y="f17"/>
                                </a:cubicBezTo>
                                <a:lnTo>
                                  <a:pt x="f2" y="f11"/>
                                </a:lnTo>
                                <a:lnTo>
                                  <a:pt x="f5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B98062" id="Group 1064677" o:spid="_x0000_s1026" style="position:absolute;margin-left:77.65pt;margin-top:60.6pt;width:7.8pt;height:6pt;z-index:251624448;mso-position-horizontal-relative:page;mso-position-vertical-relative:page" coordsize="99056,7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">
                <v:shape id="Shape 159" o:spid="_x0000_s1027" style="position:absolute;top:23161;width:16002;height:31702;visibility:visible;mso-wrap-style:square;v-text-anchor:top" coordsize="16002,316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" path="m16002,r,6553l4572,25603r11430,l16002,31699,,31699,,25603,16002,xe" fillcolor="#101010" stroked="f">
                  <v:path arrowok="t" o:connecttype="custom" o:connectlocs="8001,0;16002,15851;8001,31702;0,15851" o:connectangles="270,0,90,180" textboxrect="0,0,16002,31699"/>
                </v:shape>
                <v:shape id="Shape 160" o:spid="_x0000_s1028" style="position:absolute;left:16002;width:31245;height:74679;visibility:visible;mso-wrap-style:square;v-text-anchor:top" coordsize="31242,74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" path="m14478,r7620,l22098,48768r9144,l31242,54864r-9144,l22098,74676r-10668,l11430,54864,,54864,,48768r11430,l11430,10668,,29718,,23165,14478,xe" fillcolor="#101010" stroked="f">
                  <v:path arrowok="t" o:connecttype="custom" o:connectlocs="15623,0;31245,37340;15623,74679;0,37340" o:connectangles="270,0,90,180" textboxrect="0,0,31242,74676"/>
                </v:shape>
                <v:shape id="Shape 161" o:spid="_x0000_s1029" style="position:absolute;left:54864;top:1517;width:44192;height:74679;visibility:visible;mso-wrap-style:square;v-text-anchor:top" coordsize="44196,74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" path="m6096,l44196,r,3048l21336,74676r-6096,l36576,9144r-19812,c12192,9144,10668,9144,7620,10668,4572,12192,3048,15240,1524,18288l,16764,6096,xe" fillcolor="#101010" stroked="f">
                  <v:path arrowok="t" o:connecttype="custom" o:connectlocs="22096,0;44192,37340;22096,74679;0,37340" o:connectangles="270,0,90,180" textboxrect="0,0,44196,74676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110"/>
        <w:ind w:left="4118"/>
      </w:pPr>
      <w:r>
        <w:rPr>
          <w:noProof/>
        </w:rPr>
        <mc:AlternateContent>
          <mc:Choice Requires="wpg">
            <w:drawing>
              <wp:inline distT="0" distB="0" distL="0" distR="0">
                <wp:extent cx="708660" cy="99066"/>
                <wp:effectExtent l="0" t="0" r="0" b="0"/>
                <wp:docPr id="83" name="Group 10646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660" cy="99066"/>
                          <a:chOff x="0" y="0"/>
                          <a:chExt cx="708660" cy="99066"/>
                        </a:xfrm>
                      </wpg:grpSpPr>
                      <wps:wsp>
                        <wps:cNvPr id="84" name="Shape 162"/>
                        <wps:cNvSpPr/>
                        <wps:spPr>
                          <a:xfrm>
                            <a:off x="0" y="17318"/>
                            <a:ext cx="42675" cy="80220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42672"/>
                              <a:gd name="f4" fmla="val 80217"/>
                              <a:gd name="f5" fmla="val 14686"/>
                              <a:gd name="f6" fmla="val 28956"/>
                              <a:gd name="f7" fmla="val 46689"/>
                              <a:gd name="f8" fmla="val 52785"/>
                              <a:gd name="f9" fmla="val 25908"/>
                              <a:gd name="f10" fmla="val 21336"/>
                              <a:gd name="f11" fmla="val 61929"/>
                              <a:gd name="f12" fmla="val 19812"/>
                              <a:gd name="f13" fmla="val 64977"/>
                              <a:gd name="f14" fmla="val 68025"/>
                              <a:gd name="f15" fmla="val 69549"/>
                              <a:gd name="f16" fmla="val 72597"/>
                              <a:gd name="f17" fmla="val 74121"/>
                              <a:gd name="f18" fmla="val 22860"/>
                              <a:gd name="f19" fmla="val 75645"/>
                              <a:gd name="f20" fmla="val 24384"/>
                              <a:gd name="f21" fmla="val 27432"/>
                              <a:gd name="f22" fmla="val 77169"/>
                              <a:gd name="f23" fmla="val 32004"/>
                              <a:gd name="f24" fmla="val 3048"/>
                              <a:gd name="f25" fmla="val 6096"/>
                              <a:gd name="f26" fmla="val 7620"/>
                              <a:gd name="f27" fmla="val 10668"/>
                              <a:gd name="f28" fmla="val 71073"/>
                              <a:gd name="f29" fmla="val 13716"/>
                              <a:gd name="f30" fmla="val 66501"/>
                              <a:gd name="f31" fmla="val 16764"/>
                              <a:gd name="f32" fmla="val 58881"/>
                              <a:gd name="f33" fmla="*/ f0 1 42672"/>
                              <a:gd name="f34" fmla="*/ f1 1 80217"/>
                              <a:gd name="f35" fmla="val f2"/>
                              <a:gd name="f36" fmla="val f3"/>
                              <a:gd name="f37" fmla="val f4"/>
                              <a:gd name="f38" fmla="+- f37 0 f35"/>
                              <a:gd name="f39" fmla="+- f36 0 f35"/>
                              <a:gd name="f40" fmla="*/ f39 1 42672"/>
                              <a:gd name="f41" fmla="*/ f38 1 80217"/>
                              <a:gd name="f42" fmla="*/ 0 1 f40"/>
                              <a:gd name="f43" fmla="*/ 42672 1 f40"/>
                              <a:gd name="f44" fmla="*/ 0 1 f41"/>
                              <a:gd name="f45" fmla="*/ 80217 1 f41"/>
                              <a:gd name="f46" fmla="*/ f42 f33 1"/>
                              <a:gd name="f47" fmla="*/ f43 f33 1"/>
                              <a:gd name="f48" fmla="*/ f45 f34 1"/>
                              <a:gd name="f49" fmla="*/ f44 f3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6" t="f49" r="f47" b="f48"/>
                            <a:pathLst>
                              <a:path w="42672" h="80217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lnTo>
                                  <a:pt x="f6" y="f7"/>
                                </a:lnTo>
                                <a:lnTo>
                                  <a:pt x="f3" y="f7"/>
                                </a:lnTo>
                                <a:lnTo>
                                  <a:pt x="f3" y="f8"/>
                                </a:lnTo>
                                <a:lnTo>
                                  <a:pt x="f9" y="f8"/>
                                </a:lnTo>
                                <a:lnTo>
                                  <a:pt x="f10" y="f11"/>
                                </a:lnTo>
                                <a:cubicBezTo>
                                  <a:pt x="f12" y="f13"/>
                                  <a:pt x="f12" y="f14"/>
                                  <a:pt x="f12" y="f15"/>
                                </a:cubicBezTo>
                                <a:cubicBezTo>
                                  <a:pt x="f12" y="f16"/>
                                  <a:pt x="f12" y="f17"/>
                                  <a:pt x="f18" y="f19"/>
                                </a:cubicBezTo>
                                <a:cubicBezTo>
                                  <a:pt x="f20" y="f19"/>
                                  <a:pt x="f21" y="f22"/>
                                  <a:pt x="f23" y="f22"/>
                                </a:cubicBezTo>
                                <a:lnTo>
                                  <a:pt x="f23" y="f4"/>
                                </a:lnTo>
                                <a:lnTo>
                                  <a:pt x="f2" y="f4"/>
                                </a:lnTo>
                                <a:lnTo>
                                  <a:pt x="f2" y="f22"/>
                                </a:lnTo>
                                <a:cubicBezTo>
                                  <a:pt x="f24" y="f22"/>
                                  <a:pt x="f25" y="f19"/>
                                  <a:pt x="f26" y="f16"/>
                                </a:cubicBezTo>
                                <a:cubicBezTo>
                                  <a:pt x="f27" y="f28"/>
                                  <a:pt x="f29" y="f30"/>
                                  <a:pt x="f31" y="f32"/>
                                </a:cubicBezTo>
                                <a:lnTo>
                                  <a:pt x="f3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85" name="Shape 163"/>
                        <wps:cNvSpPr/>
                        <wps:spPr>
                          <a:xfrm>
                            <a:off x="42675" y="0"/>
                            <a:ext cx="57908" cy="97539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57912"/>
                              <a:gd name="f4" fmla="val 97536"/>
                              <a:gd name="f5" fmla="val 7620"/>
                              <a:gd name="f6" fmla="val 9144"/>
                              <a:gd name="f7" fmla="val 42672"/>
                              <a:gd name="f8" fmla="val 77724"/>
                              <a:gd name="f9" fmla="val 45720"/>
                              <a:gd name="f10" fmla="val 85344"/>
                              <a:gd name="f11" fmla="val 48768"/>
                              <a:gd name="f12" fmla="val 89916"/>
                              <a:gd name="f13" fmla="val 51816"/>
                              <a:gd name="f14" fmla="val 91440"/>
                              <a:gd name="f15" fmla="val 53340"/>
                              <a:gd name="f16" fmla="val 92964"/>
                              <a:gd name="f17" fmla="val 54864"/>
                              <a:gd name="f18" fmla="val 94488"/>
                              <a:gd name="f19" fmla="val 12192"/>
                              <a:gd name="f20" fmla="val 15240"/>
                              <a:gd name="f21" fmla="val 18288"/>
                              <a:gd name="f22" fmla="val 21336"/>
                              <a:gd name="f23" fmla="val 22860"/>
                              <a:gd name="f24" fmla="val 24384"/>
                              <a:gd name="f25" fmla="val 88392"/>
                              <a:gd name="f26" fmla="val 86868"/>
                              <a:gd name="f27" fmla="val 82296"/>
                              <a:gd name="f28" fmla="val 16764"/>
                              <a:gd name="f29" fmla="val 70104"/>
                              <a:gd name="f30" fmla="val 64008"/>
                              <a:gd name="f31" fmla="val 13716"/>
                              <a:gd name="f32" fmla="val 32004"/>
                              <a:gd name="f33" fmla="val 32005"/>
                              <a:gd name="f34" fmla="val 17319"/>
                              <a:gd name="f35" fmla="*/ f0 1 57912"/>
                              <a:gd name="f36" fmla="*/ f1 1 97536"/>
                              <a:gd name="f37" fmla="val f2"/>
                              <a:gd name="f38" fmla="val f3"/>
                              <a:gd name="f39" fmla="val f4"/>
                              <a:gd name="f40" fmla="+- f39 0 f37"/>
                              <a:gd name="f41" fmla="+- f38 0 f37"/>
                              <a:gd name="f42" fmla="*/ f41 1 57912"/>
                              <a:gd name="f43" fmla="*/ f40 1 97536"/>
                              <a:gd name="f44" fmla="*/ 0 1 f42"/>
                              <a:gd name="f45" fmla="*/ 57912 1 f42"/>
                              <a:gd name="f46" fmla="*/ 0 1 f43"/>
                              <a:gd name="f47" fmla="*/ 97536 1 f43"/>
                              <a:gd name="f48" fmla="*/ f44 f35 1"/>
                              <a:gd name="f49" fmla="*/ f45 f35 1"/>
                              <a:gd name="f50" fmla="*/ f47 f36 1"/>
                              <a:gd name="f51" fmla="*/ f46 f36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8" t="f51" r="f49" b="f50"/>
                            <a:pathLst>
                              <a:path w="57912" h="97536">
                                <a:moveTo>
                                  <a:pt x="f5" y="f2"/>
                                </a:moveTo>
                                <a:lnTo>
                                  <a:pt x="f6" y="f2"/>
                                </a:lnTo>
                                <a:lnTo>
                                  <a:pt x="f7" y="f8"/>
                                </a:lnTo>
                                <a:cubicBezTo>
                                  <a:pt x="f9" y="f10"/>
                                  <a:pt x="f11" y="f12"/>
                                  <a:pt x="f13" y="f14"/>
                                </a:cubicBezTo>
                                <a:cubicBezTo>
                                  <a:pt x="f15" y="f16"/>
                                  <a:pt x="f17" y="f18"/>
                                  <a:pt x="f3" y="f18"/>
                                </a:cubicBezTo>
                                <a:lnTo>
                                  <a:pt x="f3" y="f4"/>
                                </a:lnTo>
                                <a:lnTo>
                                  <a:pt x="f19" y="f4"/>
                                </a:lnTo>
                                <a:lnTo>
                                  <a:pt x="f19" y="f18"/>
                                </a:lnTo>
                                <a:lnTo>
                                  <a:pt x="f20" y="f18"/>
                                </a:lnTo>
                                <a:cubicBezTo>
                                  <a:pt x="f21" y="f18"/>
                                  <a:pt x="f22" y="f18"/>
                                  <a:pt x="f23" y="f16"/>
                                </a:cubicBezTo>
                                <a:cubicBezTo>
                                  <a:pt x="f23" y="f14"/>
                                  <a:pt x="f24" y="f14"/>
                                  <a:pt x="f24" y="f12"/>
                                </a:cubicBezTo>
                                <a:cubicBezTo>
                                  <a:pt x="f24" y="f25"/>
                                  <a:pt x="f24" y="f25"/>
                                  <a:pt x="f24" y="f26"/>
                                </a:cubicBezTo>
                                <a:cubicBezTo>
                                  <a:pt x="f23" y="f26"/>
                                  <a:pt x="f23" y="f10"/>
                                  <a:pt x="f22" y="f27"/>
                                </a:cubicBezTo>
                                <a:lnTo>
                                  <a:pt x="f28" y="f29"/>
                                </a:lnTo>
                                <a:lnTo>
                                  <a:pt x="f2" y="f29"/>
                                </a:lnTo>
                                <a:lnTo>
                                  <a:pt x="f2" y="f30"/>
                                </a:lnTo>
                                <a:lnTo>
                                  <a:pt x="f31" y="f30"/>
                                </a:lnTo>
                                <a:lnTo>
                                  <a:pt x="f2" y="f32"/>
                                </a:lnTo>
                                <a:lnTo>
                                  <a:pt x="f2" y="f33"/>
                                </a:lnTo>
                                <a:lnTo>
                                  <a:pt x="f2" y="f34"/>
                                </a:lnTo>
                                <a:lnTo>
                                  <a:pt x="f5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86" name="Shape 164"/>
                        <wps:cNvSpPr/>
                        <wps:spPr>
                          <a:xfrm>
                            <a:off x="108200" y="1527"/>
                            <a:ext cx="100584" cy="97539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100584"/>
                              <a:gd name="f4" fmla="val 97536"/>
                              <a:gd name="f5" fmla="val 1524"/>
                              <a:gd name="f6" fmla="val 35052"/>
                              <a:gd name="f7" fmla="val 80772"/>
                              <a:gd name="f8" fmla="val 57912"/>
                              <a:gd name="f9" fmla="val 18288"/>
                              <a:gd name="f10" fmla="val 12192"/>
                              <a:gd name="f11" fmla="val 9144"/>
                              <a:gd name="f12" fmla="val 79248"/>
                              <a:gd name="f13" fmla="val 7620"/>
                              <a:gd name="f14" fmla="val 76200"/>
                              <a:gd name="f15" fmla="val 4572"/>
                              <a:gd name="f16" fmla="val 73152"/>
                              <a:gd name="f17" fmla="val 3048"/>
                              <a:gd name="f18" fmla="val 67056"/>
                              <a:gd name="f19" fmla="val 96012"/>
                              <a:gd name="f20" fmla="val 94488"/>
                              <a:gd name="f21" fmla="val 92964"/>
                              <a:gd name="f22" fmla="val 91440"/>
                              <a:gd name="f23" fmla="val 6096"/>
                              <a:gd name="f24" fmla="val 89916"/>
                              <a:gd name="f25" fmla="val 88392"/>
                              <a:gd name="f26" fmla="val 10668"/>
                              <a:gd name="f27" fmla="val 86868"/>
                              <a:gd name="f28" fmla="val 13716"/>
                              <a:gd name="f29" fmla="val 85344"/>
                              <a:gd name="f30" fmla="val 19812"/>
                              <a:gd name="f31" fmla="val 21336"/>
                              <a:gd name="f32" fmla="val 24384"/>
                              <a:gd name="f33" fmla="val 25908"/>
                              <a:gd name="f34" fmla="val 28956"/>
                              <a:gd name="f35" fmla="val 32004"/>
                              <a:gd name="f36" fmla="val 33528"/>
                              <a:gd name="f37" fmla="val 83820"/>
                              <a:gd name="f38" fmla="*/ f0 1 100584"/>
                              <a:gd name="f39" fmla="*/ f1 1 97536"/>
                              <a:gd name="f40" fmla="val f2"/>
                              <a:gd name="f41" fmla="val f3"/>
                              <a:gd name="f42" fmla="val f4"/>
                              <a:gd name="f43" fmla="+- f42 0 f40"/>
                              <a:gd name="f44" fmla="+- f41 0 f40"/>
                              <a:gd name="f45" fmla="*/ f44 1 100584"/>
                              <a:gd name="f46" fmla="*/ f43 1 97536"/>
                              <a:gd name="f47" fmla="*/ 0 1 f45"/>
                              <a:gd name="f48" fmla="*/ 100584 1 f45"/>
                              <a:gd name="f49" fmla="*/ 0 1 f46"/>
                              <a:gd name="f50" fmla="*/ 97536 1 f46"/>
                              <a:gd name="f51" fmla="*/ f47 f38 1"/>
                              <a:gd name="f52" fmla="*/ f48 f38 1"/>
                              <a:gd name="f53" fmla="*/ f50 f39 1"/>
                              <a:gd name="f54" fmla="*/ f49 f39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51" t="f54" r="f52" b="f53"/>
                            <a:pathLst>
                              <a:path w="100584" h="97536">
                                <a:moveTo>
                                  <a:pt x="f5" y="f2"/>
                                </a:moveTo>
                                <a:lnTo>
                                  <a:pt x="f6" y="f2"/>
                                </a:lnTo>
                                <a:lnTo>
                                  <a:pt x="f7" y="f8"/>
                                </a:lnTo>
                                <a:lnTo>
                                  <a:pt x="f7" y="f9"/>
                                </a:lnTo>
                                <a:cubicBezTo>
                                  <a:pt x="f7" y="f10"/>
                                  <a:pt x="f7" y="f11"/>
                                  <a:pt x="f12" y="f13"/>
                                </a:cubicBezTo>
                                <a:cubicBezTo>
                                  <a:pt x="f14" y="f15"/>
                                  <a:pt x="f16" y="f17"/>
                                  <a:pt x="f18" y="f17"/>
                                </a:cubicBezTo>
                                <a:lnTo>
                                  <a:pt x="f18" y="f2"/>
                                </a:lnTo>
                                <a:lnTo>
                                  <a:pt x="f3" y="f2"/>
                                </a:lnTo>
                                <a:lnTo>
                                  <a:pt x="f3" y="f17"/>
                                </a:lnTo>
                                <a:cubicBezTo>
                                  <a:pt x="f19" y="f17"/>
                                  <a:pt x="f20" y="f15"/>
                                  <a:pt x="f21" y="f15"/>
                                </a:cubicBezTo>
                                <a:cubicBezTo>
                                  <a:pt x="f22" y="f23"/>
                                  <a:pt x="f24" y="f13"/>
                                  <a:pt x="f25" y="f11"/>
                                </a:cubicBezTo>
                                <a:cubicBezTo>
                                  <a:pt x="f25" y="f26"/>
                                  <a:pt x="f27" y="f28"/>
                                  <a:pt x="f27" y="f9"/>
                                </a:cubicBezTo>
                                <a:lnTo>
                                  <a:pt x="f27" y="f4"/>
                                </a:lnTo>
                                <a:lnTo>
                                  <a:pt x="f29" y="f4"/>
                                </a:lnTo>
                                <a:lnTo>
                                  <a:pt x="f30" y="f9"/>
                                </a:lnTo>
                                <a:lnTo>
                                  <a:pt x="f30" y="f12"/>
                                </a:lnTo>
                                <a:cubicBezTo>
                                  <a:pt x="f30" y="f29"/>
                                  <a:pt x="f31" y="f25"/>
                                  <a:pt x="f32" y="f24"/>
                                </a:cubicBezTo>
                                <a:cubicBezTo>
                                  <a:pt x="f33" y="f22"/>
                                  <a:pt x="f34" y="f21"/>
                                  <a:pt x="f35" y="f21"/>
                                </a:cubicBezTo>
                                <a:lnTo>
                                  <a:pt x="f36" y="f21"/>
                                </a:lnTo>
                                <a:lnTo>
                                  <a:pt x="f36" y="f19"/>
                                </a:lnTo>
                                <a:lnTo>
                                  <a:pt x="f2" y="f19"/>
                                </a:lnTo>
                                <a:lnTo>
                                  <a:pt x="f2" y="f21"/>
                                </a:lnTo>
                                <a:cubicBezTo>
                                  <a:pt x="f23" y="f21"/>
                                  <a:pt x="f11" y="f22"/>
                                  <a:pt x="f26" y="f24"/>
                                </a:cubicBezTo>
                                <a:cubicBezTo>
                                  <a:pt x="f28" y="f25"/>
                                  <a:pt x="f28" y="f37"/>
                                  <a:pt x="f28" y="f12"/>
                                </a:cubicBezTo>
                                <a:lnTo>
                                  <a:pt x="f28" y="f11"/>
                                </a:lnTo>
                                <a:cubicBezTo>
                                  <a:pt x="f26" y="f23"/>
                                  <a:pt x="f11" y="f15"/>
                                  <a:pt x="f13" y="f15"/>
                                </a:cubicBezTo>
                                <a:cubicBezTo>
                                  <a:pt x="f23" y="f17"/>
                                  <a:pt x="f15" y="f17"/>
                                  <a:pt x="f5" y="f17"/>
                                </a:cubicBezTo>
                                <a:lnTo>
                                  <a:pt x="f5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87" name="Shape 165"/>
                        <wps:cNvSpPr/>
                        <wps:spPr>
                          <a:xfrm>
                            <a:off x="216411" y="1527"/>
                            <a:ext cx="100584" cy="97539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100584"/>
                              <a:gd name="f4" fmla="val 97536"/>
                              <a:gd name="f5" fmla="val 50292"/>
                              <a:gd name="f6" fmla="val 3048"/>
                              <a:gd name="f7" fmla="val 47244"/>
                              <a:gd name="f8" fmla="val 44196"/>
                              <a:gd name="f9" fmla="val 41148"/>
                              <a:gd name="f10" fmla="val 39624"/>
                              <a:gd name="f11" fmla="val 4572"/>
                              <a:gd name="f12" fmla="val 38100"/>
                              <a:gd name="f13" fmla="val 6096"/>
                              <a:gd name="f14" fmla="val 36576"/>
                              <a:gd name="f15" fmla="val 7620"/>
                              <a:gd name="f16" fmla="val 9144"/>
                              <a:gd name="f17" fmla="val 12192"/>
                              <a:gd name="f18" fmla="val 16764"/>
                              <a:gd name="f19" fmla="val 64008"/>
                              <a:gd name="f20" fmla="val 73152"/>
                              <a:gd name="f21" fmla="val 79248"/>
                              <a:gd name="f22" fmla="val 82296"/>
                              <a:gd name="f23" fmla="val 83820"/>
                              <a:gd name="f24" fmla="val 86868"/>
                              <a:gd name="f25" fmla="val 88392"/>
                              <a:gd name="f26" fmla="val 89916"/>
                              <a:gd name="f27" fmla="val 51816"/>
                              <a:gd name="f28" fmla="val 91440"/>
                              <a:gd name="f29" fmla="val 56388"/>
                              <a:gd name="f30" fmla="val 60960"/>
                              <a:gd name="f31" fmla="val 65532"/>
                              <a:gd name="f32" fmla="val 70104"/>
                              <a:gd name="f33" fmla="val 85344"/>
                              <a:gd name="f34" fmla="val 76200"/>
                              <a:gd name="f35" fmla="val 77724"/>
                              <a:gd name="f36" fmla="val 74676"/>
                              <a:gd name="f37" fmla="val 80772"/>
                              <a:gd name="f38" fmla="val 67056"/>
                              <a:gd name="f39" fmla="val 99060"/>
                              <a:gd name="f40" fmla="val 96012"/>
                              <a:gd name="f41" fmla="val 92964"/>
                              <a:gd name="f42" fmla="val 10668"/>
                              <a:gd name="f43" fmla="val 13716"/>
                              <a:gd name="f44" fmla="val 53340"/>
                              <a:gd name="f45" fmla="val 59436"/>
                              <a:gd name="f46" fmla="val 35052"/>
                              <a:gd name="f47" fmla="val 30480"/>
                              <a:gd name="f48" fmla="val 94488"/>
                              <a:gd name="f49" fmla="val 24384"/>
                              <a:gd name="f50" fmla="val 19812"/>
                              <a:gd name="f51" fmla="val 15240"/>
                              <a:gd name="f52" fmla="val 71628"/>
                              <a:gd name="f53" fmla="*/ f0 1 100584"/>
                              <a:gd name="f54" fmla="*/ f1 1 97536"/>
                              <a:gd name="f55" fmla="val f2"/>
                              <a:gd name="f56" fmla="val f3"/>
                              <a:gd name="f57" fmla="val f4"/>
                              <a:gd name="f58" fmla="+- f57 0 f55"/>
                              <a:gd name="f59" fmla="+- f56 0 f55"/>
                              <a:gd name="f60" fmla="*/ f59 1 100584"/>
                              <a:gd name="f61" fmla="*/ f58 1 97536"/>
                              <a:gd name="f62" fmla="*/ 0 1 f60"/>
                              <a:gd name="f63" fmla="*/ 100584 1 f60"/>
                              <a:gd name="f64" fmla="*/ 0 1 f61"/>
                              <a:gd name="f65" fmla="*/ 97536 1 f61"/>
                              <a:gd name="f66" fmla="*/ f62 f53 1"/>
                              <a:gd name="f67" fmla="*/ f63 f53 1"/>
                              <a:gd name="f68" fmla="*/ f65 f54 1"/>
                              <a:gd name="f69" fmla="*/ f64 f5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66" t="f69" r="f67" b="f68"/>
                            <a:pathLst>
                              <a:path w="100584" h="97536">
                                <a:moveTo>
                                  <a:pt x="f2" y="f2"/>
                                </a:moveTo>
                                <a:lnTo>
                                  <a:pt x="f5" y="f2"/>
                                </a:lnTo>
                                <a:lnTo>
                                  <a:pt x="f5" y="f6"/>
                                </a:lnTo>
                                <a:lnTo>
                                  <a:pt x="f7" y="f6"/>
                                </a:lnTo>
                                <a:cubicBezTo>
                                  <a:pt x="f8" y="f6"/>
                                  <a:pt x="f9" y="f6"/>
                                  <a:pt x="f10" y="f11"/>
                                </a:cubicBezTo>
                                <a:cubicBezTo>
                                  <a:pt x="f12" y="f11"/>
                                  <a:pt x="f12" y="f13"/>
                                  <a:pt x="f14" y="f15"/>
                                </a:cubicBezTo>
                                <a:cubicBezTo>
                                  <a:pt x="f14" y="f16"/>
                                  <a:pt x="f14" y="f17"/>
                                  <a:pt x="f14" y="f18"/>
                                </a:cubicBezTo>
                                <a:lnTo>
                                  <a:pt x="f14" y="f19"/>
                                </a:lnTo>
                                <a:cubicBezTo>
                                  <a:pt x="f14" y="f20"/>
                                  <a:pt x="f14" y="f21"/>
                                  <a:pt x="f12" y="f22"/>
                                </a:cubicBezTo>
                                <a:cubicBezTo>
                                  <a:pt x="f10" y="f23"/>
                                  <a:pt x="f9" y="f24"/>
                                  <a:pt x="f8" y="f25"/>
                                </a:cubicBezTo>
                                <a:cubicBezTo>
                                  <a:pt x="f7" y="f26"/>
                                  <a:pt x="f27" y="f28"/>
                                  <a:pt x="f29" y="f28"/>
                                </a:cubicBezTo>
                                <a:cubicBezTo>
                                  <a:pt x="f30" y="f28"/>
                                  <a:pt x="f31" y="f26"/>
                                  <a:pt x="f32" y="f25"/>
                                </a:cubicBezTo>
                                <a:cubicBezTo>
                                  <a:pt x="f20" y="f33"/>
                                  <a:pt x="f34" y="f22"/>
                                  <a:pt x="f35" y="f35"/>
                                </a:cubicBezTo>
                                <a:cubicBezTo>
                                  <a:pt x="f21" y="f36"/>
                                  <a:pt x="f37" y="f38"/>
                                  <a:pt x="f37" y="f29"/>
                                </a:cubicBezTo>
                                <a:lnTo>
                                  <a:pt x="f37" y="f18"/>
                                </a:lnTo>
                                <a:cubicBezTo>
                                  <a:pt x="f37" y="f17"/>
                                  <a:pt x="f37" y="f16"/>
                                  <a:pt x="f21" y="f15"/>
                                </a:cubicBezTo>
                                <a:cubicBezTo>
                                  <a:pt x="f35" y="f13"/>
                                  <a:pt x="f35" y="f11"/>
                                  <a:pt x="f34" y="f11"/>
                                </a:cubicBezTo>
                                <a:cubicBezTo>
                                  <a:pt x="f20" y="f6"/>
                                  <a:pt x="f32" y="f6"/>
                                  <a:pt x="f38" y="f6"/>
                                </a:cubicBezTo>
                                <a:lnTo>
                                  <a:pt x="f38" y="f2"/>
                                </a:lnTo>
                                <a:lnTo>
                                  <a:pt x="f3" y="f2"/>
                                </a:lnTo>
                                <a:lnTo>
                                  <a:pt x="f3" y="f6"/>
                                </a:lnTo>
                                <a:lnTo>
                                  <a:pt x="f39" y="f6"/>
                                </a:lnTo>
                                <a:cubicBezTo>
                                  <a:pt x="f40" y="f6"/>
                                  <a:pt x="f41" y="f6"/>
                                  <a:pt x="f28" y="f11"/>
                                </a:cubicBezTo>
                                <a:cubicBezTo>
                                  <a:pt x="f26" y="f13"/>
                                  <a:pt x="f25" y="f15"/>
                                  <a:pt x="f25" y="f16"/>
                                </a:cubicBezTo>
                                <a:cubicBezTo>
                                  <a:pt x="f24" y="f42"/>
                                  <a:pt x="f24" y="f43"/>
                                  <a:pt x="f24" y="f18"/>
                                </a:cubicBezTo>
                                <a:lnTo>
                                  <a:pt x="f24" y="f44"/>
                                </a:lnTo>
                                <a:cubicBezTo>
                                  <a:pt x="f24" y="f19"/>
                                  <a:pt x="f33" y="f20"/>
                                  <a:pt x="f23" y="f35"/>
                                </a:cubicBezTo>
                                <a:cubicBezTo>
                                  <a:pt x="f22" y="f22"/>
                                  <a:pt x="f21" y="f24"/>
                                  <a:pt x="f20" y="f28"/>
                                </a:cubicBezTo>
                                <a:cubicBezTo>
                                  <a:pt x="f38" y="f40"/>
                                  <a:pt x="f45" y="f4"/>
                                  <a:pt x="f5" y="f4"/>
                                </a:cubicBezTo>
                                <a:cubicBezTo>
                                  <a:pt x="f9" y="f4"/>
                                  <a:pt x="f46" y="f40"/>
                                  <a:pt x="f47" y="f48"/>
                                </a:cubicBezTo>
                                <a:cubicBezTo>
                                  <a:pt x="f49" y="f28"/>
                                  <a:pt x="f50" y="f24"/>
                                  <a:pt x="f18" y="f22"/>
                                </a:cubicBezTo>
                                <a:cubicBezTo>
                                  <a:pt x="f51" y="f35"/>
                                  <a:pt x="f43" y="f52"/>
                                  <a:pt x="f43" y="f19"/>
                                </a:cubicBezTo>
                                <a:lnTo>
                                  <a:pt x="f43" y="f18"/>
                                </a:lnTo>
                                <a:cubicBezTo>
                                  <a:pt x="f43" y="f17"/>
                                  <a:pt x="f43" y="f15"/>
                                  <a:pt x="f17" y="f15"/>
                                </a:cubicBezTo>
                                <a:cubicBezTo>
                                  <a:pt x="f17" y="f13"/>
                                  <a:pt x="f42" y="f11"/>
                                  <a:pt x="f16" y="f11"/>
                                </a:cubicBezTo>
                                <a:cubicBezTo>
                                  <a:pt x="f15" y="f6"/>
                                  <a:pt x="f11" y="f6"/>
                                  <a:pt x="f2" y="f6"/>
                                </a:cubicBezTo>
                                <a:lnTo>
                                  <a:pt x="f2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88" name="Shape 166"/>
                        <wps:cNvSpPr/>
                        <wps:spPr>
                          <a:xfrm>
                            <a:off x="326139" y="1527"/>
                            <a:ext cx="100584" cy="97539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100584"/>
                              <a:gd name="f4" fmla="val 97536"/>
                              <a:gd name="f5" fmla="val 1524"/>
                              <a:gd name="f6" fmla="val 35052"/>
                              <a:gd name="f7" fmla="val 80772"/>
                              <a:gd name="f8" fmla="val 57912"/>
                              <a:gd name="f9" fmla="val 18288"/>
                              <a:gd name="f10" fmla="val 12192"/>
                              <a:gd name="f11" fmla="val 9144"/>
                              <a:gd name="f12" fmla="val 79248"/>
                              <a:gd name="f13" fmla="val 7620"/>
                              <a:gd name="f14" fmla="val 76200"/>
                              <a:gd name="f15" fmla="val 4572"/>
                              <a:gd name="f16" fmla="val 73152"/>
                              <a:gd name="f17" fmla="val 3048"/>
                              <a:gd name="f18" fmla="val 67056"/>
                              <a:gd name="f19" fmla="val 96012"/>
                              <a:gd name="f20" fmla="val 92964"/>
                              <a:gd name="f21" fmla="val 91440"/>
                              <a:gd name="f22" fmla="val 89916"/>
                              <a:gd name="f23" fmla="val 6096"/>
                              <a:gd name="f24" fmla="val 88392"/>
                              <a:gd name="f25" fmla="val 10668"/>
                              <a:gd name="f26" fmla="val 86868"/>
                              <a:gd name="f27" fmla="val 13716"/>
                              <a:gd name="f28" fmla="val 83820"/>
                              <a:gd name="f29" fmla="val 19812"/>
                              <a:gd name="f30" fmla="val 85344"/>
                              <a:gd name="f31" fmla="val 21336"/>
                              <a:gd name="f32" fmla="val 24384"/>
                              <a:gd name="f33" fmla="val 25908"/>
                              <a:gd name="f34" fmla="val 28956"/>
                              <a:gd name="f35" fmla="val 32004"/>
                              <a:gd name="f36" fmla="val 33528"/>
                              <a:gd name="f37" fmla="*/ f0 1 100584"/>
                              <a:gd name="f38" fmla="*/ f1 1 97536"/>
                              <a:gd name="f39" fmla="val f2"/>
                              <a:gd name="f40" fmla="val f3"/>
                              <a:gd name="f41" fmla="val f4"/>
                              <a:gd name="f42" fmla="+- f41 0 f39"/>
                              <a:gd name="f43" fmla="+- f40 0 f39"/>
                              <a:gd name="f44" fmla="*/ f43 1 100584"/>
                              <a:gd name="f45" fmla="*/ f42 1 97536"/>
                              <a:gd name="f46" fmla="*/ 0 1 f44"/>
                              <a:gd name="f47" fmla="*/ 100584 1 f44"/>
                              <a:gd name="f48" fmla="*/ 0 1 f45"/>
                              <a:gd name="f49" fmla="*/ 97536 1 f45"/>
                              <a:gd name="f50" fmla="*/ f46 f37 1"/>
                              <a:gd name="f51" fmla="*/ f47 f37 1"/>
                              <a:gd name="f52" fmla="*/ f49 f38 1"/>
                              <a:gd name="f53" fmla="*/ f48 f38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50" t="f53" r="f51" b="f52"/>
                            <a:pathLst>
                              <a:path w="100584" h="97536">
                                <a:moveTo>
                                  <a:pt x="f5" y="f2"/>
                                </a:moveTo>
                                <a:lnTo>
                                  <a:pt x="f6" y="f2"/>
                                </a:lnTo>
                                <a:lnTo>
                                  <a:pt x="f7" y="f8"/>
                                </a:lnTo>
                                <a:lnTo>
                                  <a:pt x="f7" y="f9"/>
                                </a:lnTo>
                                <a:cubicBezTo>
                                  <a:pt x="f7" y="f10"/>
                                  <a:pt x="f7" y="f11"/>
                                  <a:pt x="f12" y="f13"/>
                                </a:cubicBezTo>
                                <a:cubicBezTo>
                                  <a:pt x="f14" y="f15"/>
                                  <a:pt x="f16" y="f17"/>
                                  <a:pt x="f18" y="f17"/>
                                </a:cubicBezTo>
                                <a:lnTo>
                                  <a:pt x="f18" y="f2"/>
                                </a:lnTo>
                                <a:lnTo>
                                  <a:pt x="f3" y="f2"/>
                                </a:lnTo>
                                <a:lnTo>
                                  <a:pt x="f3" y="f17"/>
                                </a:lnTo>
                                <a:cubicBezTo>
                                  <a:pt x="f19" y="f17"/>
                                  <a:pt x="f20" y="f15"/>
                                  <a:pt x="f21" y="f15"/>
                                </a:cubicBezTo>
                                <a:cubicBezTo>
                                  <a:pt x="f22" y="f23"/>
                                  <a:pt x="f22" y="f13"/>
                                  <a:pt x="f24" y="f11"/>
                                </a:cubicBezTo>
                                <a:cubicBezTo>
                                  <a:pt x="f24" y="f25"/>
                                  <a:pt x="f26" y="f27"/>
                                  <a:pt x="f26" y="f9"/>
                                </a:cubicBezTo>
                                <a:lnTo>
                                  <a:pt x="f26" y="f4"/>
                                </a:lnTo>
                                <a:lnTo>
                                  <a:pt x="f28" y="f4"/>
                                </a:lnTo>
                                <a:lnTo>
                                  <a:pt x="f29" y="f9"/>
                                </a:lnTo>
                                <a:lnTo>
                                  <a:pt x="f29" y="f12"/>
                                </a:lnTo>
                                <a:cubicBezTo>
                                  <a:pt x="f29" y="f30"/>
                                  <a:pt x="f31" y="f24"/>
                                  <a:pt x="f32" y="f22"/>
                                </a:cubicBezTo>
                                <a:cubicBezTo>
                                  <a:pt x="f33" y="f21"/>
                                  <a:pt x="f34" y="f20"/>
                                  <a:pt x="f35" y="f20"/>
                                </a:cubicBezTo>
                                <a:lnTo>
                                  <a:pt x="f36" y="f20"/>
                                </a:lnTo>
                                <a:lnTo>
                                  <a:pt x="f36" y="f19"/>
                                </a:lnTo>
                                <a:lnTo>
                                  <a:pt x="f2" y="f19"/>
                                </a:lnTo>
                                <a:lnTo>
                                  <a:pt x="f2" y="f20"/>
                                </a:lnTo>
                                <a:cubicBezTo>
                                  <a:pt x="f23" y="f20"/>
                                  <a:pt x="f11" y="f21"/>
                                  <a:pt x="f25" y="f22"/>
                                </a:cubicBezTo>
                                <a:cubicBezTo>
                                  <a:pt x="f27" y="f24"/>
                                  <a:pt x="f27" y="f28"/>
                                  <a:pt x="f27" y="f12"/>
                                </a:cubicBezTo>
                                <a:lnTo>
                                  <a:pt x="f27" y="f25"/>
                                </a:lnTo>
                                <a:lnTo>
                                  <a:pt x="f10" y="f11"/>
                                </a:lnTo>
                                <a:cubicBezTo>
                                  <a:pt x="f25" y="f23"/>
                                  <a:pt x="f11" y="f15"/>
                                  <a:pt x="f13" y="f15"/>
                                </a:cubicBezTo>
                                <a:cubicBezTo>
                                  <a:pt x="f23" y="f17"/>
                                  <a:pt x="f17" y="f17"/>
                                  <a:pt x="f5" y="f17"/>
                                </a:cubicBezTo>
                                <a:lnTo>
                                  <a:pt x="f5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89" name="Shape 167"/>
                        <wps:cNvSpPr/>
                        <wps:spPr>
                          <a:xfrm>
                            <a:off x="438912" y="0"/>
                            <a:ext cx="89912" cy="9905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89916"/>
                              <a:gd name="f4" fmla="val 99060"/>
                              <a:gd name="f5" fmla="val 51816"/>
                              <a:gd name="f6" fmla="val 57912"/>
                              <a:gd name="f7" fmla="val 65532"/>
                              <a:gd name="f8" fmla="val 1524"/>
                              <a:gd name="f9" fmla="val 71628"/>
                              <a:gd name="f10" fmla="val 4572"/>
                              <a:gd name="f11" fmla="val 76200"/>
                              <a:gd name="f12" fmla="val 6096"/>
                              <a:gd name="f13" fmla="val 79248"/>
                              <a:gd name="f14" fmla="val 80772"/>
                              <a:gd name="f15" fmla="val 82296"/>
                              <a:gd name="f16" fmla="val 83820"/>
                              <a:gd name="f17" fmla="val 85344"/>
                              <a:gd name="f18" fmla="val 3048"/>
                              <a:gd name="f19" fmla="val 86868"/>
                              <a:gd name="f20" fmla="val 33528"/>
                              <a:gd name="f21" fmla="val 24384"/>
                              <a:gd name="f22" fmla="val 18288"/>
                              <a:gd name="f23" fmla="val 74676"/>
                              <a:gd name="f24" fmla="val 13716"/>
                              <a:gd name="f25" fmla="val 70104"/>
                              <a:gd name="f26" fmla="val 9144"/>
                              <a:gd name="f27" fmla="val 64008"/>
                              <a:gd name="f28" fmla="val 56388"/>
                              <a:gd name="f29" fmla="val 50292"/>
                              <a:gd name="f30" fmla="val 45720"/>
                              <a:gd name="f31" fmla="val 7620"/>
                              <a:gd name="f32" fmla="val 41148"/>
                              <a:gd name="f33" fmla="val 10668"/>
                              <a:gd name="f34" fmla="val 35052"/>
                              <a:gd name="f35" fmla="val 15240"/>
                              <a:gd name="f36" fmla="val 32004"/>
                              <a:gd name="f37" fmla="val 19812"/>
                              <a:gd name="f38" fmla="val 30480"/>
                              <a:gd name="f39" fmla="val 27432"/>
                              <a:gd name="f40" fmla="val 25908"/>
                              <a:gd name="f41" fmla="val 39624"/>
                              <a:gd name="f42" fmla="val 48768"/>
                              <a:gd name="f43" fmla="val 28956"/>
                              <a:gd name="f44" fmla="val 38100"/>
                              <a:gd name="f45" fmla="val 42672"/>
                              <a:gd name="f46" fmla="val 91440"/>
                              <a:gd name="f47" fmla="val 92964"/>
                              <a:gd name="f48" fmla="val 62484"/>
                              <a:gd name="f49" fmla="val 67056"/>
                              <a:gd name="f50" fmla="val 73152"/>
                              <a:gd name="f51" fmla="val 88392"/>
                              <a:gd name="f52" fmla="val 77724"/>
                              <a:gd name="f53" fmla="val 96012"/>
                              <a:gd name="f54" fmla="val 97536"/>
                              <a:gd name="f55" fmla="val 59436"/>
                              <a:gd name="f56" fmla="val 16764"/>
                              <a:gd name="f57" fmla="val 68580"/>
                              <a:gd name="f58" fmla="val 12192"/>
                              <a:gd name="f59" fmla="*/ f0 1 89916"/>
                              <a:gd name="f60" fmla="*/ f1 1 99060"/>
                              <a:gd name="f61" fmla="val f2"/>
                              <a:gd name="f62" fmla="val f3"/>
                              <a:gd name="f63" fmla="val f4"/>
                              <a:gd name="f64" fmla="+- f63 0 f61"/>
                              <a:gd name="f65" fmla="+- f62 0 f61"/>
                              <a:gd name="f66" fmla="*/ f65 1 89916"/>
                              <a:gd name="f67" fmla="*/ f64 1 99060"/>
                              <a:gd name="f68" fmla="*/ 0 1 f66"/>
                              <a:gd name="f69" fmla="*/ 89916 1 f66"/>
                              <a:gd name="f70" fmla="*/ 0 1 f67"/>
                              <a:gd name="f71" fmla="*/ 99060 1 f67"/>
                              <a:gd name="f72" fmla="*/ f68 f59 1"/>
                              <a:gd name="f73" fmla="*/ f69 f59 1"/>
                              <a:gd name="f74" fmla="*/ f71 f60 1"/>
                              <a:gd name="f75" fmla="*/ f70 f60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72" t="f75" r="f73" b="f74"/>
                            <a:pathLst>
                              <a:path w="89916" h="99060">
                                <a:moveTo>
                                  <a:pt x="f5" y="f2"/>
                                </a:moveTo>
                                <a:cubicBezTo>
                                  <a:pt x="f6" y="f2"/>
                                  <a:pt x="f7" y="f8"/>
                                  <a:pt x="f9" y="f10"/>
                                </a:cubicBezTo>
                                <a:cubicBezTo>
                                  <a:pt x="f11" y="f12"/>
                                  <a:pt x="f13" y="f12"/>
                                  <a:pt x="f14" y="f12"/>
                                </a:cubicBezTo>
                                <a:cubicBezTo>
                                  <a:pt x="f15" y="f12"/>
                                  <a:pt x="f16" y="f12"/>
                                  <a:pt x="f16" y="f10"/>
                                </a:cubicBezTo>
                                <a:cubicBezTo>
                                  <a:pt x="f17" y="f18"/>
                                  <a:pt x="f19" y="f8"/>
                                  <a:pt x="f19" y="f2"/>
                                </a:cubicBezTo>
                                <a:lnTo>
                                  <a:pt x="f3" y="f2"/>
                                </a:lnTo>
                                <a:lnTo>
                                  <a:pt x="f3" y="f20"/>
                                </a:lnTo>
                                <a:lnTo>
                                  <a:pt x="f19" y="f20"/>
                                </a:lnTo>
                                <a:cubicBezTo>
                                  <a:pt x="f16" y="f21"/>
                                  <a:pt x="f14" y="f22"/>
                                  <a:pt x="f23" y="f24"/>
                                </a:cubicBezTo>
                                <a:cubicBezTo>
                                  <a:pt x="f25" y="f26"/>
                                  <a:pt x="f27" y="f12"/>
                                  <a:pt x="f28" y="f12"/>
                                </a:cubicBezTo>
                                <a:cubicBezTo>
                                  <a:pt x="f29" y="f12"/>
                                  <a:pt x="f30" y="f31"/>
                                  <a:pt x="f32" y="f33"/>
                                </a:cubicBezTo>
                                <a:cubicBezTo>
                                  <a:pt x="f34" y="f35"/>
                                  <a:pt x="f36" y="f37"/>
                                  <a:pt x="f38" y="f21"/>
                                </a:cubicBezTo>
                                <a:cubicBezTo>
                                  <a:pt x="f39" y="f36"/>
                                  <a:pt x="f40" y="f41"/>
                                  <a:pt x="f40" y="f42"/>
                                </a:cubicBezTo>
                                <a:cubicBezTo>
                                  <a:pt x="f40" y="f28"/>
                                  <a:pt x="f40" y="f27"/>
                                  <a:pt x="f43" y="f9"/>
                                </a:cubicBezTo>
                                <a:cubicBezTo>
                                  <a:pt x="f38" y="f13"/>
                                  <a:pt x="f20" y="f16"/>
                                  <a:pt x="f44" y="f19"/>
                                </a:cubicBezTo>
                                <a:cubicBezTo>
                                  <a:pt x="f45" y="f46"/>
                                  <a:pt x="f42" y="f47"/>
                                  <a:pt x="f28" y="f47"/>
                                </a:cubicBezTo>
                                <a:cubicBezTo>
                                  <a:pt x="f48" y="f47"/>
                                  <a:pt x="f49" y="f46"/>
                                  <a:pt x="f50" y="f51"/>
                                </a:cubicBezTo>
                                <a:cubicBezTo>
                                  <a:pt x="f52" y="f19"/>
                                  <a:pt x="f15" y="f15"/>
                                  <a:pt x="f51" y="f11"/>
                                </a:cubicBezTo>
                                <a:lnTo>
                                  <a:pt x="f51" y="f16"/>
                                </a:lnTo>
                                <a:cubicBezTo>
                                  <a:pt x="f15" y="f51"/>
                                  <a:pt x="f52" y="f47"/>
                                  <a:pt x="f9" y="f53"/>
                                </a:cubicBezTo>
                                <a:cubicBezTo>
                                  <a:pt x="f7" y="f54"/>
                                  <a:pt x="f55" y="f4"/>
                                  <a:pt x="f5" y="f4"/>
                                </a:cubicBezTo>
                                <a:cubicBezTo>
                                  <a:pt x="f32" y="f4"/>
                                  <a:pt x="f36" y="f54"/>
                                  <a:pt x="f21" y="f47"/>
                                </a:cubicBezTo>
                                <a:cubicBezTo>
                                  <a:pt x="f56" y="f51"/>
                                  <a:pt x="f33" y="f16"/>
                                  <a:pt x="f12" y="f11"/>
                                </a:cubicBezTo>
                                <a:cubicBezTo>
                                  <a:pt x="f8" y="f57"/>
                                  <a:pt x="f2" y="f55"/>
                                  <a:pt x="f2" y="f5"/>
                                </a:cubicBezTo>
                                <a:cubicBezTo>
                                  <a:pt x="f2" y="f45"/>
                                  <a:pt x="f8" y="f20"/>
                                  <a:pt x="f12" y="f40"/>
                                </a:cubicBezTo>
                                <a:cubicBezTo>
                                  <a:pt x="f58" y="f56"/>
                                  <a:pt x="f22" y="f33"/>
                                  <a:pt x="f40" y="f12"/>
                                </a:cubicBezTo>
                                <a:cubicBezTo>
                                  <a:pt x="f20" y="f8"/>
                                  <a:pt x="f45" y="f2"/>
                                  <a:pt x="f5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90" name="Shape 168"/>
                        <wps:cNvSpPr/>
                        <wps:spPr>
                          <a:xfrm>
                            <a:off x="544068" y="1527"/>
                            <a:ext cx="50292" cy="96012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50292"/>
                              <a:gd name="f4" fmla="val 96012"/>
                              <a:gd name="f5" fmla="val 3048"/>
                              <a:gd name="f6" fmla="val 47244"/>
                              <a:gd name="f7" fmla="val 44196"/>
                              <a:gd name="f8" fmla="val 42672"/>
                              <a:gd name="f9" fmla="val 41148"/>
                              <a:gd name="f10" fmla="val 4572"/>
                              <a:gd name="f11" fmla="val 39624"/>
                              <a:gd name="f12" fmla="val 38100"/>
                              <a:gd name="f13" fmla="val 6096"/>
                              <a:gd name="f14" fmla="val 7620"/>
                              <a:gd name="f15" fmla="val 36576"/>
                              <a:gd name="f16" fmla="val 9144"/>
                              <a:gd name="f17" fmla="val 12192"/>
                              <a:gd name="f18" fmla="val 16764"/>
                              <a:gd name="f19" fmla="val 79248"/>
                              <a:gd name="f20" fmla="val 83820"/>
                              <a:gd name="f21" fmla="val 86868"/>
                              <a:gd name="f22" fmla="val 88392"/>
                              <a:gd name="f23" fmla="val 89916"/>
                              <a:gd name="f24" fmla="val 91440"/>
                              <a:gd name="f25" fmla="val 92964"/>
                              <a:gd name="f26" fmla="val 10668"/>
                              <a:gd name="f27" fmla="val 13716"/>
                              <a:gd name="f28" fmla="*/ f0 1 50292"/>
                              <a:gd name="f29" fmla="*/ f1 1 96012"/>
                              <a:gd name="f30" fmla="val f2"/>
                              <a:gd name="f31" fmla="val f3"/>
                              <a:gd name="f32" fmla="val f4"/>
                              <a:gd name="f33" fmla="+- f32 0 f30"/>
                              <a:gd name="f34" fmla="+- f31 0 f30"/>
                              <a:gd name="f35" fmla="*/ f34 1 50292"/>
                              <a:gd name="f36" fmla="*/ f33 1 96012"/>
                              <a:gd name="f37" fmla="*/ 0 1 f35"/>
                              <a:gd name="f38" fmla="*/ 50292 1 f35"/>
                              <a:gd name="f39" fmla="*/ 0 1 f36"/>
                              <a:gd name="f40" fmla="*/ 96012 1 f36"/>
                              <a:gd name="f41" fmla="*/ f37 f28 1"/>
                              <a:gd name="f42" fmla="*/ f38 f28 1"/>
                              <a:gd name="f43" fmla="*/ f40 f29 1"/>
                              <a:gd name="f44" fmla="*/ f39 f29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1" t="f44" r="f42" b="f43"/>
                            <a:pathLst>
                              <a:path w="50292" h="96012">
                                <a:moveTo>
                                  <a:pt x="f2" y="f2"/>
                                </a:moveTo>
                                <a:lnTo>
                                  <a:pt x="f3" y="f2"/>
                                </a:lnTo>
                                <a:lnTo>
                                  <a:pt x="f3" y="f5"/>
                                </a:lnTo>
                                <a:lnTo>
                                  <a:pt x="f6" y="f5"/>
                                </a:lnTo>
                                <a:cubicBezTo>
                                  <a:pt x="f7" y="f5"/>
                                  <a:pt x="f8" y="f5"/>
                                  <a:pt x="f9" y="f10"/>
                                </a:cubicBezTo>
                                <a:cubicBezTo>
                                  <a:pt x="f11" y="f10"/>
                                  <a:pt x="f12" y="f13"/>
                                  <a:pt x="f12" y="f14"/>
                                </a:cubicBezTo>
                                <a:cubicBezTo>
                                  <a:pt x="f15" y="f16"/>
                                  <a:pt x="f15" y="f17"/>
                                  <a:pt x="f15" y="f18"/>
                                </a:cubicBezTo>
                                <a:lnTo>
                                  <a:pt x="f15" y="f19"/>
                                </a:lnTo>
                                <a:cubicBezTo>
                                  <a:pt x="f15" y="f20"/>
                                  <a:pt x="f15" y="f21"/>
                                  <a:pt x="f12" y="f22"/>
                                </a:cubicBezTo>
                                <a:cubicBezTo>
                                  <a:pt x="f12" y="f23"/>
                                  <a:pt x="f11" y="f24"/>
                                  <a:pt x="f9" y="f24"/>
                                </a:cubicBezTo>
                                <a:cubicBezTo>
                                  <a:pt x="f8" y="f25"/>
                                  <a:pt x="f7" y="f25"/>
                                  <a:pt x="f6" y="f25"/>
                                </a:cubicBezTo>
                                <a:lnTo>
                                  <a:pt x="f3" y="f25"/>
                                </a:lnTo>
                                <a:lnTo>
                                  <a:pt x="f3" y="f4"/>
                                </a:lnTo>
                                <a:lnTo>
                                  <a:pt x="f2" y="f4"/>
                                </a:lnTo>
                                <a:lnTo>
                                  <a:pt x="f2" y="f25"/>
                                </a:lnTo>
                                <a:lnTo>
                                  <a:pt x="f5" y="f25"/>
                                </a:lnTo>
                                <a:cubicBezTo>
                                  <a:pt x="f13" y="f25"/>
                                  <a:pt x="f16" y="f25"/>
                                  <a:pt x="f26" y="f24"/>
                                </a:cubicBezTo>
                                <a:cubicBezTo>
                                  <a:pt x="f17" y="f24"/>
                                  <a:pt x="f17" y="f23"/>
                                  <a:pt x="f27" y="f22"/>
                                </a:cubicBezTo>
                                <a:cubicBezTo>
                                  <a:pt x="f27" y="f21"/>
                                  <a:pt x="f27" y="f20"/>
                                  <a:pt x="f27" y="f19"/>
                                </a:cubicBezTo>
                                <a:lnTo>
                                  <a:pt x="f27" y="f18"/>
                                </a:lnTo>
                                <a:cubicBezTo>
                                  <a:pt x="f27" y="f17"/>
                                  <a:pt x="f27" y="f16"/>
                                  <a:pt x="f27" y="f14"/>
                                </a:cubicBezTo>
                                <a:cubicBezTo>
                                  <a:pt x="f17" y="f13"/>
                                  <a:pt x="f17" y="f10"/>
                                  <a:pt x="f26" y="f10"/>
                                </a:cubicBezTo>
                                <a:cubicBezTo>
                                  <a:pt x="f16" y="f5"/>
                                  <a:pt x="f13" y="f5"/>
                                  <a:pt x="f5" y="f5"/>
                                </a:cubicBezTo>
                                <a:lnTo>
                                  <a:pt x="f2" y="f5"/>
                                </a:lnTo>
                                <a:lnTo>
                                  <a:pt x="f2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91" name="Shape 169"/>
                        <wps:cNvSpPr/>
                        <wps:spPr>
                          <a:xfrm>
                            <a:off x="608076" y="0"/>
                            <a:ext cx="50292" cy="9905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50292"/>
                              <a:gd name="f4" fmla="val 99060"/>
                              <a:gd name="f5" fmla="val 48768"/>
                              <a:gd name="f6" fmla="val 254"/>
                              <a:gd name="f7" fmla="val 4572"/>
                              <a:gd name="f8" fmla="val 41148"/>
                              <a:gd name="f9" fmla="val 35052"/>
                              <a:gd name="f10" fmla="val 9144"/>
                              <a:gd name="f11" fmla="val 30480"/>
                              <a:gd name="f12" fmla="val 18288"/>
                              <a:gd name="f13" fmla="val 27432"/>
                              <a:gd name="f14" fmla="val 25908"/>
                              <a:gd name="f15" fmla="val 36576"/>
                              <a:gd name="f16" fmla="val 65532"/>
                              <a:gd name="f17" fmla="val 28956"/>
                              <a:gd name="f18" fmla="val 77724"/>
                              <a:gd name="f19" fmla="val 33528"/>
                              <a:gd name="f20" fmla="val 86868"/>
                              <a:gd name="f21" fmla="val 38100"/>
                              <a:gd name="f22" fmla="val 91440"/>
                              <a:gd name="f23" fmla="val 42672"/>
                              <a:gd name="f24" fmla="val 94488"/>
                              <a:gd name="f25" fmla="val 19812"/>
                              <a:gd name="f26" fmla="val 92964"/>
                              <a:gd name="f27" fmla="val 10668"/>
                              <a:gd name="f28" fmla="val 82296"/>
                              <a:gd name="f29" fmla="val 3048"/>
                              <a:gd name="f30" fmla="val 71628"/>
                              <a:gd name="f31" fmla="val 60960"/>
                              <a:gd name="f32" fmla="val 22860"/>
                              <a:gd name="f33" fmla="val 13716"/>
                              <a:gd name="f34" fmla="*/ f0 1 50292"/>
                              <a:gd name="f35" fmla="*/ f1 1 99060"/>
                              <a:gd name="f36" fmla="val f2"/>
                              <a:gd name="f37" fmla="val f3"/>
                              <a:gd name="f38" fmla="val f4"/>
                              <a:gd name="f39" fmla="+- f38 0 f36"/>
                              <a:gd name="f40" fmla="+- f37 0 f36"/>
                              <a:gd name="f41" fmla="*/ f40 1 50292"/>
                              <a:gd name="f42" fmla="*/ f39 1 99060"/>
                              <a:gd name="f43" fmla="*/ 0 1 f41"/>
                              <a:gd name="f44" fmla="*/ 50292 1 f41"/>
                              <a:gd name="f45" fmla="*/ 0 1 f42"/>
                              <a:gd name="f46" fmla="*/ 99060 1 f42"/>
                              <a:gd name="f47" fmla="*/ f43 f34 1"/>
                              <a:gd name="f48" fmla="*/ f44 f34 1"/>
                              <a:gd name="f49" fmla="*/ f46 f35 1"/>
                              <a:gd name="f50" fmla="*/ f45 f35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7" t="f50" r="f48" b="f49"/>
                            <a:pathLst>
                              <a:path w="50292" h="99060">
                                <a:moveTo>
                                  <a:pt x="f5" y="f2"/>
                                </a:moveTo>
                                <a:lnTo>
                                  <a:pt x="f3" y="f6"/>
                                </a:lnTo>
                                <a:lnTo>
                                  <a:pt x="f3" y="f7"/>
                                </a:lnTo>
                                <a:cubicBezTo>
                                  <a:pt x="f8" y="f7"/>
                                  <a:pt x="f9" y="f10"/>
                                  <a:pt x="f11" y="f12"/>
                                </a:cubicBezTo>
                                <a:cubicBezTo>
                                  <a:pt x="f13" y="f14"/>
                                  <a:pt x="f14" y="f15"/>
                                  <a:pt x="f14" y="f3"/>
                                </a:cubicBezTo>
                                <a:cubicBezTo>
                                  <a:pt x="f14" y="f16"/>
                                  <a:pt x="f17" y="f18"/>
                                  <a:pt x="f19" y="f20"/>
                                </a:cubicBezTo>
                                <a:cubicBezTo>
                                  <a:pt x="f21" y="f22"/>
                                  <a:pt x="f23" y="f24"/>
                                  <a:pt x="f3" y="f24"/>
                                </a:cubicBezTo>
                                <a:lnTo>
                                  <a:pt x="f3" y="f4"/>
                                </a:lnTo>
                                <a:cubicBezTo>
                                  <a:pt x="f19" y="f4"/>
                                  <a:pt x="f25" y="f26"/>
                                  <a:pt x="f27" y="f28"/>
                                </a:cubicBezTo>
                                <a:cubicBezTo>
                                  <a:pt x="f29" y="f30"/>
                                  <a:pt x="f2" y="f31"/>
                                  <a:pt x="f2" y="f5"/>
                                </a:cubicBezTo>
                                <a:cubicBezTo>
                                  <a:pt x="f2" y="f9"/>
                                  <a:pt x="f7" y="f32"/>
                                  <a:pt x="f33" y="f33"/>
                                </a:cubicBezTo>
                                <a:cubicBezTo>
                                  <a:pt x="f32" y="f7"/>
                                  <a:pt x="f9" y="f2"/>
                                  <a:pt x="f5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92" name="Shape 170"/>
                        <wps:cNvSpPr/>
                        <wps:spPr>
                          <a:xfrm>
                            <a:off x="658368" y="256"/>
                            <a:ext cx="50292" cy="98810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50292"/>
                              <a:gd name="f4" fmla="val 98806"/>
                              <a:gd name="f5" fmla="val 19050"/>
                              <a:gd name="f6" fmla="val 3175"/>
                              <a:gd name="f7" fmla="val 25146"/>
                              <a:gd name="f8" fmla="val 5461"/>
                              <a:gd name="f9" fmla="val 30480"/>
                              <a:gd name="f10" fmla="val 8890"/>
                              <a:gd name="f11" fmla="val 35052"/>
                              <a:gd name="f12" fmla="val 13462"/>
                              <a:gd name="f13" fmla="val 45720"/>
                              <a:gd name="f14" fmla="val 22606"/>
                              <a:gd name="f15" fmla="val 34798"/>
                              <a:gd name="f16" fmla="val 48514"/>
                              <a:gd name="f17" fmla="val 60706"/>
                              <a:gd name="f18" fmla="val 71374"/>
                              <a:gd name="f19" fmla="val 39624"/>
                              <a:gd name="f20" fmla="val 80518"/>
                              <a:gd name="f21" fmla="val 92710"/>
                              <a:gd name="f22" fmla="val 16764"/>
                              <a:gd name="f23" fmla="val 94234"/>
                              <a:gd name="f24" fmla="val 4572"/>
                              <a:gd name="f25" fmla="val 7620"/>
                              <a:gd name="f26" fmla="val 10668"/>
                              <a:gd name="f27" fmla="val 91186"/>
                              <a:gd name="f28" fmla="val 15240"/>
                              <a:gd name="f29" fmla="val 88138"/>
                              <a:gd name="f30" fmla="val 18288"/>
                              <a:gd name="f31" fmla="val 83566"/>
                              <a:gd name="f32" fmla="val 21336"/>
                              <a:gd name="f33" fmla="val 75946"/>
                              <a:gd name="f34" fmla="val 22860"/>
                              <a:gd name="f35" fmla="val 69850"/>
                              <a:gd name="f36" fmla="val 24384"/>
                              <a:gd name="f37" fmla="val 50038"/>
                              <a:gd name="f38" fmla="val 37846"/>
                              <a:gd name="f39" fmla="val 27178"/>
                              <a:gd name="f40" fmla="val 19812"/>
                              <a:gd name="f41" fmla="val 21082"/>
                              <a:gd name="f42" fmla="val 14986"/>
                              <a:gd name="f43" fmla="val 10414"/>
                              <a:gd name="f44" fmla="val 12192"/>
                              <a:gd name="f45" fmla="val 5842"/>
                              <a:gd name="f46" fmla="val 4318"/>
                              <a:gd name="f47" fmla="*/ f0 1 50292"/>
                              <a:gd name="f48" fmla="*/ f1 1 98806"/>
                              <a:gd name="f49" fmla="val f2"/>
                              <a:gd name="f50" fmla="val f3"/>
                              <a:gd name="f51" fmla="val f4"/>
                              <a:gd name="f52" fmla="+- f51 0 f49"/>
                              <a:gd name="f53" fmla="+- f50 0 f49"/>
                              <a:gd name="f54" fmla="*/ f53 1 50292"/>
                              <a:gd name="f55" fmla="*/ f52 1 98806"/>
                              <a:gd name="f56" fmla="*/ 0 1 f54"/>
                              <a:gd name="f57" fmla="*/ 50292 1 f54"/>
                              <a:gd name="f58" fmla="*/ 0 1 f55"/>
                              <a:gd name="f59" fmla="*/ 98806 1 f55"/>
                              <a:gd name="f60" fmla="*/ f56 f47 1"/>
                              <a:gd name="f61" fmla="*/ f57 f47 1"/>
                              <a:gd name="f62" fmla="*/ f59 f48 1"/>
                              <a:gd name="f63" fmla="*/ f58 f48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60" t="f63" r="f61" b="f62"/>
                            <a:pathLst>
                              <a:path w="50292" h="98806">
                                <a:moveTo>
                                  <a:pt x="f2" y="f2"/>
                                </a:moveTo>
                                <a:lnTo>
                                  <a:pt x="f5" y="f6"/>
                                </a:lnTo>
                                <a:cubicBezTo>
                                  <a:pt x="f7" y="f8"/>
                                  <a:pt x="f9" y="f10"/>
                                  <a:pt x="f11" y="f12"/>
                                </a:cubicBezTo>
                                <a:cubicBezTo>
                                  <a:pt x="f13" y="f14"/>
                                  <a:pt x="f3" y="f15"/>
                                  <a:pt x="f3" y="f16"/>
                                </a:cubicBezTo>
                                <a:cubicBezTo>
                                  <a:pt x="f3" y="f17"/>
                                  <a:pt x="f13" y="f18"/>
                                  <a:pt x="f19" y="f20"/>
                                </a:cubicBezTo>
                                <a:cubicBezTo>
                                  <a:pt x="f9" y="f21"/>
                                  <a:pt x="f22" y="f4"/>
                                  <a:pt x="f2" y="f4"/>
                                </a:cubicBezTo>
                                <a:lnTo>
                                  <a:pt x="f2" y="f23"/>
                                </a:lnTo>
                                <a:cubicBezTo>
                                  <a:pt x="f24" y="f23"/>
                                  <a:pt x="f25" y="f21"/>
                                  <a:pt x="f26" y="f27"/>
                                </a:cubicBezTo>
                                <a:cubicBezTo>
                                  <a:pt x="f28" y="f29"/>
                                  <a:pt x="f30" y="f31"/>
                                  <a:pt x="f32" y="f33"/>
                                </a:cubicBezTo>
                                <a:cubicBezTo>
                                  <a:pt x="f34" y="f35"/>
                                  <a:pt x="f36" y="f17"/>
                                  <a:pt x="f36" y="f37"/>
                                </a:cubicBezTo>
                                <a:cubicBezTo>
                                  <a:pt x="f36" y="f38"/>
                                  <a:pt x="f34" y="f39"/>
                                  <a:pt x="f40" y="f41"/>
                                </a:cubicBezTo>
                                <a:cubicBezTo>
                                  <a:pt x="f30" y="f42"/>
                                  <a:pt x="f28" y="f43"/>
                                  <a:pt x="f44" y="f10"/>
                                </a:cubicBezTo>
                                <a:cubicBezTo>
                                  <a:pt x="f25" y="f45"/>
                                  <a:pt x="f24" y="f46"/>
                                  <a:pt x="f2" y="f46"/>
                                </a:cubicBezTo>
                                <a:lnTo>
                                  <a:pt x="f2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EE87B6B" id="Group 1064678" o:spid="_x0000_s1026" style="width:55.8pt;height:7.8pt;mso-position-horizontal-relative:char;mso-position-vertical-relative:line" coordsize="7086,9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">
                <v:shape id="Shape 162" o:spid="_x0000_s1027" style="position:absolute;top:173;width:426;height:802;visibility:visible;mso-wrap-style:square;v-text-anchor:top" coordsize="42672,80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" path="m42672,r,14686l28956,46689r13716,l42672,52785r-16764,l21336,61929v-1524,3048,-1524,6096,-1524,7620c19812,72597,19812,74121,22860,75645v1524,,4572,1524,9144,1524l32004,80217,,80217,,77169v3048,,6096,-1524,7620,-4572c10668,71073,13716,66501,16764,58881l42672,xe" fillcolor="#101010" stroked="f">
                  <v:path arrowok="t" o:connecttype="custom" o:connectlocs="21338,0;42675,40110;21338,80220;0,40110" o:connectangles="270,0,90,180" textboxrect="0,0,42672,80217"/>
                </v:shape>
                <v:shape id="Shape 163" o:spid="_x0000_s1028" style="position:absolute;left:426;width:579;height:975;visibility:visible;mso-wrap-style:square;v-text-anchor:top" coordsize="57912,97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" path="m7620,l9144,,42672,77724v3048,7620,6096,12192,9144,13716c53340,92964,54864,94488,57912,94488r,3048l12192,97536r,-3048l15240,94488v3048,,6096,,7620,-1524c22860,91440,24384,91440,24384,89916v,-1524,,-1524,,-3048c22860,86868,22860,85344,21336,82296l16764,70104,,70104,,64008r13716,l,32004r,1l,17319,7620,xe" fillcolor="#101010" stroked="f">
                  <v:path arrowok="t" o:connecttype="custom" o:connectlocs="28954,0;57908,48770;28954,97539;0,48770" o:connectangles="270,0,90,180" textboxrect="0,0,57912,97536"/>
                </v:shape>
                <v:shape id="Shape 164" o:spid="_x0000_s1029" style="position:absolute;left:1082;top:15;width:1005;height:975;visibility:visible;mso-wrap-style:square;v-text-anchor:top" coordsize="100584,97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" path="m1524,l35052,,80772,57912r,-39624c80772,12192,80772,9144,79248,7620,76200,4572,73152,3048,67056,3048l67056,r33528,l100584,3048v-4572,,-6096,1524,-7620,1524c91440,6096,89916,7620,88392,9144v,1524,-1524,4572,-1524,9144l86868,97536r-1524,l19812,18288r,60960c19812,85344,21336,88392,24384,89916v1524,1524,4572,3048,7620,3048l33528,92964r,3048l,96012,,92964v6096,,9144,-1524,10668,-3048c13716,88392,13716,83820,13716,79248r,-70104c10668,6096,9144,4572,7620,4572,6096,3048,4572,3048,1524,3048l1524,xe" fillcolor="#101010" stroked="f">
                  <v:path arrowok="t" o:connecttype="custom" o:connectlocs="50292,0;100584,48770;50292,97539;0,48770" o:connectangles="270,0,90,180" textboxrect="0,0,100584,97536"/>
                </v:shape>
                <v:shape id="Shape 165" o:spid="_x0000_s1030" style="position:absolute;left:2164;top:15;width:1005;height:975;visibility:visible;mso-wrap-style:square;v-text-anchor:top" coordsize="100584,97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" path="m,l50292,r,3048l47244,3048v-3048,,-6096,,-7620,1524c38100,4572,38100,6096,36576,7620v,1524,,4572,,9144l36576,64008v,9144,,15240,1524,18288c39624,83820,41148,86868,44196,88392v3048,1524,7620,3048,12192,3048c60960,91440,65532,89916,70104,88392v3048,-3048,6096,-6096,7620,-10668c79248,74676,80772,67056,80772,56388r,-39624c80772,12192,80772,9144,79248,7620,77724,6096,77724,4572,76200,4572,73152,3048,70104,3048,67056,3048l67056,r33528,l100584,3048r-1524,c96012,3048,92964,3048,91440,4572,89916,6096,88392,7620,88392,9144v-1524,1524,-1524,4572,-1524,7620l86868,53340v,10668,-1524,19812,-3048,24384c82296,82296,79248,86868,73152,91440v-6096,4572,-13716,6096,-22860,6096c41148,97536,35052,96012,30480,94488,24384,91440,19812,86868,16764,82296,15240,77724,13716,71628,13716,64008r,-47244c13716,12192,13716,7620,12192,7620v,-1524,-1524,-3048,-3048,-3048c7620,3048,4572,3048,,3048l,xe" fillcolor="#101010" stroked="f">
                  <v:path arrowok="t" o:connecttype="custom" o:connectlocs="50292,0;100584,48770;50292,97539;0,48770" o:connectangles="270,0,90,180" textboxrect="0,0,100584,97536"/>
                </v:shape>
                <v:shape id="Shape 166" o:spid="_x0000_s1031" style="position:absolute;left:3261;top:15;width:1006;height:975;visibility:visible;mso-wrap-style:square;v-text-anchor:top" coordsize="100584,97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" path="m1524,l35052,,80772,57912r,-39624c80772,12192,80772,9144,79248,7620,76200,4572,73152,3048,67056,3048l67056,r33528,l100584,3048v-4572,,-7620,1524,-9144,1524c89916,6096,89916,7620,88392,9144v,1524,-1524,4572,-1524,9144l86868,97536r-3048,l19812,18288r,60960c19812,85344,21336,88392,24384,89916v1524,1524,4572,3048,7620,3048l33528,92964r,3048l,96012,,92964v6096,,9144,-1524,10668,-3048c13716,88392,13716,83820,13716,79248r,-68580l12192,9144c10668,6096,9144,4572,7620,4572,6096,3048,3048,3048,1524,3048l1524,xe" fillcolor="#101010" stroked="f">
                  <v:path arrowok="t" o:connecttype="custom" o:connectlocs="50292,0;100584,48770;50292,97539;0,48770" o:connectangles="270,0,90,180" textboxrect="0,0,100584,97536"/>
                </v:shape>
                <v:shape id="Shape 167" o:spid="_x0000_s1032" style="position:absolute;left:4389;width:899;height:990;visibility:visible;mso-wrap-style:square;v-text-anchor:top" coordsize="89916,99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" path="m51816,v6096,,13716,1524,19812,4572c76200,6096,79248,6096,80772,6096v1524,,3048,,3048,-1524c85344,3048,86868,1524,86868,r3048,l89916,33528r-3048,c83820,24384,80772,18288,74676,13716,70104,9144,64008,6096,56388,6096v-6096,,-10668,1524,-15240,4572c35052,15240,32004,19812,30480,24384v-3048,7620,-4572,15240,-4572,24384c25908,56388,25908,64008,28956,71628v1524,7620,4572,12192,9144,15240c42672,91440,48768,92964,56388,92964v6096,,10668,-1524,16764,-4572c77724,86868,82296,82296,88392,76200r,7620c82296,88392,77724,92964,71628,96012v-6096,1524,-12192,3048,-19812,3048c41148,99060,32004,97536,24384,92964,16764,88392,10668,83820,6096,76200,1524,68580,,59436,,51816,,42672,1524,33528,6096,25908,12192,16764,18288,10668,25908,6096,33528,1524,42672,,51816,xe" fillcolor="#101010" stroked="f">
                  <v:path arrowok="t" o:connecttype="custom" o:connectlocs="44956,0;89912,49528;44956,99056;0,49528" o:connectangles="270,0,90,180" textboxrect="0,0,89916,99060"/>
                </v:shape>
                <v:shape id="Shape 168" o:spid="_x0000_s1033" style="position:absolute;left:5440;top:15;width:503;height:960;visibility:visible;mso-wrap-style:square;v-text-anchor:top" coordsize="50292,96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" path="m,l50292,r,3048l47244,3048v-3048,,-4572,,-6096,1524c39624,4572,38100,6096,38100,7620v-1524,1524,-1524,4572,-1524,9144l36576,79248v,4572,,7620,1524,9144c38100,89916,39624,91440,41148,91440v1524,1524,3048,1524,6096,1524l50292,92964r,3048l,96012,,92964r3048,c6096,92964,9144,92964,10668,91440v1524,,1524,-1524,3048,-3048c13716,86868,13716,83820,13716,79248r,-62484c13716,12192,13716,9144,13716,7620,12192,6096,12192,4572,10668,4572,9144,3048,6096,3048,3048,3048l,3048,,xe" fillcolor="#101010" stroked="f">
                  <v:path arrowok="t" o:connecttype="custom" o:connectlocs="25146,0;50292,48006;25146,96012;0,48006" o:connectangles="270,0,90,180" textboxrect="0,0,50292,96012"/>
                </v:shape>
                <v:shape id="Shape 169" o:spid="_x0000_s1034" style="position:absolute;left:6080;width:503;height:990;visibility:visible;mso-wrap-style:square;v-text-anchor:top" coordsize="50292,99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" path="m48768,r1524,254l50292,4572v-9144,,-15240,4572,-19812,13716c27432,25908,25908,36576,25908,50292v,15240,3048,27432,7620,36576c38100,91440,42672,94488,50292,94488r,4572c33528,99060,19812,92964,10668,82296,3048,71628,,60960,,48768,,35052,4572,22860,13716,13716,22860,4572,35052,,48768,xe" fillcolor="#101010" stroked="f">
                  <v:path arrowok="t" o:connecttype="custom" o:connectlocs="25146,0;50292,49528;25146,99056;0,49528" o:connectangles="270,0,90,180" textboxrect="0,0,50292,99060"/>
                </v:shape>
                <v:shape id="Shape 170" o:spid="_x0000_s1035" style="position:absolute;left:6583;top:2;width:503;height:988;visibility:visible;mso-wrap-style:square;v-text-anchor:top" coordsize="50292,98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" path="m,l19050,3175v6096,2286,11430,5715,16002,10287c45720,22606,50292,34798,50292,48514v,12192,-4572,22860,-10668,32004c30480,92710,16764,98806,,98806l,94234v4572,,7620,-1524,10668,-3048c15240,88138,18288,83566,21336,75946v1524,-6096,3048,-15240,3048,-25908c24384,37846,22860,27178,19812,21082,18288,14986,15240,10414,12192,8890,7620,5842,4572,4318,,4318l,xe" fillcolor="#101010" stroked="f">
                  <v:path arrowok="t" o:connecttype="custom" o:connectlocs="25146,0;50292,49405;25146,98810;0,49405" o:connectangles="270,0,90,180" textboxrect="0,0,50292,98806"/>
                </v:shape>
                <w10:anchorlock/>
              </v:group>
            </w:pict>
          </mc:Fallback>
        </mc:AlternateContent>
      </w:r>
    </w:p>
    <w:p w:rsidR="00A2490A" w:rsidRDefault="007611B0">
      <w:pPr>
        <w:spacing w:after="374"/>
        <w:ind w:left="158"/>
      </w:pPr>
      <w:r>
        <w:rPr>
          <w:noProof/>
        </w:rPr>
        <w:drawing>
          <wp:inline distT="0" distB="0" distL="0" distR="0">
            <wp:extent cx="5742432" cy="4785356"/>
            <wp:effectExtent l="0" t="0" r="0" b="0"/>
            <wp:docPr id="93" name="Picture 1072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42432" cy="47853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0"/>
        <w:ind w:left="413"/>
      </w:pPr>
      <w:r>
        <w:rPr>
          <w:noProof/>
        </w:rPr>
        <w:drawing>
          <wp:inline distT="0" distB="0" distL="0" distR="0">
            <wp:extent cx="5413248" cy="676656"/>
            <wp:effectExtent l="0" t="0" r="0" b="9144"/>
            <wp:docPr id="94" name="Picture 1072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13248" cy="6766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504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page">
                  <wp:posOffset>6661404</wp:posOffset>
                </wp:positionH>
                <wp:positionV relativeFrom="page">
                  <wp:posOffset>745236</wp:posOffset>
                </wp:positionV>
                <wp:extent cx="99056" cy="76196"/>
                <wp:effectExtent l="0" t="0" r="0" b="4"/>
                <wp:wrapTopAndBottom/>
                <wp:docPr id="95" name="Group 1065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056" cy="76196"/>
                          <a:chOff x="0" y="0"/>
                          <a:chExt cx="99056" cy="76196"/>
                        </a:xfrm>
                      </wpg:grpSpPr>
                      <wps:wsp>
                        <wps:cNvPr id="96" name="Shape 2581"/>
                        <wps:cNvSpPr/>
                        <wps:spPr>
                          <a:xfrm>
                            <a:off x="0" y="23161"/>
                            <a:ext cx="16002" cy="31702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16002"/>
                              <a:gd name="f4" fmla="val 31699"/>
                              <a:gd name="f5" fmla="val 6553"/>
                              <a:gd name="f6" fmla="val 4572"/>
                              <a:gd name="f7" fmla="val 25603"/>
                              <a:gd name="f8" fmla="*/ f0 1 16002"/>
                              <a:gd name="f9" fmla="*/ f1 1 31699"/>
                              <a:gd name="f10" fmla="val f2"/>
                              <a:gd name="f11" fmla="val f3"/>
                              <a:gd name="f12" fmla="val f4"/>
                              <a:gd name="f13" fmla="+- f12 0 f10"/>
                              <a:gd name="f14" fmla="+- f11 0 f10"/>
                              <a:gd name="f15" fmla="*/ f14 1 16002"/>
                              <a:gd name="f16" fmla="*/ f13 1 31699"/>
                              <a:gd name="f17" fmla="*/ 0 1 f15"/>
                              <a:gd name="f18" fmla="*/ 16002 1 f15"/>
                              <a:gd name="f19" fmla="*/ 0 1 f16"/>
                              <a:gd name="f20" fmla="*/ 31699 1 f16"/>
                              <a:gd name="f21" fmla="*/ f17 f8 1"/>
                              <a:gd name="f22" fmla="*/ f18 f8 1"/>
                              <a:gd name="f23" fmla="*/ f20 f9 1"/>
                              <a:gd name="f24" fmla="*/ f19 f9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1" t="f24" r="f22" b="f23"/>
                            <a:pathLst>
                              <a:path w="16002" h="31699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lnTo>
                                  <a:pt x="f6" y="f7"/>
                                </a:lnTo>
                                <a:lnTo>
                                  <a:pt x="f3" y="f7"/>
                                </a:lnTo>
                                <a:lnTo>
                                  <a:pt x="f3" y="f4"/>
                                </a:lnTo>
                                <a:lnTo>
                                  <a:pt x="f2" y="f4"/>
                                </a:lnTo>
                                <a:lnTo>
                                  <a:pt x="f2" y="f7"/>
                                </a:lnTo>
                                <a:lnTo>
                                  <a:pt x="f3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97" name="Shape 2582"/>
                        <wps:cNvSpPr/>
                        <wps:spPr>
                          <a:xfrm>
                            <a:off x="16001" y="0"/>
                            <a:ext cx="31245" cy="74679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31242"/>
                              <a:gd name="f4" fmla="val 74676"/>
                              <a:gd name="f5" fmla="val 14478"/>
                              <a:gd name="f6" fmla="val 22098"/>
                              <a:gd name="f7" fmla="val 48768"/>
                              <a:gd name="f8" fmla="val 54864"/>
                              <a:gd name="f9" fmla="val 11430"/>
                              <a:gd name="f10" fmla="val 10668"/>
                              <a:gd name="f11" fmla="val 29717"/>
                              <a:gd name="f12" fmla="val 23165"/>
                              <a:gd name="f13" fmla="*/ f0 1 31242"/>
                              <a:gd name="f14" fmla="*/ f1 1 74676"/>
                              <a:gd name="f15" fmla="val f2"/>
                              <a:gd name="f16" fmla="val f3"/>
                              <a:gd name="f17" fmla="val f4"/>
                              <a:gd name="f18" fmla="+- f17 0 f15"/>
                              <a:gd name="f19" fmla="+- f16 0 f15"/>
                              <a:gd name="f20" fmla="*/ f19 1 31242"/>
                              <a:gd name="f21" fmla="*/ f18 1 74676"/>
                              <a:gd name="f22" fmla="*/ 0 1 f20"/>
                              <a:gd name="f23" fmla="*/ 31242 1 f20"/>
                              <a:gd name="f24" fmla="*/ 0 1 f21"/>
                              <a:gd name="f25" fmla="*/ 74676 1 f21"/>
                              <a:gd name="f26" fmla="*/ f22 f13 1"/>
                              <a:gd name="f27" fmla="*/ f23 f13 1"/>
                              <a:gd name="f28" fmla="*/ f25 f14 1"/>
                              <a:gd name="f29" fmla="*/ f24 f1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6" t="f29" r="f27" b="f28"/>
                            <a:pathLst>
                              <a:path w="31242" h="74676">
                                <a:moveTo>
                                  <a:pt x="f5" y="f2"/>
                                </a:moveTo>
                                <a:lnTo>
                                  <a:pt x="f6" y="f2"/>
                                </a:lnTo>
                                <a:lnTo>
                                  <a:pt x="f6" y="f7"/>
                                </a:lnTo>
                                <a:lnTo>
                                  <a:pt x="f3" y="f7"/>
                                </a:lnTo>
                                <a:lnTo>
                                  <a:pt x="f3" y="f8"/>
                                </a:lnTo>
                                <a:lnTo>
                                  <a:pt x="f6" y="f8"/>
                                </a:lnTo>
                                <a:lnTo>
                                  <a:pt x="f6" y="f4"/>
                                </a:lnTo>
                                <a:lnTo>
                                  <a:pt x="f9" y="f4"/>
                                </a:lnTo>
                                <a:lnTo>
                                  <a:pt x="f9" y="f8"/>
                                </a:lnTo>
                                <a:lnTo>
                                  <a:pt x="f2" y="f8"/>
                                </a:lnTo>
                                <a:lnTo>
                                  <a:pt x="f2" y="f7"/>
                                </a:lnTo>
                                <a:lnTo>
                                  <a:pt x="f9" y="f7"/>
                                </a:lnTo>
                                <a:lnTo>
                                  <a:pt x="f9" y="f10"/>
                                </a:lnTo>
                                <a:lnTo>
                                  <a:pt x="f2" y="f11"/>
                                </a:lnTo>
                                <a:lnTo>
                                  <a:pt x="f2" y="f12"/>
                                </a:lnTo>
                                <a:lnTo>
                                  <a:pt x="f5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98" name="Shape 2583"/>
                        <wps:cNvSpPr/>
                        <wps:spPr>
                          <a:xfrm>
                            <a:off x="56391" y="0"/>
                            <a:ext cx="21332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76200"/>
                              <a:gd name="f5" fmla="val 3048"/>
                              <a:gd name="f6" fmla="val 18288"/>
                              <a:gd name="f7" fmla="val 16764"/>
                              <a:gd name="f8" fmla="val 4572"/>
                              <a:gd name="f9" fmla="val 15240"/>
                              <a:gd name="f10" fmla="val 6096"/>
                              <a:gd name="f11" fmla="val 12192"/>
                              <a:gd name="f12" fmla="val 9144"/>
                              <a:gd name="f13" fmla="val 10668"/>
                              <a:gd name="f14" fmla="val 13716"/>
                              <a:gd name="f15" fmla="val 19812"/>
                              <a:gd name="f16" fmla="val 22860"/>
                              <a:gd name="f17" fmla="val 24384"/>
                              <a:gd name="f18" fmla="val 25908"/>
                              <a:gd name="f19" fmla="val 31623"/>
                              <a:gd name="f20" fmla="val 45720"/>
                              <a:gd name="f21" fmla="val 41148"/>
                              <a:gd name="f22" fmla="val 44196"/>
                              <a:gd name="f23" fmla="val 48768"/>
                              <a:gd name="f24" fmla="val 51816"/>
                              <a:gd name="f25" fmla="val 54864"/>
                              <a:gd name="f26" fmla="val 57912"/>
                              <a:gd name="f27" fmla="val 62484"/>
                              <a:gd name="f28" fmla="val 67056"/>
                              <a:gd name="f29" fmla="val 68580"/>
                              <a:gd name="f30" fmla="val 71628"/>
                              <a:gd name="f31" fmla="val 73152"/>
                              <a:gd name="f32" fmla="val 7620"/>
                              <a:gd name="f33" fmla="val 74676"/>
                              <a:gd name="f34" fmla="val 70104"/>
                              <a:gd name="f35" fmla="val 1524"/>
                              <a:gd name="f36" fmla="val 59436"/>
                              <a:gd name="f37" fmla="val 42672"/>
                              <a:gd name="f38" fmla="val 39624"/>
                              <a:gd name="f39" fmla="val 33528"/>
                              <a:gd name="f40" fmla="val 30480"/>
                              <a:gd name="f41" fmla="val 27432"/>
                              <a:gd name="f42" fmla="*/ f0 1 21336"/>
                              <a:gd name="f43" fmla="*/ f1 1 76200"/>
                              <a:gd name="f44" fmla="val f2"/>
                              <a:gd name="f45" fmla="val f3"/>
                              <a:gd name="f46" fmla="val f4"/>
                              <a:gd name="f47" fmla="+- f46 0 f44"/>
                              <a:gd name="f48" fmla="+- f45 0 f44"/>
                              <a:gd name="f49" fmla="*/ f48 1 21336"/>
                              <a:gd name="f50" fmla="*/ f47 1 76200"/>
                              <a:gd name="f51" fmla="*/ 0 1 f49"/>
                              <a:gd name="f52" fmla="*/ 21336 1 f49"/>
                              <a:gd name="f53" fmla="*/ 0 1 f50"/>
                              <a:gd name="f54" fmla="*/ 76200 1 f50"/>
                              <a:gd name="f55" fmla="*/ f51 f42 1"/>
                              <a:gd name="f56" fmla="*/ f52 f42 1"/>
                              <a:gd name="f57" fmla="*/ f54 f43 1"/>
                              <a:gd name="f58" fmla="*/ f53 f43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55" t="f58" r="f56" b="f57"/>
                            <a:pathLst>
                              <a:path w="21336" h="76200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cubicBezTo>
                                  <a:pt x="f6" y="f5"/>
                                  <a:pt x="f7" y="f8"/>
                                  <a:pt x="f9" y="f10"/>
                                </a:cubicBezTo>
                                <a:cubicBezTo>
                                  <a:pt x="f11" y="f12"/>
                                  <a:pt x="f11" y="f13"/>
                                  <a:pt x="f11" y="f14"/>
                                </a:cubicBezTo>
                                <a:cubicBezTo>
                                  <a:pt x="f11" y="f7"/>
                                  <a:pt x="f11" y="f6"/>
                                  <a:pt x="f14" y="f15"/>
                                </a:cubicBezTo>
                                <a:cubicBezTo>
                                  <a:pt x="f14" y="f16"/>
                                  <a:pt x="f9" y="f17"/>
                                  <a:pt x="f7" y="f18"/>
                                </a:cubicBezTo>
                                <a:lnTo>
                                  <a:pt x="f3" y="f19"/>
                                </a:lnTo>
                                <a:lnTo>
                                  <a:pt x="f3" y="f20"/>
                                </a:lnTo>
                                <a:lnTo>
                                  <a:pt x="f7" y="f21"/>
                                </a:lnTo>
                                <a:cubicBezTo>
                                  <a:pt x="f9" y="f22"/>
                                  <a:pt x="f14" y="f20"/>
                                  <a:pt x="f11" y="f23"/>
                                </a:cubicBezTo>
                                <a:cubicBezTo>
                                  <a:pt x="f13" y="f24"/>
                                  <a:pt x="f13" y="f25"/>
                                  <a:pt x="f13" y="f26"/>
                                </a:cubicBezTo>
                                <a:cubicBezTo>
                                  <a:pt x="f13" y="f27"/>
                                  <a:pt x="f13" y="f28"/>
                                  <a:pt x="f14" y="f29"/>
                                </a:cubicBezTo>
                                <a:cubicBezTo>
                                  <a:pt x="f9" y="f30"/>
                                  <a:pt x="f6" y="f31"/>
                                  <a:pt x="f3" y="f31"/>
                                </a:cubicBezTo>
                                <a:lnTo>
                                  <a:pt x="f3" y="f4"/>
                                </a:lnTo>
                                <a:cubicBezTo>
                                  <a:pt x="f14" y="f4"/>
                                  <a:pt x="f32" y="f33"/>
                                  <a:pt x="f8" y="f34"/>
                                </a:cubicBezTo>
                                <a:cubicBezTo>
                                  <a:pt x="f35" y="f28"/>
                                  <a:pt x="f2" y="f27"/>
                                  <a:pt x="f2" y="f36"/>
                                </a:cubicBezTo>
                                <a:cubicBezTo>
                                  <a:pt x="f2" y="f25"/>
                                  <a:pt x="f35" y="f24"/>
                                  <a:pt x="f5" y="f23"/>
                                </a:cubicBezTo>
                                <a:cubicBezTo>
                                  <a:pt x="f8" y="f20"/>
                                  <a:pt x="f12" y="f37"/>
                                  <a:pt x="f14" y="f38"/>
                                </a:cubicBezTo>
                                <a:cubicBezTo>
                                  <a:pt x="f12" y="f39"/>
                                  <a:pt x="f8" y="f40"/>
                                  <a:pt x="f5" y="f41"/>
                                </a:cubicBezTo>
                                <a:cubicBezTo>
                                  <a:pt x="f35" y="f17"/>
                                  <a:pt x="f35" y="f3"/>
                                  <a:pt x="f35" y="f6"/>
                                </a:cubicBezTo>
                                <a:cubicBezTo>
                                  <a:pt x="f35" y="f14"/>
                                  <a:pt x="f5" y="f12"/>
                                  <a:pt x="f10" y="f10"/>
                                </a:cubicBezTo>
                                <a:cubicBezTo>
                                  <a:pt x="f13" y="f35"/>
                                  <a:pt x="f9" y="f2"/>
                                  <a:pt x="f3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99" name="Shape 2584"/>
                        <wps:cNvSpPr/>
                        <wps:spPr>
                          <a:xfrm>
                            <a:off x="77724" y="0"/>
                            <a:ext cx="21332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76200"/>
                              <a:gd name="f5" fmla="val 6096"/>
                              <a:gd name="f6" fmla="val 10668"/>
                              <a:gd name="f7" fmla="val 1524"/>
                              <a:gd name="f8" fmla="val 13716"/>
                              <a:gd name="f9" fmla="val 4572"/>
                              <a:gd name="f10" fmla="val 18288"/>
                              <a:gd name="f11" fmla="val 7620"/>
                              <a:gd name="f12" fmla="val 19812"/>
                              <a:gd name="f13" fmla="val 12192"/>
                              <a:gd name="f14" fmla="val 16764"/>
                              <a:gd name="f15" fmla="val 22860"/>
                              <a:gd name="f16" fmla="val 25908"/>
                              <a:gd name="f17" fmla="val 15240"/>
                              <a:gd name="f18" fmla="val 27432"/>
                              <a:gd name="f19" fmla="val 32004"/>
                              <a:gd name="f20" fmla="val 35052"/>
                              <a:gd name="f21" fmla="val 41148"/>
                              <a:gd name="f22" fmla="val 44196"/>
                              <a:gd name="f23" fmla="val 47244"/>
                              <a:gd name="f24" fmla="val 50292"/>
                              <a:gd name="f25" fmla="val 54864"/>
                              <a:gd name="f26" fmla="val 57912"/>
                              <a:gd name="f27" fmla="val 62484"/>
                              <a:gd name="f28" fmla="val 67056"/>
                              <a:gd name="f29" fmla="val 71628"/>
                              <a:gd name="f30" fmla="val 74676"/>
                              <a:gd name="f31" fmla="val 73152"/>
                              <a:gd name="f32" fmla="val 3048"/>
                              <a:gd name="f33" fmla="val 70104"/>
                              <a:gd name="f34" fmla="val 9144"/>
                              <a:gd name="f35" fmla="val 68580"/>
                              <a:gd name="f36" fmla="val 65532"/>
                              <a:gd name="f37" fmla="val 59436"/>
                              <a:gd name="f38" fmla="val 45720"/>
                              <a:gd name="f39" fmla="val 31623"/>
                              <a:gd name="f40" fmla="val 33528"/>
                              <a:gd name="f41" fmla="val 28956"/>
                              <a:gd name="f42" fmla="val 24384"/>
                              <a:gd name="f43" fmla="*/ f0 1 21336"/>
                              <a:gd name="f44" fmla="*/ f1 1 76200"/>
                              <a:gd name="f45" fmla="val f2"/>
                              <a:gd name="f46" fmla="val f3"/>
                              <a:gd name="f47" fmla="val f4"/>
                              <a:gd name="f48" fmla="+- f47 0 f45"/>
                              <a:gd name="f49" fmla="+- f46 0 f45"/>
                              <a:gd name="f50" fmla="*/ f49 1 21336"/>
                              <a:gd name="f51" fmla="*/ f48 1 76200"/>
                              <a:gd name="f52" fmla="*/ 0 1 f50"/>
                              <a:gd name="f53" fmla="*/ 21336 1 f50"/>
                              <a:gd name="f54" fmla="*/ 0 1 f51"/>
                              <a:gd name="f55" fmla="*/ 76200 1 f51"/>
                              <a:gd name="f56" fmla="*/ f52 f43 1"/>
                              <a:gd name="f57" fmla="*/ f53 f43 1"/>
                              <a:gd name="f58" fmla="*/ f55 f44 1"/>
                              <a:gd name="f59" fmla="*/ f54 f4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56" t="f59" r="f57" b="f58"/>
                            <a:pathLst>
                              <a:path w="21336" h="76200">
                                <a:moveTo>
                                  <a:pt x="f2" y="f2"/>
                                </a:moveTo>
                                <a:cubicBezTo>
                                  <a:pt x="f5" y="f2"/>
                                  <a:pt x="f6" y="f7"/>
                                  <a:pt x="f8" y="f9"/>
                                </a:cubicBezTo>
                                <a:cubicBezTo>
                                  <a:pt x="f10" y="f11"/>
                                  <a:pt x="f12" y="f13"/>
                                  <a:pt x="f12" y="f14"/>
                                </a:cubicBezTo>
                                <a:cubicBezTo>
                                  <a:pt x="f12" y="f12"/>
                                  <a:pt x="f10" y="f15"/>
                                  <a:pt x="f14" y="f16"/>
                                </a:cubicBezTo>
                                <a:cubicBezTo>
                                  <a:pt x="f17" y="f18"/>
                                  <a:pt x="f6" y="f19"/>
                                  <a:pt x="f9" y="f20"/>
                                </a:cubicBezTo>
                                <a:cubicBezTo>
                                  <a:pt x="f6" y="f21"/>
                                  <a:pt x="f17" y="f22"/>
                                  <a:pt x="f14" y="f23"/>
                                </a:cubicBezTo>
                                <a:cubicBezTo>
                                  <a:pt x="f12" y="f24"/>
                                  <a:pt x="f3" y="f25"/>
                                  <a:pt x="f3" y="f26"/>
                                </a:cubicBezTo>
                                <a:cubicBezTo>
                                  <a:pt x="f3" y="f27"/>
                                  <a:pt x="f10" y="f28"/>
                                  <a:pt x="f17" y="f29"/>
                                </a:cubicBezTo>
                                <a:cubicBezTo>
                                  <a:pt x="f6" y="f30"/>
                                  <a:pt x="f5" y="f4"/>
                                  <a:pt x="f2" y="f4"/>
                                </a:cubicBezTo>
                                <a:lnTo>
                                  <a:pt x="f2" y="f31"/>
                                </a:lnTo>
                                <a:cubicBezTo>
                                  <a:pt x="f32" y="f31"/>
                                  <a:pt x="f5" y="f29"/>
                                  <a:pt x="f11" y="f33"/>
                                </a:cubicBezTo>
                                <a:cubicBezTo>
                                  <a:pt x="f34" y="f35"/>
                                  <a:pt x="f6" y="f36"/>
                                  <a:pt x="f6" y="f27"/>
                                </a:cubicBezTo>
                                <a:cubicBezTo>
                                  <a:pt x="f6" y="f37"/>
                                  <a:pt x="f34" y="f26"/>
                                  <a:pt x="f34" y="f25"/>
                                </a:cubicBezTo>
                                <a:lnTo>
                                  <a:pt x="f2" y="f38"/>
                                </a:lnTo>
                                <a:lnTo>
                                  <a:pt x="f2" y="f39"/>
                                </a:lnTo>
                                <a:lnTo>
                                  <a:pt x="f7" y="f40"/>
                                </a:lnTo>
                                <a:cubicBezTo>
                                  <a:pt x="f9" y="f41"/>
                                  <a:pt x="f5" y="f16"/>
                                  <a:pt x="f11" y="f42"/>
                                </a:cubicBezTo>
                                <a:cubicBezTo>
                                  <a:pt x="f34" y="f3"/>
                                  <a:pt x="f34" y="f10"/>
                                  <a:pt x="f34" y="f17"/>
                                </a:cubicBezTo>
                                <a:cubicBezTo>
                                  <a:pt x="f34" y="f13"/>
                                  <a:pt x="f11" y="f34"/>
                                  <a:pt x="f5" y="f5"/>
                                </a:cubicBezTo>
                                <a:cubicBezTo>
                                  <a:pt x="f9" y="f9"/>
                                  <a:pt x="f32" y="f32"/>
                                  <a:pt x="f2" y="f32"/>
                                </a:cubicBezTo>
                                <a:lnTo>
                                  <a:pt x="f2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295AAF" id="Group 1065127" o:spid="_x0000_s1026" style="position:absolute;margin-left:524.5pt;margin-top:58.7pt;width:7.8pt;height:6pt;z-index:251656192;mso-position-horizontal-relative:page;mso-position-vertical-relative:page" coordsize="99056,7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">
                <v:shape id="Shape 2581" o:spid="_x0000_s1027" style="position:absolute;top:23161;width:16002;height:31702;visibility:visible;mso-wrap-style:square;v-text-anchor:top" coordsize="16002,316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" path="m16002,r,6553l4572,25603r11430,l16002,31699,,31699,,25603,16002,xe" fillcolor="#101010" stroked="f">
                  <v:path arrowok="t" o:connecttype="custom" o:connectlocs="8001,0;16002,15851;8001,31702;0,15851" o:connectangles="270,0,90,180" textboxrect="0,0,16002,31699"/>
                </v:shape>
                <v:shape id="Shape 2582" o:spid="_x0000_s1028" style="position:absolute;left:16001;width:31245;height:74679;visibility:visible;mso-wrap-style:square;v-text-anchor:top" coordsize="31242,74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" path="m14478,r7620,l22098,48768r9144,l31242,54864r-9144,l22098,74676r-10668,l11430,54864,,54864,,48768r11430,l11430,10668,,29717,,23165,14478,xe" fillcolor="#101010" stroked="f">
                  <v:path arrowok="t" o:connecttype="custom" o:connectlocs="15623,0;31245,37340;15623,74679;0,37340" o:connectangles="270,0,90,180" textboxrect="0,0,31242,74676"/>
                </v:shape>
                <v:shape id="Shape 2583" o:spid="_x0000_s1029" style="position:absolute;left:56391;width:21332;height:76196;visibility:visible;mso-wrap-style:square;v-text-anchor:top" coordsize="21336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" path="m21336,r,3048c18288,3048,16764,4572,15240,6096v-3048,3048,-3048,4572,-3048,7620c12192,16764,12192,18288,13716,19812v,3048,1524,4572,3048,6096l21336,31623r,14097l16764,41148v-1524,3048,-3048,4572,-4572,7620c10668,51816,10668,54864,10668,57912v,4572,,9144,3048,10668c15240,71628,18288,73152,21336,73152r,3048c13716,76200,7620,74676,4572,70104,1524,67056,,62484,,59436,,54864,1524,51816,3048,48768,4572,45720,9144,42672,13716,39624,9144,33528,4572,30480,3048,27432,1524,24384,1524,21336,1524,18288v,-4572,1524,-9144,4572,-12192c10668,1524,15240,,21336,xe" fillcolor="#101010" stroked="f">
                  <v:path arrowok="t" o:connecttype="custom" o:connectlocs="10666,0;21332,38098;10666,76196;0,38098" o:connectangles="270,0,90,180" textboxrect="0,0,21336,76200"/>
                </v:shape>
                <v:shape id="Shape 2584" o:spid="_x0000_s1030" style="position:absolute;left:77724;width:21332;height:76196;visibility:visible;mso-wrap-style:square;v-text-anchor:top" coordsize="21336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" path="m,c6096,,10668,1524,13716,4572v4572,3048,6096,7620,6096,12192c19812,19812,18288,22860,16764,25908v-1524,1524,-6096,6096,-12192,9144c10668,41148,15240,44196,16764,47244v3048,3048,4572,7620,4572,10668c21336,62484,18288,67056,15240,71628,10668,74676,6096,76200,,76200l,73152v3048,,6096,-1524,7620,-3048c9144,68580,10668,65532,10668,62484v,-3048,-1524,-4572,-1524,-7620l,45720,,31623r1524,1905c4572,28956,6096,25908,7620,24384,9144,21336,9144,18288,9144,15240,9144,12192,7620,9144,6096,6096,4572,4572,3048,3048,,3048l,xe" fillcolor="#101010" stroked="f">
                  <v:path arrowok="t" o:connecttype="custom" o:connectlocs="10666,0;21332,38098;10666,76196;0,38098" o:connectangles="270,0,90,180" textboxrect="0,0,21336,76200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lastRenderedPageBreak/>
        <w:drawing>
          <wp:inline distT="0" distB="0" distL="0" distR="0">
            <wp:extent cx="5425436" cy="6327648"/>
            <wp:effectExtent l="0" t="0" r="3814" b="0"/>
            <wp:docPr id="100" name="Picture 1072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25436" cy="632764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65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page">
                  <wp:posOffset>986024</wp:posOffset>
                </wp:positionH>
                <wp:positionV relativeFrom="page">
                  <wp:posOffset>769623</wp:posOffset>
                </wp:positionV>
                <wp:extent cx="100584" cy="76196"/>
                <wp:effectExtent l="0" t="0" r="0" b="4"/>
                <wp:wrapTopAndBottom/>
                <wp:docPr id="101" name="Group 1068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584" cy="76196"/>
                          <a:chOff x="0" y="0"/>
                          <a:chExt cx="100584" cy="76196"/>
                        </a:xfrm>
                      </wpg:grpSpPr>
                      <wps:wsp>
                        <wps:cNvPr id="102" name="Shape 6182"/>
                        <wps:cNvSpPr/>
                        <wps:spPr>
                          <a:xfrm>
                            <a:off x="0" y="23161"/>
                            <a:ext cx="16002" cy="31702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16002"/>
                              <a:gd name="f4" fmla="val 31699"/>
                              <a:gd name="f5" fmla="val 6553"/>
                              <a:gd name="f6" fmla="val 4572"/>
                              <a:gd name="f7" fmla="val 25603"/>
                              <a:gd name="f8" fmla="*/ f0 1 16002"/>
                              <a:gd name="f9" fmla="*/ f1 1 31699"/>
                              <a:gd name="f10" fmla="val f2"/>
                              <a:gd name="f11" fmla="val f3"/>
                              <a:gd name="f12" fmla="val f4"/>
                              <a:gd name="f13" fmla="+- f12 0 f10"/>
                              <a:gd name="f14" fmla="+- f11 0 f10"/>
                              <a:gd name="f15" fmla="*/ f14 1 16002"/>
                              <a:gd name="f16" fmla="*/ f13 1 31699"/>
                              <a:gd name="f17" fmla="*/ 0 1 f15"/>
                              <a:gd name="f18" fmla="*/ 16002 1 f15"/>
                              <a:gd name="f19" fmla="*/ 0 1 f16"/>
                              <a:gd name="f20" fmla="*/ 31699 1 f16"/>
                              <a:gd name="f21" fmla="*/ f17 f8 1"/>
                              <a:gd name="f22" fmla="*/ f18 f8 1"/>
                              <a:gd name="f23" fmla="*/ f20 f9 1"/>
                              <a:gd name="f24" fmla="*/ f19 f9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1" t="f24" r="f22" b="f23"/>
                            <a:pathLst>
                              <a:path w="16002" h="31699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lnTo>
                                  <a:pt x="f6" y="f7"/>
                                </a:lnTo>
                                <a:lnTo>
                                  <a:pt x="f3" y="f7"/>
                                </a:lnTo>
                                <a:lnTo>
                                  <a:pt x="f3" y="f4"/>
                                </a:lnTo>
                                <a:lnTo>
                                  <a:pt x="f2" y="f4"/>
                                </a:lnTo>
                                <a:lnTo>
                                  <a:pt x="f2" y="f7"/>
                                </a:lnTo>
                                <a:lnTo>
                                  <a:pt x="f3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103" name="Shape 6183"/>
                        <wps:cNvSpPr/>
                        <wps:spPr>
                          <a:xfrm>
                            <a:off x="16002" y="0"/>
                            <a:ext cx="31245" cy="74679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31242"/>
                              <a:gd name="f4" fmla="val 74676"/>
                              <a:gd name="f5" fmla="val 14478"/>
                              <a:gd name="f6" fmla="val 22098"/>
                              <a:gd name="f7" fmla="val 48768"/>
                              <a:gd name="f8" fmla="val 54864"/>
                              <a:gd name="f9" fmla="val 11430"/>
                              <a:gd name="f10" fmla="val 10668"/>
                              <a:gd name="f11" fmla="val 29718"/>
                              <a:gd name="f12" fmla="val 23165"/>
                              <a:gd name="f13" fmla="*/ f0 1 31242"/>
                              <a:gd name="f14" fmla="*/ f1 1 74676"/>
                              <a:gd name="f15" fmla="val f2"/>
                              <a:gd name="f16" fmla="val f3"/>
                              <a:gd name="f17" fmla="val f4"/>
                              <a:gd name="f18" fmla="+- f17 0 f15"/>
                              <a:gd name="f19" fmla="+- f16 0 f15"/>
                              <a:gd name="f20" fmla="*/ f19 1 31242"/>
                              <a:gd name="f21" fmla="*/ f18 1 74676"/>
                              <a:gd name="f22" fmla="*/ 0 1 f20"/>
                              <a:gd name="f23" fmla="*/ 31242 1 f20"/>
                              <a:gd name="f24" fmla="*/ 0 1 f21"/>
                              <a:gd name="f25" fmla="*/ 74676 1 f21"/>
                              <a:gd name="f26" fmla="*/ f22 f13 1"/>
                              <a:gd name="f27" fmla="*/ f23 f13 1"/>
                              <a:gd name="f28" fmla="*/ f25 f14 1"/>
                              <a:gd name="f29" fmla="*/ f24 f1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6" t="f29" r="f27" b="f28"/>
                            <a:pathLst>
                              <a:path w="31242" h="74676">
                                <a:moveTo>
                                  <a:pt x="f5" y="f2"/>
                                </a:moveTo>
                                <a:lnTo>
                                  <a:pt x="f6" y="f2"/>
                                </a:lnTo>
                                <a:lnTo>
                                  <a:pt x="f6" y="f7"/>
                                </a:lnTo>
                                <a:lnTo>
                                  <a:pt x="f3" y="f7"/>
                                </a:lnTo>
                                <a:lnTo>
                                  <a:pt x="f3" y="f8"/>
                                </a:lnTo>
                                <a:lnTo>
                                  <a:pt x="f6" y="f8"/>
                                </a:lnTo>
                                <a:lnTo>
                                  <a:pt x="f6" y="f4"/>
                                </a:lnTo>
                                <a:lnTo>
                                  <a:pt x="f9" y="f4"/>
                                </a:lnTo>
                                <a:lnTo>
                                  <a:pt x="f9" y="f8"/>
                                </a:lnTo>
                                <a:lnTo>
                                  <a:pt x="f2" y="f8"/>
                                </a:lnTo>
                                <a:lnTo>
                                  <a:pt x="f2" y="f7"/>
                                </a:lnTo>
                                <a:lnTo>
                                  <a:pt x="f9" y="f7"/>
                                </a:lnTo>
                                <a:lnTo>
                                  <a:pt x="f9" y="f10"/>
                                </a:lnTo>
                                <a:lnTo>
                                  <a:pt x="f2" y="f11"/>
                                </a:lnTo>
                                <a:lnTo>
                                  <a:pt x="f2" y="f12"/>
                                </a:lnTo>
                                <a:lnTo>
                                  <a:pt x="f5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104" name="Shape 6184"/>
                        <wps:cNvSpPr/>
                        <wps:spPr>
                          <a:xfrm>
                            <a:off x="56392" y="61173"/>
                            <a:ext cx="21332" cy="15023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15022"/>
                              <a:gd name="f5" fmla="val 8926"/>
                              <a:gd name="f6" fmla="val 15240"/>
                              <a:gd name="f7" fmla="val 13498"/>
                              <a:gd name="f8" fmla="val 9144"/>
                              <a:gd name="f9" fmla="val 3048"/>
                              <a:gd name="f10" fmla="val 4572"/>
                              <a:gd name="f11" fmla="val 7620"/>
                              <a:gd name="f12" fmla="val 11974"/>
                              <a:gd name="f13" fmla="val 12192"/>
                              <a:gd name="f14" fmla="val 10450"/>
                              <a:gd name="f15" fmla="*/ f0 1 21336"/>
                              <a:gd name="f16" fmla="*/ f1 1 15022"/>
                              <a:gd name="f17" fmla="val f2"/>
                              <a:gd name="f18" fmla="val f3"/>
                              <a:gd name="f19" fmla="val f4"/>
                              <a:gd name="f20" fmla="+- f19 0 f17"/>
                              <a:gd name="f21" fmla="+- f18 0 f17"/>
                              <a:gd name="f22" fmla="*/ f21 1 21336"/>
                              <a:gd name="f23" fmla="*/ f20 1 15022"/>
                              <a:gd name="f24" fmla="*/ 0 1 f22"/>
                              <a:gd name="f25" fmla="*/ 21336 1 f22"/>
                              <a:gd name="f26" fmla="*/ 0 1 f23"/>
                              <a:gd name="f27" fmla="*/ 15022 1 f23"/>
                              <a:gd name="f28" fmla="*/ f24 f15 1"/>
                              <a:gd name="f29" fmla="*/ f25 f15 1"/>
                              <a:gd name="f30" fmla="*/ f27 f16 1"/>
                              <a:gd name="f31" fmla="*/ f26 f16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8" t="f31" r="f29" b="f30"/>
                            <a:pathLst>
                              <a:path w="21336" h="15022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cubicBezTo>
                                  <a:pt x="f6" y="f7"/>
                                  <a:pt x="f8" y="f4"/>
                                  <a:pt x="f9" y="f4"/>
                                </a:cubicBezTo>
                                <a:lnTo>
                                  <a:pt x="f2" y="f4"/>
                                </a:lnTo>
                                <a:lnTo>
                                  <a:pt x="f2" y="f7"/>
                                </a:lnTo>
                                <a:cubicBezTo>
                                  <a:pt x="f10" y="f7"/>
                                  <a:pt x="f11" y="f12"/>
                                  <a:pt x="f13" y="f14"/>
                                </a:cubicBezTo>
                                <a:lnTo>
                                  <a:pt x="f3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105" name="Shape 6185"/>
                        <wps:cNvSpPr/>
                        <wps:spPr>
                          <a:xfrm>
                            <a:off x="54864" y="0"/>
                            <a:ext cx="22860" cy="47247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47244"/>
                              <a:gd name="f5" fmla="val 3658"/>
                              <a:gd name="f6" fmla="val 21336"/>
                              <a:gd name="f7" fmla="val 3048"/>
                              <a:gd name="f8" fmla="val 18288"/>
                              <a:gd name="f9" fmla="val 15240"/>
                              <a:gd name="f10" fmla="val 4572"/>
                              <a:gd name="f11" fmla="val 13716"/>
                              <a:gd name="f12" fmla="val 7620"/>
                              <a:gd name="f13" fmla="val 12192"/>
                              <a:gd name="f14" fmla="val 10668"/>
                              <a:gd name="f15" fmla="val 19812"/>
                              <a:gd name="f16" fmla="val 27432"/>
                              <a:gd name="f17" fmla="val 33528"/>
                              <a:gd name="f18" fmla="val 38100"/>
                              <a:gd name="f19" fmla="val 16764"/>
                              <a:gd name="f20" fmla="val 41148"/>
                              <a:gd name="f21" fmla="val 42672"/>
                              <a:gd name="f22" fmla="val 45720"/>
                              <a:gd name="f23" fmla="val 9144"/>
                              <a:gd name="f24" fmla="val 1524"/>
                              <a:gd name="f25" fmla="val 32004"/>
                              <a:gd name="f26" fmla="val 25908"/>
                              <a:gd name="f27" fmla="*/ f0 1 22860"/>
                              <a:gd name="f28" fmla="*/ f1 1 47244"/>
                              <a:gd name="f29" fmla="val f2"/>
                              <a:gd name="f30" fmla="val f3"/>
                              <a:gd name="f31" fmla="val f4"/>
                              <a:gd name="f32" fmla="+- f31 0 f29"/>
                              <a:gd name="f33" fmla="+- f30 0 f29"/>
                              <a:gd name="f34" fmla="*/ f33 1 22860"/>
                              <a:gd name="f35" fmla="*/ f32 1 47244"/>
                              <a:gd name="f36" fmla="*/ 0 1 f34"/>
                              <a:gd name="f37" fmla="*/ 22860 1 f34"/>
                              <a:gd name="f38" fmla="*/ 0 1 f35"/>
                              <a:gd name="f39" fmla="*/ 47244 1 f35"/>
                              <a:gd name="f40" fmla="*/ f36 f27 1"/>
                              <a:gd name="f41" fmla="*/ f37 f27 1"/>
                              <a:gd name="f42" fmla="*/ f39 f28 1"/>
                              <a:gd name="f43" fmla="*/ f38 f28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0" t="f43" r="f41" b="f42"/>
                            <a:pathLst>
                              <a:path w="22860" h="47244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lnTo>
                                  <a:pt x="f6" y="f7"/>
                                </a:lnTo>
                                <a:cubicBezTo>
                                  <a:pt x="f8" y="f7"/>
                                  <a:pt x="f9" y="f10"/>
                                  <a:pt x="f11" y="f12"/>
                                </a:cubicBezTo>
                                <a:cubicBezTo>
                                  <a:pt x="f13" y="f14"/>
                                  <a:pt x="f14" y="f9"/>
                                  <a:pt x="f14" y="f15"/>
                                </a:cubicBezTo>
                                <a:cubicBezTo>
                                  <a:pt x="f14" y="f16"/>
                                  <a:pt x="f13" y="f17"/>
                                  <a:pt x="f9" y="f18"/>
                                </a:cubicBezTo>
                                <a:cubicBezTo>
                                  <a:pt x="f19" y="f20"/>
                                  <a:pt x="f15" y="f21"/>
                                  <a:pt x="f3" y="f21"/>
                                </a:cubicBezTo>
                                <a:lnTo>
                                  <a:pt x="f3" y="f22"/>
                                </a:lnTo>
                                <a:lnTo>
                                  <a:pt x="f8" y="f4"/>
                                </a:lnTo>
                                <a:cubicBezTo>
                                  <a:pt x="f13" y="f4"/>
                                  <a:pt x="f23" y="f22"/>
                                  <a:pt x="f10" y="f20"/>
                                </a:cubicBezTo>
                                <a:cubicBezTo>
                                  <a:pt x="f24" y="f18"/>
                                  <a:pt x="f2" y="f25"/>
                                  <a:pt x="f2" y="f26"/>
                                </a:cubicBezTo>
                                <a:cubicBezTo>
                                  <a:pt x="f2" y="f15"/>
                                  <a:pt x="f24" y="f11"/>
                                  <a:pt x="f10" y="f23"/>
                                </a:cubicBezTo>
                                <a:cubicBezTo>
                                  <a:pt x="f23" y="f7"/>
                                  <a:pt x="f9" y="f2"/>
                                  <a:pt x="f3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106" name="Shape 6186"/>
                        <wps:cNvSpPr/>
                        <wps:spPr>
                          <a:xfrm>
                            <a:off x="77724" y="0"/>
                            <a:ext cx="22860" cy="70107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70104"/>
                              <a:gd name="f5" fmla="val 6096"/>
                              <a:gd name="f6" fmla="val 10668"/>
                              <a:gd name="f7" fmla="val 3048"/>
                              <a:gd name="f8" fmla="val 15240"/>
                              <a:gd name="f9" fmla="val 7620"/>
                              <a:gd name="f10" fmla="val 19812"/>
                              <a:gd name="f11" fmla="val 13716"/>
                              <a:gd name="f12" fmla="val 21336"/>
                              <a:gd name="f13" fmla="val 30480"/>
                              <a:gd name="f14" fmla="val 38100"/>
                              <a:gd name="f15" fmla="val 45720"/>
                              <a:gd name="f16" fmla="val 16764"/>
                              <a:gd name="f17" fmla="val 53340"/>
                              <a:gd name="f18" fmla="val 12192"/>
                              <a:gd name="f19" fmla="val 59436"/>
                              <a:gd name="f20" fmla="val 65532"/>
                              <a:gd name="f21" fmla="val 61178"/>
                              <a:gd name="f22" fmla="val 1524"/>
                              <a:gd name="f23" fmla="val 48768"/>
                              <a:gd name="f24" fmla="val 9144"/>
                              <a:gd name="f25" fmla="val 42672"/>
                              <a:gd name="f26" fmla="val 4572"/>
                              <a:gd name="f27" fmla="val 41148"/>
                              <a:gd name="f28" fmla="val 39624"/>
                              <a:gd name="f29" fmla="val 33528"/>
                              <a:gd name="f30" fmla="val 28956"/>
                              <a:gd name="f31" fmla="val 27432"/>
                              <a:gd name="f32" fmla="val 3658"/>
                              <a:gd name="f33" fmla="*/ f0 1 22860"/>
                              <a:gd name="f34" fmla="*/ f1 1 70104"/>
                              <a:gd name="f35" fmla="val f2"/>
                              <a:gd name="f36" fmla="val f3"/>
                              <a:gd name="f37" fmla="val f4"/>
                              <a:gd name="f38" fmla="+- f37 0 f35"/>
                              <a:gd name="f39" fmla="+- f36 0 f35"/>
                              <a:gd name="f40" fmla="*/ f39 1 22860"/>
                              <a:gd name="f41" fmla="*/ f38 1 70104"/>
                              <a:gd name="f42" fmla="*/ 0 1 f40"/>
                              <a:gd name="f43" fmla="*/ 22860 1 f40"/>
                              <a:gd name="f44" fmla="*/ 0 1 f41"/>
                              <a:gd name="f45" fmla="*/ 70104 1 f41"/>
                              <a:gd name="f46" fmla="*/ f42 f33 1"/>
                              <a:gd name="f47" fmla="*/ f43 f33 1"/>
                              <a:gd name="f48" fmla="*/ f45 f34 1"/>
                              <a:gd name="f49" fmla="*/ f44 f3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6" t="f49" r="f47" b="f48"/>
                            <a:pathLst>
                              <a:path w="22860" h="70104">
                                <a:moveTo>
                                  <a:pt x="f2" y="f2"/>
                                </a:moveTo>
                                <a:cubicBezTo>
                                  <a:pt x="f5" y="f2"/>
                                  <a:pt x="f6" y="f7"/>
                                  <a:pt x="f8" y="f9"/>
                                </a:cubicBezTo>
                                <a:cubicBezTo>
                                  <a:pt x="f10" y="f11"/>
                                  <a:pt x="f3" y="f12"/>
                                  <a:pt x="f3" y="f13"/>
                                </a:cubicBezTo>
                                <a:cubicBezTo>
                                  <a:pt x="f3" y="f14"/>
                                  <a:pt x="f10" y="f15"/>
                                  <a:pt x="f16" y="f17"/>
                                </a:cubicBezTo>
                                <a:cubicBezTo>
                                  <a:pt x="f18" y="f19"/>
                                  <a:pt x="f9" y="f20"/>
                                  <a:pt x="f2" y="f4"/>
                                </a:cubicBezTo>
                                <a:lnTo>
                                  <a:pt x="f2" y="f21"/>
                                </a:lnTo>
                                <a:lnTo>
                                  <a:pt x="f22" y="f19"/>
                                </a:lnTo>
                                <a:cubicBezTo>
                                  <a:pt x="f5" y="f17"/>
                                  <a:pt x="f9" y="f23"/>
                                  <a:pt x="f24" y="f25"/>
                                </a:cubicBezTo>
                                <a:lnTo>
                                  <a:pt x="f2" y="f15"/>
                                </a:lnTo>
                                <a:lnTo>
                                  <a:pt x="f2" y="f25"/>
                                </a:lnTo>
                                <a:cubicBezTo>
                                  <a:pt x="f22" y="f25"/>
                                  <a:pt x="f7" y="f25"/>
                                  <a:pt x="f26" y="f27"/>
                                </a:cubicBezTo>
                                <a:cubicBezTo>
                                  <a:pt x="f9" y="f27"/>
                                  <a:pt x="f24" y="f28"/>
                                  <a:pt x="f6" y="f14"/>
                                </a:cubicBezTo>
                                <a:cubicBezTo>
                                  <a:pt x="f6" y="f29"/>
                                  <a:pt x="f18" y="f30"/>
                                  <a:pt x="f18" y="f31"/>
                                </a:cubicBezTo>
                                <a:cubicBezTo>
                                  <a:pt x="f18" y="f3"/>
                                  <a:pt x="f6" y="f10"/>
                                  <a:pt x="f6" y="f8"/>
                                </a:cubicBezTo>
                                <a:cubicBezTo>
                                  <a:pt x="f24" y="f18"/>
                                  <a:pt x="f9" y="f24"/>
                                  <a:pt x="f5" y="f5"/>
                                </a:cubicBezTo>
                                <a:lnTo>
                                  <a:pt x="f2" y="f32"/>
                                </a:lnTo>
                                <a:lnTo>
                                  <a:pt x="f2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407248" id="Group 1068154" o:spid="_x0000_s1026" style="position:absolute;margin-left:77.65pt;margin-top:60.6pt;width:7.9pt;height:6pt;z-index:251657216;mso-position-horizontal-relative:page;mso-position-vertical-relative:page" coordsize="100584,7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">
                <v:shape id="Shape 6182" o:spid="_x0000_s1027" style="position:absolute;top:23161;width:16002;height:31702;visibility:visible;mso-wrap-style:square;v-text-anchor:top" coordsize="16002,316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" path="m16002,r,6553l4572,25603r11430,l16002,31699,,31699,,25603,16002,xe" fillcolor="#101010" stroked="f">
                  <v:path arrowok="t" o:connecttype="custom" o:connectlocs="8001,0;16002,15851;8001,31702;0,15851" o:connectangles="270,0,90,180" textboxrect="0,0,16002,31699"/>
                </v:shape>
                <v:shape id="Shape 6183" o:spid="_x0000_s1028" style="position:absolute;left:16002;width:31245;height:74679;visibility:visible;mso-wrap-style:square;v-text-anchor:top" coordsize="31242,74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" path="m14478,r7620,l22098,48768r9144,l31242,54864r-9144,l22098,74676r-10668,l11430,54864,,54864,,48768r11430,l11430,10668,,29718,,23165,14478,xe" fillcolor="#101010" stroked="f">
                  <v:path arrowok="t" o:connecttype="custom" o:connectlocs="15623,0;31245,37340;15623,74679;0,37340" o:connectangles="270,0,90,180" textboxrect="0,0,31242,74676"/>
                </v:shape>
                <v:shape id="Shape 6184" o:spid="_x0000_s1029" style="position:absolute;left:56392;top:61173;width:21332;height:15023;visibility:visible;mso-wrap-style:square;v-text-anchor:top" coordsize="21336,15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" path="m21336,r,8926c15240,13498,9144,15022,3048,15022l,15022,,13498v4572,,7620,-1524,12192,-3048l21336,xe" fillcolor="#101010" stroked="f">
                  <v:path arrowok="t" o:connecttype="custom" o:connectlocs="10666,0;21332,7512;10666,15023;0,7512" o:connectangles="270,0,90,180" textboxrect="0,0,21336,15022"/>
                </v:shape>
                <v:shape id="Shape 6185" o:spid="_x0000_s1030" style="position:absolute;left:54864;width:22860;height:47247;visibility:visible;mso-wrap-style:square;v-text-anchor:top" coordsize="22860,47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" path="m22860,r,3658l21336,3048v-3048,,-6096,1524,-7620,4572c12192,10668,10668,15240,10668,19812v,7620,1524,13716,4572,18288c16764,41148,19812,42672,22860,42672r,3048l18288,47244v-6096,,-9144,-1524,-13716,-6096c1524,38100,,32004,,25908,,19812,1524,13716,4572,9144,9144,3048,15240,,22860,xe" fillcolor="#101010" stroked="f">
                  <v:path arrowok="t" o:connecttype="custom" o:connectlocs="11430,0;22860,23624;11430,47247;0,23624" o:connectangles="270,0,90,180" textboxrect="0,0,22860,47244"/>
                </v:shape>
                <v:shape id="Shape 6186" o:spid="_x0000_s1031" style="position:absolute;left:77724;width:22860;height:70107;visibility:visible;mso-wrap-style:square;v-text-anchor:top" coordsize="22860,70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" path="m,c6096,,10668,3048,15240,7620v4572,6096,7620,13716,7620,22860c22860,38100,19812,45720,16764,53340,12192,59436,7620,65532,,70104l,61178,1524,59436c6096,53340,7620,48768,9144,42672l,45720,,42672v1524,,3048,,4572,-1524c7620,41148,9144,39624,10668,38100v,-4572,1524,-9144,1524,-10668c12192,22860,10668,19812,10668,15240,9144,12192,7620,9144,6096,6096l,3658,,xe" fillcolor="#101010" stroked="f">
                  <v:path arrowok="t" o:connecttype="custom" o:connectlocs="11430,0;22860,35054;11430,70107;0,35054" o:connectangles="270,0,90,180" textboxrect="0,0,22860,70104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3"/>
        <w:sectPr w:rsidR="00A2490A">
          <w:headerReference w:type="even" r:id="rId9"/>
          <w:headerReference w:type="default" r:id="rId10"/>
          <w:headerReference w:type="first" r:id="rId11"/>
          <w:pgSz w:w="12240" w:h="15840"/>
          <w:pgMar w:top="1440" w:right="1440" w:bottom="1440" w:left="1440" w:header="1066" w:footer="720" w:gutter="0"/>
          <w:cols w:space="720"/>
          <w:titlePg/>
        </w:sectPr>
      </w:pPr>
      <w:r>
        <w:rPr>
          <w:noProof/>
        </w:rPr>
        <w:lastRenderedPageBreak/>
        <w:drawing>
          <wp:inline distT="0" distB="0" distL="0" distR="0">
            <wp:extent cx="5437635" cy="6659876"/>
            <wp:effectExtent l="0" t="0" r="0" b="7624"/>
            <wp:docPr id="107" name="Picture 1072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37635" cy="665987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504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6716268</wp:posOffset>
                </wp:positionH>
                <wp:positionV relativeFrom="page">
                  <wp:posOffset>745236</wp:posOffset>
                </wp:positionV>
                <wp:extent cx="45720" cy="76196"/>
                <wp:effectExtent l="0" t="0" r="0" b="4"/>
                <wp:wrapTopAndBottom/>
                <wp:docPr id="108" name="Group 10684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" cy="76196"/>
                          <a:chOff x="0" y="0"/>
                          <a:chExt cx="45720" cy="76196"/>
                        </a:xfrm>
                      </wpg:grpSpPr>
                      <wps:wsp>
                        <wps:cNvPr id="109" name="Shape 10544"/>
                        <wps:cNvSpPr/>
                        <wps:spPr>
                          <a:xfrm>
                            <a:off x="0" y="0"/>
                            <a:ext cx="22860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76200"/>
                              <a:gd name="f5" fmla="val 3048"/>
                              <a:gd name="f6" fmla="val 19812"/>
                              <a:gd name="f7" fmla="val 18288"/>
                              <a:gd name="f8" fmla="val 4572"/>
                              <a:gd name="f9" fmla="val 16764"/>
                              <a:gd name="f10" fmla="val 6096"/>
                              <a:gd name="f11" fmla="val 13715"/>
                              <a:gd name="f12" fmla="val 9144"/>
                              <a:gd name="f13" fmla="val 12192"/>
                              <a:gd name="f14" fmla="val 13716"/>
                              <a:gd name="f15" fmla="val 21336"/>
                              <a:gd name="f16" fmla="val 10668"/>
                              <a:gd name="f17" fmla="val 27432"/>
                              <a:gd name="f18" fmla="val 33528"/>
                              <a:gd name="f19" fmla="val 39624"/>
                              <a:gd name="f20" fmla="val 50292"/>
                              <a:gd name="f21" fmla="val 57912"/>
                              <a:gd name="f22" fmla="val 65532"/>
                              <a:gd name="f23" fmla="val 15239"/>
                              <a:gd name="f24" fmla="val 70104"/>
                              <a:gd name="f25" fmla="val 73152"/>
                              <a:gd name="f26" fmla="val 71628"/>
                              <a:gd name="f27" fmla="val 64008"/>
                              <a:gd name="f28" fmla="val 1524"/>
                              <a:gd name="f29" fmla="val 56388"/>
                              <a:gd name="f30" fmla="val 48768"/>
                              <a:gd name="f31" fmla="val 38100"/>
                              <a:gd name="f32" fmla="val 30480"/>
                              <a:gd name="f33" fmla="*/ f0 1 22860"/>
                              <a:gd name="f34" fmla="*/ f1 1 76200"/>
                              <a:gd name="f35" fmla="val f2"/>
                              <a:gd name="f36" fmla="val f3"/>
                              <a:gd name="f37" fmla="val f4"/>
                              <a:gd name="f38" fmla="+- f37 0 f35"/>
                              <a:gd name="f39" fmla="+- f36 0 f35"/>
                              <a:gd name="f40" fmla="*/ f39 1 22860"/>
                              <a:gd name="f41" fmla="*/ f38 1 76200"/>
                              <a:gd name="f42" fmla="*/ 0 1 f40"/>
                              <a:gd name="f43" fmla="*/ 22860 1 f40"/>
                              <a:gd name="f44" fmla="*/ 0 1 f41"/>
                              <a:gd name="f45" fmla="*/ 76200 1 f41"/>
                              <a:gd name="f46" fmla="*/ f42 f33 1"/>
                              <a:gd name="f47" fmla="*/ f43 f33 1"/>
                              <a:gd name="f48" fmla="*/ f45 f34 1"/>
                              <a:gd name="f49" fmla="*/ f44 f3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6" t="f49" r="f47" b="f48"/>
                            <a:pathLst>
                              <a:path w="22860" h="76200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cubicBezTo>
                                  <a:pt x="f6" y="f5"/>
                                  <a:pt x="f7" y="f8"/>
                                  <a:pt x="f9" y="f10"/>
                                </a:cubicBezTo>
                                <a:cubicBezTo>
                                  <a:pt x="f11" y="f12"/>
                                  <a:pt x="f13" y="f14"/>
                                  <a:pt x="f13" y="f15"/>
                                </a:cubicBezTo>
                                <a:cubicBezTo>
                                  <a:pt x="f16" y="f17"/>
                                  <a:pt x="f16" y="f18"/>
                                  <a:pt x="f16" y="f19"/>
                                </a:cubicBezTo>
                                <a:cubicBezTo>
                                  <a:pt x="f16" y="f20"/>
                                  <a:pt x="f13" y="f21"/>
                                  <a:pt x="f11" y="f22"/>
                                </a:cubicBezTo>
                                <a:cubicBezTo>
                                  <a:pt x="f23" y="f24"/>
                                  <a:pt x="f7" y="f25"/>
                                  <a:pt x="f3" y="f25"/>
                                </a:cubicBezTo>
                                <a:lnTo>
                                  <a:pt x="f3" y="f4"/>
                                </a:lnTo>
                                <a:cubicBezTo>
                                  <a:pt x="f23" y="f4"/>
                                  <a:pt x="f12" y="f26"/>
                                  <a:pt x="f10" y="f27"/>
                                </a:cubicBezTo>
                                <a:cubicBezTo>
                                  <a:pt x="f28" y="f29"/>
                                  <a:pt x="f2" y="f30"/>
                                  <a:pt x="f2" y="f31"/>
                                </a:cubicBezTo>
                                <a:cubicBezTo>
                                  <a:pt x="f2" y="f32"/>
                                  <a:pt x="f28" y="f3"/>
                                  <a:pt x="f5" y="f9"/>
                                </a:cubicBezTo>
                                <a:cubicBezTo>
                                  <a:pt x="f10" y="f16"/>
                                  <a:pt x="f12" y="f10"/>
                                  <a:pt x="f11" y="f5"/>
                                </a:cubicBezTo>
                                <a:cubicBezTo>
                                  <a:pt x="f9" y="f28"/>
                                  <a:pt x="f6" y="f2"/>
                                  <a:pt x="f3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110" name="Shape 10545"/>
                        <wps:cNvSpPr/>
                        <wps:spPr>
                          <a:xfrm>
                            <a:off x="22860" y="0"/>
                            <a:ext cx="22860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76200"/>
                              <a:gd name="f5" fmla="val 4572"/>
                              <a:gd name="f6" fmla="val 10668"/>
                              <a:gd name="f7" fmla="val 3048"/>
                              <a:gd name="f8" fmla="val 15240"/>
                              <a:gd name="f9" fmla="val 9144"/>
                              <a:gd name="f10" fmla="val 19812"/>
                              <a:gd name="f11" fmla="val 25908"/>
                              <a:gd name="f12" fmla="val 38100"/>
                              <a:gd name="f13" fmla="val 45720"/>
                              <a:gd name="f14" fmla="val 21336"/>
                              <a:gd name="f15" fmla="val 53340"/>
                              <a:gd name="f16" fmla="val 18288"/>
                              <a:gd name="f17" fmla="val 59436"/>
                              <a:gd name="f18" fmla="val 16764"/>
                              <a:gd name="f19" fmla="val 65532"/>
                              <a:gd name="f20" fmla="val 13716"/>
                              <a:gd name="f21" fmla="val 70104"/>
                              <a:gd name="f22" fmla="val 71628"/>
                              <a:gd name="f23" fmla="val 6096"/>
                              <a:gd name="f24" fmla="val 74676"/>
                              <a:gd name="f25" fmla="val 73152"/>
                              <a:gd name="f26" fmla="val 1524"/>
                              <a:gd name="f27" fmla="val 7620"/>
                              <a:gd name="f28" fmla="val 68580"/>
                              <a:gd name="f29" fmla="val 60960"/>
                              <a:gd name="f30" fmla="val 54864"/>
                              <a:gd name="f31" fmla="val 12192"/>
                              <a:gd name="f32" fmla="val 35052"/>
                              <a:gd name="f33" fmla="*/ f0 1 22860"/>
                              <a:gd name="f34" fmla="*/ f1 1 76200"/>
                              <a:gd name="f35" fmla="val f2"/>
                              <a:gd name="f36" fmla="val f3"/>
                              <a:gd name="f37" fmla="val f4"/>
                              <a:gd name="f38" fmla="+- f37 0 f35"/>
                              <a:gd name="f39" fmla="+- f36 0 f35"/>
                              <a:gd name="f40" fmla="*/ f39 1 22860"/>
                              <a:gd name="f41" fmla="*/ f38 1 76200"/>
                              <a:gd name="f42" fmla="*/ 0 1 f40"/>
                              <a:gd name="f43" fmla="*/ 22860 1 f40"/>
                              <a:gd name="f44" fmla="*/ 0 1 f41"/>
                              <a:gd name="f45" fmla="*/ 76200 1 f41"/>
                              <a:gd name="f46" fmla="*/ f42 f33 1"/>
                              <a:gd name="f47" fmla="*/ f43 f33 1"/>
                              <a:gd name="f48" fmla="*/ f45 f34 1"/>
                              <a:gd name="f49" fmla="*/ f44 f3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6" t="f49" r="f47" b="f48"/>
                            <a:pathLst>
                              <a:path w="22860" h="76200">
                                <a:moveTo>
                                  <a:pt x="f2" y="f2"/>
                                </a:moveTo>
                                <a:cubicBezTo>
                                  <a:pt x="f5" y="f2"/>
                                  <a:pt x="f6" y="f7"/>
                                  <a:pt x="f8" y="f9"/>
                                </a:cubicBezTo>
                                <a:cubicBezTo>
                                  <a:pt x="f10" y="f8"/>
                                  <a:pt x="f3" y="f11"/>
                                  <a:pt x="f3" y="f12"/>
                                </a:cubicBezTo>
                                <a:cubicBezTo>
                                  <a:pt x="f3" y="f13"/>
                                  <a:pt x="f14" y="f15"/>
                                  <a:pt x="f16" y="f17"/>
                                </a:cubicBezTo>
                                <a:cubicBezTo>
                                  <a:pt x="f18" y="f19"/>
                                  <a:pt x="f20" y="f21"/>
                                  <a:pt x="f6" y="f22"/>
                                </a:cubicBezTo>
                                <a:cubicBezTo>
                                  <a:pt x="f23" y="f24"/>
                                  <a:pt x="f7" y="f4"/>
                                  <a:pt x="f2" y="f4"/>
                                </a:cubicBezTo>
                                <a:lnTo>
                                  <a:pt x="f2" y="f25"/>
                                </a:lnTo>
                                <a:cubicBezTo>
                                  <a:pt x="f26" y="f25"/>
                                  <a:pt x="f7" y="f22"/>
                                  <a:pt x="f5" y="f21"/>
                                </a:cubicBezTo>
                                <a:cubicBezTo>
                                  <a:pt x="f27" y="f28"/>
                                  <a:pt x="f9" y="f19"/>
                                  <a:pt x="f9" y="f29"/>
                                </a:cubicBezTo>
                                <a:cubicBezTo>
                                  <a:pt x="f6" y="f30"/>
                                  <a:pt x="f31" y="f13"/>
                                  <a:pt x="f31" y="f32"/>
                                </a:cubicBezTo>
                                <a:cubicBezTo>
                                  <a:pt x="f31" y="f11"/>
                                  <a:pt x="f6" y="f10"/>
                                  <a:pt x="f9" y="f20"/>
                                </a:cubicBezTo>
                                <a:cubicBezTo>
                                  <a:pt x="f27" y="f9"/>
                                  <a:pt x="f23" y="f23"/>
                                  <a:pt x="f5" y="f5"/>
                                </a:cubicBezTo>
                                <a:cubicBezTo>
                                  <a:pt x="f7" y="f7"/>
                                  <a:pt x="f26" y="f7"/>
                                  <a:pt x="f2" y="f7"/>
                                </a:cubicBezTo>
                                <a:lnTo>
                                  <a:pt x="f2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569FE3" id="Group 1068409" o:spid="_x0000_s1026" style="position:absolute;margin-left:528.85pt;margin-top:58.7pt;width:3.6pt;height:6pt;z-index:251658240;mso-position-horizontal-relative:page;mso-position-vertical-relative:page" coordsize="45720,7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">
                <v:shape id="Shape 10544" o:spid="_x0000_s1027" style="position:absolute;width:22860;height:76196;visibility:visible;mso-wrap-style:square;v-text-anchor:top" coordsize="2286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" path="m22860,r,3048c19812,3048,18288,4572,16764,6096v-3049,3048,-4572,7620,-4572,15240c10668,27432,10668,33528,10668,39624v,10668,1524,18288,3047,25908c15239,70104,18288,73152,22860,73152r,3048c15239,76200,9144,71628,6096,64008,1524,56388,,48768,,38100,,30480,1524,22860,3048,16764,6096,10668,9144,6096,13715,3048,16764,1524,19812,,22860,xe" fillcolor="#101010" stroked="f">
                  <v:path arrowok="t" o:connecttype="custom" o:connectlocs="11430,0;22860,38098;11430,76196;0,38098" o:connectangles="270,0,90,180" textboxrect="0,0,22860,76200"/>
                </v:shape>
                <v:shape id="Shape 10545" o:spid="_x0000_s1028" style="position:absolute;left:22860;width:22860;height:76196;visibility:visible;mso-wrap-style:square;v-text-anchor:top" coordsize="2286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" path="m,c4572,,10668,3048,15240,9144v4572,6096,7620,16764,7620,28956c22860,45720,21336,53340,18288,59436v-1524,6096,-4572,10668,-7620,12192c6096,74676,3048,76200,,76200l,73152v1524,,3048,-1524,4572,-3048c7620,68580,9144,65532,9144,60960v1524,-6096,3048,-15240,3048,-25908c12192,25908,10668,19812,9144,13716,7620,9144,6096,6096,4572,4572,3048,3048,1524,3048,,3048l,xe" fillcolor="#101010" stroked="f">
                  <v:path arrowok="t" o:connecttype="custom" o:connectlocs="11430,0;22860,38098;11430,76196;0,38098" o:connectangles="270,0,90,180" textboxrect="0,0,22860,76200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3"/>
      </w:pPr>
      <w:r>
        <w:rPr>
          <w:noProof/>
        </w:rPr>
        <w:drawing>
          <wp:inline distT="0" distB="0" distL="0" distR="0">
            <wp:extent cx="5434580" cy="6903720"/>
            <wp:effectExtent l="0" t="0" r="0" b="0"/>
            <wp:docPr id="111" name="Picture 1072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34580" cy="690372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70"/>
        <w:ind w:left="-1440" w:right="1080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5472" behindDoc="0" locked="0" layoutInCell="1" allowOverlap="1">
                <wp:simplePos x="0" y="0"/>
                <wp:positionH relativeFrom="column">
                  <wp:posOffset>1048515</wp:posOffset>
                </wp:positionH>
                <wp:positionV relativeFrom="paragraph">
                  <wp:posOffset>769623</wp:posOffset>
                </wp:positionV>
                <wp:extent cx="30476" cy="74679"/>
                <wp:effectExtent l="0" t="0" r="7624" b="1521"/>
                <wp:wrapSquare wrapText="bothSides"/>
                <wp:docPr id="112" name="Group 1065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76" cy="74679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30480"/>
                            <a:gd name="f4" fmla="val 74676"/>
                            <a:gd name="f5" fmla="val 18288"/>
                            <a:gd name="f6" fmla="val 21336"/>
                            <a:gd name="f7" fmla="val 62484"/>
                            <a:gd name="f8" fmla="val 67056"/>
                            <a:gd name="f9" fmla="val 68580"/>
                            <a:gd name="f10" fmla="val 70104"/>
                            <a:gd name="f11" fmla="val 71628"/>
                            <a:gd name="f12" fmla="val 22860"/>
                            <a:gd name="f13" fmla="val 24384"/>
                            <a:gd name="f14" fmla="val 73152"/>
                            <a:gd name="f15" fmla="val 27432"/>
                            <a:gd name="f16" fmla="val 1524"/>
                            <a:gd name="f17" fmla="val 4572"/>
                            <a:gd name="f18" fmla="val 6096"/>
                            <a:gd name="f19" fmla="val 7620"/>
                            <a:gd name="f20" fmla="val 9144"/>
                            <a:gd name="f21" fmla="val 10668"/>
                            <a:gd name="f22" fmla="val 19812"/>
                            <a:gd name="f23" fmla="val 15240"/>
                            <a:gd name="f24" fmla="val 12192"/>
                            <a:gd name="f25" fmla="val 3048"/>
                            <a:gd name="f26" fmla="*/ f0 1 30480"/>
                            <a:gd name="f27" fmla="*/ f1 1 74676"/>
                            <a:gd name="f28" fmla="val f2"/>
                            <a:gd name="f29" fmla="val f3"/>
                            <a:gd name="f30" fmla="val f4"/>
                            <a:gd name="f31" fmla="+- f30 0 f28"/>
                            <a:gd name="f32" fmla="+- f29 0 f28"/>
                            <a:gd name="f33" fmla="*/ f32 1 30480"/>
                            <a:gd name="f34" fmla="*/ f31 1 74676"/>
                            <a:gd name="f35" fmla="*/ 0 1 f33"/>
                            <a:gd name="f36" fmla="*/ 30480 1 f33"/>
                            <a:gd name="f37" fmla="*/ 0 1 f34"/>
                            <a:gd name="f38" fmla="*/ 74676 1 f34"/>
                            <a:gd name="f39" fmla="*/ f35 f26 1"/>
                            <a:gd name="f40" fmla="*/ f36 f26 1"/>
                            <a:gd name="f41" fmla="*/ f38 f27 1"/>
                            <a:gd name="f42" fmla="*/ f37 f2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39" t="f42" r="f40" b="f41"/>
                          <a:pathLst>
                            <a:path w="30480" h="74676">
                              <a:moveTo>
                                <a:pt x="f5" y="f2"/>
                              </a:moveTo>
                              <a:lnTo>
                                <a:pt x="f6" y="f2"/>
                              </a:lnTo>
                              <a:lnTo>
                                <a:pt x="f6" y="f7"/>
                              </a:lnTo>
                              <a:cubicBezTo>
                                <a:pt x="f6" y="f8"/>
                                <a:pt x="f6" y="f9"/>
                                <a:pt x="f6" y="f10"/>
                              </a:cubicBezTo>
                              <a:cubicBezTo>
                                <a:pt x="f6" y="f11"/>
                                <a:pt x="f12" y="f11"/>
                                <a:pt x="f13" y="f11"/>
                              </a:cubicBezTo>
                              <a:cubicBezTo>
                                <a:pt x="f13" y="f14"/>
                                <a:pt x="f15" y="f14"/>
                                <a:pt x="f3" y="f14"/>
                              </a:cubicBezTo>
                              <a:lnTo>
                                <a:pt x="f3" y="f4"/>
                              </a:lnTo>
                              <a:lnTo>
                                <a:pt x="f16" y="f4"/>
                              </a:lnTo>
                              <a:lnTo>
                                <a:pt x="f16" y="f14"/>
                              </a:lnTo>
                              <a:cubicBezTo>
                                <a:pt x="f17" y="f14"/>
                                <a:pt x="f18" y="f14"/>
                                <a:pt x="f19" y="f11"/>
                              </a:cubicBezTo>
                              <a:cubicBezTo>
                                <a:pt x="f20" y="f11"/>
                                <a:pt x="f20" y="f11"/>
                                <a:pt x="f20" y="f10"/>
                              </a:cubicBezTo>
                              <a:cubicBezTo>
                                <a:pt x="f21" y="f10"/>
                                <a:pt x="f21" y="f8"/>
                                <a:pt x="f21" y="f7"/>
                              </a:cubicBezTo>
                              <a:lnTo>
                                <a:pt x="f21" y="f22"/>
                              </a:lnTo>
                              <a:cubicBezTo>
                                <a:pt x="f21" y="f23"/>
                                <a:pt x="f21" y="f24"/>
                                <a:pt x="f20" y="f21"/>
                              </a:cubicBezTo>
                              <a:cubicBezTo>
                                <a:pt x="f20" y="f20"/>
                                <a:pt x="f20" y="f20"/>
                                <a:pt x="f20" y="f19"/>
                              </a:cubicBezTo>
                              <a:cubicBezTo>
                                <a:pt x="f19" y="f19"/>
                                <a:pt x="f19" y="f19"/>
                                <a:pt x="f18" y="f19"/>
                              </a:cubicBezTo>
                              <a:cubicBezTo>
                                <a:pt x="f17" y="f19"/>
                                <a:pt x="f25" y="f19"/>
                                <a:pt x="f2" y="f20"/>
                              </a:cubicBezTo>
                              <a:lnTo>
                                <a:pt x="f2" y="f19"/>
                              </a:ln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2CC3F692" id="Group 1065125" o:spid="_x0000_s1026" style="position:absolute;margin-left:82.55pt;margin-top:60.6pt;width:2.4pt;height:5.9pt;z-index:25162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0480,7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" path="m18288,r3048,l21336,62484v,4572,,6096,,7620c21336,71628,22860,71628,24384,71628v,1524,3048,1524,6096,1524l30480,74676r-28956,l1524,73152v3048,,4572,,6096,-1524c9144,71628,9144,71628,9144,70104v1524,,1524,-3048,1524,-7620l10668,19812v,-4572,,-7620,-1524,-9144c9144,9144,9144,9144,9144,7620v-1524,,-1524,,-3048,c4572,7620,3048,7620,,9144l,7620,18288,xe" fillcolor="#101010" stroked="f">
                <v:path arrowok="t" o:connecttype="custom" o:connectlocs="15238,0;30476,37340;15238,74679;0,37340" o:connectangles="270,0,90,180" textboxrect="0,0,30480,74676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25436" cy="7040880"/>
            <wp:effectExtent l="0" t="0" r="3814" b="7620"/>
            <wp:docPr id="113" name="Picture 1072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25436" cy="704088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508"/>
        <w:ind w:left="-1440" w:right="1080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6496" behindDoc="0" locked="0" layoutInCell="1" allowOverlap="1">
                <wp:simplePos x="0" y="0"/>
                <wp:positionH relativeFrom="column">
                  <wp:posOffset>6714740</wp:posOffset>
                </wp:positionH>
                <wp:positionV relativeFrom="paragraph">
                  <wp:posOffset>745236</wp:posOffset>
                </wp:positionV>
                <wp:extent cx="47247" cy="74679"/>
                <wp:effectExtent l="0" t="0" r="0" b="1521"/>
                <wp:wrapSquare wrapText="bothSides"/>
                <wp:docPr id="114" name="Group 1068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47" cy="74679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7244"/>
                            <a:gd name="f4" fmla="val 74676"/>
                            <a:gd name="f5" fmla="val 21336"/>
                            <a:gd name="f6" fmla="val 27432"/>
                            <a:gd name="f7" fmla="val 32003"/>
                            <a:gd name="f8" fmla="val 1524"/>
                            <a:gd name="f9" fmla="val 36576"/>
                            <a:gd name="f10" fmla="val 6096"/>
                            <a:gd name="f11" fmla="val 41148"/>
                            <a:gd name="f12" fmla="val 10668"/>
                            <a:gd name="f13" fmla="val 42672"/>
                            <a:gd name="f14" fmla="val 15240"/>
                            <a:gd name="f15" fmla="val 19812"/>
                            <a:gd name="f16" fmla="val 24384"/>
                            <a:gd name="f17" fmla="val 39624"/>
                            <a:gd name="f18" fmla="val 32004"/>
                            <a:gd name="f19" fmla="val 33527"/>
                            <a:gd name="f20" fmla="val 48768"/>
                            <a:gd name="f21" fmla="val 18288"/>
                            <a:gd name="f22" fmla="val 59436"/>
                            <a:gd name="f23" fmla="val 12192"/>
                            <a:gd name="f24" fmla="val 65532"/>
                            <a:gd name="f25" fmla="val 67056"/>
                            <a:gd name="f26" fmla="val 28956"/>
                            <a:gd name="f27" fmla="val 38100"/>
                            <a:gd name="f28" fmla="val 64008"/>
                            <a:gd name="f29" fmla="val 44196"/>
                            <a:gd name="f30" fmla="val 62484"/>
                            <a:gd name="f31" fmla="val 45720"/>
                            <a:gd name="f32" fmla="val 60960"/>
                            <a:gd name="f33" fmla="val 73152"/>
                            <a:gd name="f34" fmla="val 51816"/>
                            <a:gd name="f35" fmla="val 30480"/>
                            <a:gd name="f36" fmla="val 25908"/>
                            <a:gd name="f37" fmla="val 9144"/>
                            <a:gd name="f38" fmla="val 7620"/>
                            <a:gd name="f39" fmla="val 15239"/>
                            <a:gd name="f40" fmla="val 4572"/>
                            <a:gd name="f41" fmla="val 3048"/>
                            <a:gd name="f42" fmla="val 13716"/>
                            <a:gd name="f43" fmla="val 16763"/>
                            <a:gd name="f44" fmla="*/ f0 1 47244"/>
                            <a:gd name="f45" fmla="*/ f1 1 74676"/>
                            <a:gd name="f46" fmla="val f2"/>
                            <a:gd name="f47" fmla="val f3"/>
                            <a:gd name="f48" fmla="val f4"/>
                            <a:gd name="f49" fmla="+- f48 0 f46"/>
                            <a:gd name="f50" fmla="+- f47 0 f46"/>
                            <a:gd name="f51" fmla="*/ f50 1 47244"/>
                            <a:gd name="f52" fmla="*/ f49 1 74676"/>
                            <a:gd name="f53" fmla="*/ 0 1 f51"/>
                            <a:gd name="f54" fmla="*/ 47244 1 f51"/>
                            <a:gd name="f55" fmla="*/ 0 1 f52"/>
                            <a:gd name="f56" fmla="*/ 74676 1 f52"/>
                            <a:gd name="f57" fmla="*/ f53 f44 1"/>
                            <a:gd name="f58" fmla="*/ f54 f44 1"/>
                            <a:gd name="f59" fmla="*/ f56 f45 1"/>
                            <a:gd name="f60" fmla="*/ f55 f45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57" t="f60" r="f58" b="f59"/>
                          <a:pathLst>
                            <a:path w="47244" h="74676">
                              <a:moveTo>
                                <a:pt x="f5" y="f2"/>
                              </a:moveTo>
                              <a:cubicBezTo>
                                <a:pt x="f6" y="f2"/>
                                <a:pt x="f7" y="f8"/>
                                <a:pt x="f9" y="f10"/>
                              </a:cubicBezTo>
                              <a:cubicBezTo>
                                <a:pt x="f11" y="f12"/>
                                <a:pt x="f13" y="f14"/>
                                <a:pt x="f13" y="f15"/>
                              </a:cubicBezTo>
                              <a:cubicBezTo>
                                <a:pt x="f13" y="f16"/>
                                <a:pt x="f11" y="f6"/>
                                <a:pt x="f17" y="f18"/>
                              </a:cubicBezTo>
                              <a:cubicBezTo>
                                <a:pt x="f9" y="f9"/>
                                <a:pt x="f19" y="f13"/>
                                <a:pt x="f6" y="f20"/>
                              </a:cubicBezTo>
                              <a:cubicBezTo>
                                <a:pt x="f21" y="f22"/>
                                <a:pt x="f23" y="f24"/>
                                <a:pt x="f12" y="f25"/>
                              </a:cubicBezTo>
                              <a:lnTo>
                                <a:pt x="f26" y="f25"/>
                              </a:lnTo>
                              <a:cubicBezTo>
                                <a:pt x="f19" y="f25"/>
                                <a:pt x="f9" y="f25"/>
                                <a:pt x="f27" y="f25"/>
                              </a:cubicBezTo>
                              <a:cubicBezTo>
                                <a:pt x="f17" y="f25"/>
                                <a:pt x="f11" y="f24"/>
                                <a:pt x="f13" y="f24"/>
                              </a:cubicBezTo>
                              <a:cubicBezTo>
                                <a:pt x="f13" y="f28"/>
                                <a:pt x="f29" y="f30"/>
                                <a:pt x="f31" y="f32"/>
                              </a:cubicBezTo>
                              <a:lnTo>
                                <a:pt x="f3" y="f32"/>
                              </a:lnTo>
                              <a:lnTo>
                                <a:pt x="f13" y="f4"/>
                              </a:lnTo>
                              <a:lnTo>
                                <a:pt x="f2" y="f4"/>
                              </a:lnTo>
                              <a:lnTo>
                                <a:pt x="f2" y="f33"/>
                              </a:lnTo>
                              <a:cubicBezTo>
                                <a:pt x="f23" y="f32"/>
                                <a:pt x="f15" y="f34"/>
                                <a:pt x="f16" y="f31"/>
                              </a:cubicBezTo>
                              <a:cubicBezTo>
                                <a:pt x="f26" y="f27"/>
                                <a:pt x="f7" y="f35"/>
                                <a:pt x="f7" y="f36"/>
                              </a:cubicBezTo>
                              <a:cubicBezTo>
                                <a:pt x="f7" y="f15"/>
                                <a:pt x="f35" y="f14"/>
                                <a:pt x="f6" y="f23"/>
                              </a:cubicBezTo>
                              <a:cubicBezTo>
                                <a:pt x="f16" y="f37"/>
                                <a:pt x="f5" y="f38"/>
                                <a:pt x="f21" y="f38"/>
                              </a:cubicBezTo>
                              <a:cubicBezTo>
                                <a:pt x="f39" y="f38"/>
                                <a:pt x="f23" y="f37"/>
                                <a:pt x="f37" y="f12"/>
                              </a:cubicBezTo>
                              <a:cubicBezTo>
                                <a:pt x="f10" y="f23"/>
                                <a:pt x="f40" y="f14"/>
                                <a:pt x="f41" y="f15"/>
                              </a:cubicBezTo>
                              <a:lnTo>
                                <a:pt x="f8" y="f15"/>
                              </a:lnTo>
                              <a:cubicBezTo>
                                <a:pt x="f8" y="f42"/>
                                <a:pt x="f40" y="f37"/>
                                <a:pt x="f38" y="f40"/>
                              </a:cubicBezTo>
                              <a:cubicBezTo>
                                <a:pt x="f23" y="f8"/>
                                <a:pt x="f43" y="f2"/>
                                <a:pt x="f5" y="f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5F53FAD6" id="Group 1068680" o:spid="_x0000_s1026" style="position:absolute;margin-left:528.7pt;margin-top:58.7pt;width:3.7pt;height:5.9pt;z-index:25162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7244,7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" path="m21336,v6096,,10667,1524,15240,6096c41148,10668,42672,15240,42672,19812v,4572,-1524,7620,-3048,12192c36576,36576,33527,42672,27432,48768,18288,59436,12192,65532,10668,67056r18288,c33527,67056,36576,67056,38100,67056v1524,,3048,-1524,4572,-1524c42672,64008,44196,62484,45720,60960r1524,l42672,74676,,74676,,73152c12192,60960,19812,51816,24384,45720v4572,-7620,7619,-15240,7619,-19812c32003,19812,30480,15240,27432,12192,24384,9144,21336,7620,18288,7620v-3049,,-6096,1524,-9144,3048c6096,12192,4572,15240,3048,19812r-1524,c1524,13716,4572,9144,7620,4572,12192,1524,16763,,21336,xe" fillcolor="#101010" stroked="f">
                <v:path arrowok="t" o:connecttype="custom" o:connectlocs="23624,0;47247,37340;23624,74679;0,37340" o:connectangles="270,0,90,180" textboxrect="0,0,47244,74676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403"/>
      </w:pPr>
      <w:r>
        <w:rPr>
          <w:noProof/>
        </w:rPr>
        <w:drawing>
          <wp:inline distT="0" distB="0" distL="0" distR="0">
            <wp:extent cx="5437635" cy="7376163"/>
            <wp:effectExtent l="0" t="0" r="0" b="0"/>
            <wp:docPr id="115" name="Picture 10721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37635" cy="737616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65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>
                <wp:simplePos x="0" y="0"/>
                <wp:positionH relativeFrom="column">
                  <wp:posOffset>1040888</wp:posOffset>
                </wp:positionH>
                <wp:positionV relativeFrom="paragraph">
                  <wp:posOffset>769623</wp:posOffset>
                </wp:positionV>
                <wp:extent cx="41148" cy="76196"/>
                <wp:effectExtent l="0" t="0" r="0" b="4"/>
                <wp:wrapSquare wrapText="bothSides"/>
                <wp:docPr id="116" name="Group 1065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" cy="76196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1148"/>
                            <a:gd name="f4" fmla="val 76200"/>
                            <a:gd name="f5" fmla="val 21336"/>
                            <a:gd name="f6" fmla="val 25908"/>
                            <a:gd name="f7" fmla="val 30480"/>
                            <a:gd name="f8" fmla="val 1524"/>
                            <a:gd name="f9" fmla="val 33528"/>
                            <a:gd name="f10" fmla="val 6096"/>
                            <a:gd name="f11" fmla="val 36576"/>
                            <a:gd name="f12" fmla="val 9144"/>
                            <a:gd name="f13" fmla="val 38100"/>
                            <a:gd name="f14" fmla="val 12192"/>
                            <a:gd name="f15" fmla="val 15240"/>
                            <a:gd name="f16" fmla="val 19812"/>
                            <a:gd name="f17" fmla="val 27432"/>
                            <a:gd name="f18" fmla="val 32004"/>
                            <a:gd name="f19" fmla="val 35052"/>
                            <a:gd name="f20" fmla="val 39624"/>
                            <a:gd name="f21" fmla="val 42672"/>
                            <a:gd name="f22" fmla="val 45720"/>
                            <a:gd name="f23" fmla="val 50292"/>
                            <a:gd name="f24" fmla="val 56388"/>
                            <a:gd name="f25" fmla="val 62484"/>
                            <a:gd name="f26" fmla="val 67056"/>
                            <a:gd name="f27" fmla="val 28956"/>
                            <a:gd name="f28" fmla="val 73152"/>
                            <a:gd name="f29" fmla="val 22860"/>
                            <a:gd name="f30" fmla="val 7620"/>
                            <a:gd name="f31" fmla="val 4572"/>
                            <a:gd name="f32" fmla="val 3048"/>
                            <a:gd name="f33" fmla="val 74676"/>
                            <a:gd name="f34" fmla="val 71628"/>
                            <a:gd name="f35" fmla="val 70104"/>
                            <a:gd name="f36" fmla="val 68580"/>
                            <a:gd name="f37" fmla="val 65532"/>
                            <a:gd name="f38" fmla="val 10668"/>
                            <a:gd name="f39" fmla="val 13716"/>
                            <a:gd name="f40" fmla="val 16764"/>
                            <a:gd name="f41" fmla="val 18288"/>
                            <a:gd name="f42" fmla="val 64008"/>
                            <a:gd name="f43" fmla="val 60960"/>
                            <a:gd name="f44" fmla="val 54864"/>
                            <a:gd name="f45" fmla="val 51816"/>
                            <a:gd name="f46" fmla="val 48768"/>
                            <a:gd name="f47" fmla="val 47244"/>
                            <a:gd name="f48" fmla="val 44196"/>
                            <a:gd name="f49" fmla="val 24384"/>
                            <a:gd name="f50" fmla="*/ f0 1 41148"/>
                            <a:gd name="f51" fmla="*/ f1 1 76200"/>
                            <a:gd name="f52" fmla="val f2"/>
                            <a:gd name="f53" fmla="val f3"/>
                            <a:gd name="f54" fmla="val f4"/>
                            <a:gd name="f55" fmla="+- f54 0 f52"/>
                            <a:gd name="f56" fmla="+- f53 0 f52"/>
                            <a:gd name="f57" fmla="*/ f56 1 41148"/>
                            <a:gd name="f58" fmla="*/ f55 1 76200"/>
                            <a:gd name="f59" fmla="*/ 0 1 f57"/>
                            <a:gd name="f60" fmla="*/ 41148 1 f57"/>
                            <a:gd name="f61" fmla="*/ 0 1 f58"/>
                            <a:gd name="f62" fmla="*/ 76200 1 f58"/>
                            <a:gd name="f63" fmla="*/ f59 f50 1"/>
                            <a:gd name="f64" fmla="*/ f60 f50 1"/>
                            <a:gd name="f65" fmla="*/ f62 f51 1"/>
                            <a:gd name="f66" fmla="*/ f61 f51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63" t="f66" r="f64" b="f65"/>
                          <a:pathLst>
                            <a:path w="41148" h="76200">
                              <a:moveTo>
                                <a:pt x="f5" y="f2"/>
                              </a:moveTo>
                              <a:cubicBezTo>
                                <a:pt x="f6" y="f2"/>
                                <a:pt x="f7" y="f8"/>
                                <a:pt x="f9" y="f10"/>
                              </a:cubicBezTo>
                              <a:cubicBezTo>
                                <a:pt x="f11" y="f12"/>
                                <a:pt x="f13" y="f14"/>
                                <a:pt x="f13" y="f15"/>
                              </a:cubicBezTo>
                              <a:cubicBezTo>
                                <a:pt x="f13" y="f16"/>
                                <a:pt x="f9" y="f6"/>
                                <a:pt x="f17" y="f18"/>
                              </a:cubicBezTo>
                              <a:cubicBezTo>
                                <a:pt x="f18" y="f9"/>
                                <a:pt x="f19" y="f19"/>
                                <a:pt x="f13" y="f20"/>
                              </a:cubicBezTo>
                              <a:cubicBezTo>
                                <a:pt x="f20" y="f21"/>
                                <a:pt x="f3" y="f22"/>
                                <a:pt x="f3" y="f23"/>
                              </a:cubicBezTo>
                              <a:cubicBezTo>
                                <a:pt x="f3" y="f24"/>
                                <a:pt x="f13" y="f25"/>
                                <a:pt x="f19" y="f26"/>
                              </a:cubicBezTo>
                              <a:cubicBezTo>
                                <a:pt x="f27" y="f28"/>
                                <a:pt x="f29" y="f4"/>
                                <a:pt x="f14" y="f4"/>
                              </a:cubicBezTo>
                              <a:cubicBezTo>
                                <a:pt x="f30" y="f4"/>
                                <a:pt x="f31" y="f4"/>
                                <a:pt x="f32" y="f33"/>
                              </a:cubicBezTo>
                              <a:cubicBezTo>
                                <a:pt x="f2" y="f28"/>
                                <a:pt x="f2" y="f34"/>
                                <a:pt x="f2" y="f35"/>
                              </a:cubicBezTo>
                              <a:cubicBezTo>
                                <a:pt x="f2" y="f36"/>
                                <a:pt x="f2" y="f26"/>
                                <a:pt x="f8" y="f26"/>
                              </a:cubicBezTo>
                              <a:cubicBezTo>
                                <a:pt x="f8" y="f37"/>
                                <a:pt x="f32" y="f37"/>
                                <a:pt x="f31" y="f37"/>
                              </a:cubicBezTo>
                              <a:cubicBezTo>
                                <a:pt x="f31" y="f37"/>
                                <a:pt x="f10" y="f37"/>
                                <a:pt x="f10" y="f37"/>
                              </a:cubicBezTo>
                              <a:cubicBezTo>
                                <a:pt x="f30" y="f37"/>
                                <a:pt x="f12" y="f26"/>
                                <a:pt x="f38" y="f36"/>
                              </a:cubicBezTo>
                              <a:cubicBezTo>
                                <a:pt x="f39" y="f35"/>
                                <a:pt x="f15" y="f35"/>
                                <a:pt x="f15" y="f34"/>
                              </a:cubicBezTo>
                              <a:cubicBezTo>
                                <a:pt x="f40" y="f34"/>
                                <a:pt x="f41" y="f34"/>
                                <a:pt x="f16" y="f34"/>
                              </a:cubicBezTo>
                              <a:cubicBezTo>
                                <a:pt x="f29" y="f34"/>
                                <a:pt x="f6" y="f35"/>
                                <a:pt x="f27" y="f26"/>
                              </a:cubicBezTo>
                              <a:cubicBezTo>
                                <a:pt x="f18" y="f42"/>
                                <a:pt x="f9" y="f43"/>
                                <a:pt x="f9" y="f24"/>
                              </a:cubicBezTo>
                              <a:cubicBezTo>
                                <a:pt x="f9" y="f44"/>
                                <a:pt x="f18" y="f45"/>
                                <a:pt x="f18" y="f46"/>
                              </a:cubicBezTo>
                              <a:cubicBezTo>
                                <a:pt x="f7" y="f47"/>
                                <a:pt x="f27" y="f48"/>
                                <a:pt x="f17" y="f48"/>
                              </a:cubicBezTo>
                              <a:cubicBezTo>
                                <a:pt x="f6" y="f21"/>
                                <a:pt x="f49" y="f3"/>
                                <a:pt x="f5" y="f20"/>
                              </a:cubicBezTo>
                              <a:cubicBezTo>
                                <a:pt x="f41" y="f13"/>
                                <a:pt x="f40" y="f13"/>
                                <a:pt x="f39" y="f13"/>
                              </a:cubicBezTo>
                              <a:lnTo>
                                <a:pt x="f14" y="f13"/>
                              </a:lnTo>
                              <a:lnTo>
                                <a:pt x="f14" y="f11"/>
                              </a:lnTo>
                              <a:cubicBezTo>
                                <a:pt x="f15" y="f11"/>
                                <a:pt x="f41" y="f19"/>
                                <a:pt x="f5" y="f9"/>
                              </a:cubicBezTo>
                              <a:cubicBezTo>
                                <a:pt x="f49" y="f18"/>
                                <a:pt x="f6" y="f7"/>
                                <a:pt x="f17" y="f17"/>
                              </a:cubicBezTo>
                              <a:cubicBezTo>
                                <a:pt x="f27" y="f6"/>
                                <a:pt x="f7" y="f29"/>
                                <a:pt x="f7" y="f16"/>
                              </a:cubicBezTo>
                              <a:cubicBezTo>
                                <a:pt x="f7" y="f40"/>
                                <a:pt x="f27" y="f39"/>
                                <a:pt x="f6" y="f38"/>
                              </a:cubicBezTo>
                              <a:cubicBezTo>
                                <a:pt x="f49" y="f12"/>
                                <a:pt x="f5" y="f30"/>
                                <a:pt x="f41" y="f30"/>
                              </a:cubicBezTo>
                              <a:cubicBezTo>
                                <a:pt x="f14" y="f30"/>
                                <a:pt x="f30" y="f38"/>
                                <a:pt x="f32" y="f40"/>
                              </a:cubicBezTo>
                              <a:lnTo>
                                <a:pt x="f8" y="f15"/>
                              </a:lnTo>
                              <a:cubicBezTo>
                                <a:pt x="f32" y="f38"/>
                                <a:pt x="f10" y="f10"/>
                                <a:pt x="f12" y="f31"/>
                              </a:cubicBezTo>
                              <a:cubicBezTo>
                                <a:pt x="f14" y="f8"/>
                                <a:pt x="f40" y="f2"/>
                                <a:pt x="f5" y="f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AB400E5" id="Group 1065129" o:spid="_x0000_s1026" style="position:absolute;margin-left:81.95pt;margin-top:60.6pt;width:3.25pt;height:6pt;z-index:25162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1148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" path="m21336,v4572,,9144,1524,12192,6096c36576,9144,38100,12192,38100,15240v,4572,-4572,10668,-10668,16764c32004,33528,35052,35052,38100,39624v1524,3048,3048,6096,3048,10668c41148,56388,38100,62484,35052,67056v-6096,6096,-12192,9144,-22860,9144c7620,76200,4572,76200,3048,74676,,73152,,71628,,70104,,68580,,67056,1524,67056v,-1524,1524,-1524,3048,-1524c4572,65532,6096,65532,6096,65532v1524,,3048,1524,4572,3048c13716,70104,15240,70104,15240,71628v1524,,3048,,4572,c22860,71628,25908,70104,28956,67056v3048,-3048,4572,-6096,4572,-10668c33528,54864,32004,51816,32004,48768,30480,47244,28956,44196,27432,44196,25908,42672,24384,41148,21336,39624,18288,38100,16764,38100,13716,38100r-1524,l12192,36576v3048,,6096,-1524,9144,-3048c24384,32004,25908,30480,27432,27432v1524,-1524,3048,-4572,3048,-7620c30480,16764,28956,13716,25908,10668,24384,9144,21336,7620,18288,7620v-6096,,-10668,3048,-15240,9144l1524,15240c3048,10668,6096,6096,9144,4572,12192,1524,16764,,21336,xe" fillcolor="#101010" stroked="f">
                <v:path arrowok="t" o:connecttype="custom" o:connectlocs="20574,0;41148,38098;20574,76196;0,38098" o:connectangles="270,0,90,180" textboxrect="0,0,41148,76200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403"/>
      </w:pPr>
      <w:r>
        <w:rPr>
          <w:noProof/>
        </w:rPr>
        <w:drawing>
          <wp:inline distT="0" distB="0" distL="0" distR="0">
            <wp:extent cx="5428491" cy="7284723"/>
            <wp:effectExtent l="0" t="0" r="759" b="0"/>
            <wp:docPr id="117" name="Picture 1072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28491" cy="728472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504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6714740</wp:posOffset>
                </wp:positionH>
                <wp:positionV relativeFrom="page">
                  <wp:posOffset>745236</wp:posOffset>
                </wp:positionV>
                <wp:extent cx="47247" cy="74679"/>
                <wp:effectExtent l="0" t="0" r="0" b="1521"/>
                <wp:wrapTopAndBottom/>
                <wp:docPr id="118" name="Group 10673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247" cy="74679"/>
                          <a:chOff x="0" y="0"/>
                          <a:chExt cx="47247" cy="74679"/>
                        </a:xfrm>
                      </wpg:grpSpPr>
                      <wps:wsp>
                        <wps:cNvPr id="119" name="Shape 24886"/>
                        <wps:cNvSpPr/>
                        <wps:spPr>
                          <a:xfrm>
                            <a:off x="0" y="23161"/>
                            <a:ext cx="16002" cy="31702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16001"/>
                              <a:gd name="f4" fmla="val 31698"/>
                              <a:gd name="f5" fmla="val 6553"/>
                              <a:gd name="f6" fmla="val 4572"/>
                              <a:gd name="f7" fmla="val 25602"/>
                              <a:gd name="f8" fmla="*/ f0 1 16001"/>
                              <a:gd name="f9" fmla="*/ f1 1 31698"/>
                              <a:gd name="f10" fmla="val f2"/>
                              <a:gd name="f11" fmla="val f3"/>
                              <a:gd name="f12" fmla="val f4"/>
                              <a:gd name="f13" fmla="+- f12 0 f10"/>
                              <a:gd name="f14" fmla="+- f11 0 f10"/>
                              <a:gd name="f15" fmla="*/ f14 1 16001"/>
                              <a:gd name="f16" fmla="*/ f13 1 31698"/>
                              <a:gd name="f17" fmla="*/ 0 1 f15"/>
                              <a:gd name="f18" fmla="*/ 16001 1 f15"/>
                              <a:gd name="f19" fmla="*/ 0 1 f16"/>
                              <a:gd name="f20" fmla="*/ 31698 1 f16"/>
                              <a:gd name="f21" fmla="*/ f17 f8 1"/>
                              <a:gd name="f22" fmla="*/ f18 f8 1"/>
                              <a:gd name="f23" fmla="*/ f20 f9 1"/>
                              <a:gd name="f24" fmla="*/ f19 f9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1" t="f24" r="f22" b="f23"/>
                            <a:pathLst>
                              <a:path w="16001" h="31698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lnTo>
                                  <a:pt x="f6" y="f7"/>
                                </a:lnTo>
                                <a:lnTo>
                                  <a:pt x="f3" y="f7"/>
                                </a:lnTo>
                                <a:lnTo>
                                  <a:pt x="f3" y="f4"/>
                                </a:lnTo>
                                <a:lnTo>
                                  <a:pt x="f2" y="f4"/>
                                </a:lnTo>
                                <a:lnTo>
                                  <a:pt x="f2" y="f7"/>
                                </a:lnTo>
                                <a:lnTo>
                                  <a:pt x="f3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120" name="Shape 24887"/>
                        <wps:cNvSpPr/>
                        <wps:spPr>
                          <a:xfrm>
                            <a:off x="16002" y="0"/>
                            <a:ext cx="31245" cy="74679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31242"/>
                              <a:gd name="f4" fmla="val 74676"/>
                              <a:gd name="f5" fmla="val 14479"/>
                              <a:gd name="f6" fmla="val 22099"/>
                              <a:gd name="f7" fmla="val 48768"/>
                              <a:gd name="f8" fmla="val 54864"/>
                              <a:gd name="f9" fmla="val 11430"/>
                              <a:gd name="f10" fmla="val 10668"/>
                              <a:gd name="f11" fmla="val 29719"/>
                              <a:gd name="f12" fmla="val 23166"/>
                              <a:gd name="f13" fmla="*/ f0 1 31242"/>
                              <a:gd name="f14" fmla="*/ f1 1 74676"/>
                              <a:gd name="f15" fmla="val f2"/>
                              <a:gd name="f16" fmla="val f3"/>
                              <a:gd name="f17" fmla="val f4"/>
                              <a:gd name="f18" fmla="+- f17 0 f15"/>
                              <a:gd name="f19" fmla="+- f16 0 f15"/>
                              <a:gd name="f20" fmla="*/ f19 1 31242"/>
                              <a:gd name="f21" fmla="*/ f18 1 74676"/>
                              <a:gd name="f22" fmla="*/ 0 1 f20"/>
                              <a:gd name="f23" fmla="*/ 31242 1 f20"/>
                              <a:gd name="f24" fmla="*/ 0 1 f21"/>
                              <a:gd name="f25" fmla="*/ 74676 1 f21"/>
                              <a:gd name="f26" fmla="*/ f22 f13 1"/>
                              <a:gd name="f27" fmla="*/ f23 f13 1"/>
                              <a:gd name="f28" fmla="*/ f25 f14 1"/>
                              <a:gd name="f29" fmla="*/ f24 f1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6" t="f29" r="f27" b="f28"/>
                            <a:pathLst>
                              <a:path w="31242" h="74676">
                                <a:moveTo>
                                  <a:pt x="f5" y="f2"/>
                                </a:moveTo>
                                <a:lnTo>
                                  <a:pt x="f6" y="f2"/>
                                </a:lnTo>
                                <a:lnTo>
                                  <a:pt x="f6" y="f7"/>
                                </a:lnTo>
                                <a:lnTo>
                                  <a:pt x="f3" y="f7"/>
                                </a:lnTo>
                                <a:lnTo>
                                  <a:pt x="f3" y="f8"/>
                                </a:lnTo>
                                <a:lnTo>
                                  <a:pt x="f6" y="f8"/>
                                </a:lnTo>
                                <a:lnTo>
                                  <a:pt x="f6" y="f4"/>
                                </a:lnTo>
                                <a:lnTo>
                                  <a:pt x="f9" y="f4"/>
                                </a:lnTo>
                                <a:lnTo>
                                  <a:pt x="f9" y="f8"/>
                                </a:lnTo>
                                <a:lnTo>
                                  <a:pt x="f2" y="f8"/>
                                </a:lnTo>
                                <a:lnTo>
                                  <a:pt x="f2" y="f7"/>
                                </a:lnTo>
                                <a:lnTo>
                                  <a:pt x="f9" y="f7"/>
                                </a:lnTo>
                                <a:lnTo>
                                  <a:pt x="f9" y="f10"/>
                                </a:lnTo>
                                <a:lnTo>
                                  <a:pt x="f2" y="f11"/>
                                </a:lnTo>
                                <a:lnTo>
                                  <a:pt x="f2" y="f12"/>
                                </a:lnTo>
                                <a:lnTo>
                                  <a:pt x="f5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1A14D9" id="Group 1067324" o:spid="_x0000_s1026" style="position:absolute;margin-left:528.7pt;margin-top:58.7pt;width:3.7pt;height:5.9pt;z-index:251659264;mso-position-horizontal-relative:page;mso-position-vertical-relative:page" coordsize="47247,74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">
                <v:shape id="Shape 24886" o:spid="_x0000_s1027" style="position:absolute;top:23161;width:16002;height:31702;visibility:visible;mso-wrap-style:square;v-text-anchor:top" coordsize="16001,31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" path="m16001,r,6553l4572,25602r11429,l16001,31698,,31698,,25602,16001,xe" fillcolor="#101010" stroked="f">
                  <v:path arrowok="t" o:connecttype="custom" o:connectlocs="8001,0;16002,15851;8001,31702;0,15851" o:connectangles="270,0,90,180" textboxrect="0,0,16001,31698"/>
                </v:shape>
                <v:shape id="Shape 24887" o:spid="_x0000_s1028" style="position:absolute;left:16002;width:31245;height:74679;visibility:visible;mso-wrap-style:square;v-text-anchor:top" coordsize="31242,74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" path="m14479,r7620,l22099,48768r9143,l31242,54864r-9143,l22099,74676r-10669,l11430,54864,,54864,,48768r11430,l11430,10668,,29719,,23166,14479,xe" fillcolor="#101010" stroked="f">
                  <v:path arrowok="t" o:connecttype="custom" o:connectlocs="15623,0;31245,37340;15623,74679;0,37340" o:connectangles="270,0,90,180" textboxrect="0,0,31242,74676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373"/>
      </w:pPr>
      <w:r>
        <w:rPr>
          <w:noProof/>
        </w:rPr>
        <w:drawing>
          <wp:inline distT="0" distB="0" distL="0" distR="0">
            <wp:extent cx="5465067" cy="7010403"/>
            <wp:effectExtent l="0" t="0" r="2283" b="0"/>
            <wp:docPr id="121" name="Picture 1072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65067" cy="70104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63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>
                <wp:simplePos x="0" y="0"/>
                <wp:positionH relativeFrom="column">
                  <wp:posOffset>1040888</wp:posOffset>
                </wp:positionH>
                <wp:positionV relativeFrom="paragraph">
                  <wp:posOffset>771140</wp:posOffset>
                </wp:positionV>
                <wp:extent cx="42675" cy="74679"/>
                <wp:effectExtent l="0" t="0" r="0" b="1521"/>
                <wp:wrapSquare wrapText="bothSides"/>
                <wp:docPr id="122" name="Group 1066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75" cy="74679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2672"/>
                            <a:gd name="f4" fmla="val 74676"/>
                            <a:gd name="f5" fmla="val 16764"/>
                            <a:gd name="f6" fmla="val 38100"/>
                            <a:gd name="f7" fmla="val 10668"/>
                            <a:gd name="f8" fmla="val 15240"/>
                            <a:gd name="f9" fmla="val 18288"/>
                            <a:gd name="f10" fmla="val 21336"/>
                            <a:gd name="f11" fmla="val 19812"/>
                            <a:gd name="f12" fmla="val 28956"/>
                            <a:gd name="f13" fmla="val 22860"/>
                            <a:gd name="f14" fmla="val 33528"/>
                            <a:gd name="f15" fmla="val 41148"/>
                            <a:gd name="f16" fmla="val 39624"/>
                            <a:gd name="f17" fmla="val 45720"/>
                            <a:gd name="f18" fmla="val 50292"/>
                            <a:gd name="f19" fmla="val 53340"/>
                            <a:gd name="f20" fmla="val 57912"/>
                            <a:gd name="f21" fmla="val 36576"/>
                            <a:gd name="f22" fmla="val 60960"/>
                            <a:gd name="f23" fmla="val 35052"/>
                            <a:gd name="f24" fmla="val 64008"/>
                            <a:gd name="f25" fmla="val 32004"/>
                            <a:gd name="f26" fmla="val 65532"/>
                            <a:gd name="f27" fmla="val 30480"/>
                            <a:gd name="f28" fmla="val 68580"/>
                            <a:gd name="f29" fmla="val 27432"/>
                            <a:gd name="f30" fmla="val 70104"/>
                            <a:gd name="f31" fmla="val 24384"/>
                            <a:gd name="f32" fmla="val 71628"/>
                            <a:gd name="f33" fmla="val 73152"/>
                            <a:gd name="f34" fmla="val 12192"/>
                            <a:gd name="f35" fmla="val 7620"/>
                            <a:gd name="f36" fmla="val 4572"/>
                            <a:gd name="f37" fmla="val 3048"/>
                            <a:gd name="f38" fmla="val 67056"/>
                            <a:gd name="f39" fmla="val 1524"/>
                            <a:gd name="f40" fmla="val 6096"/>
                            <a:gd name="f41" fmla="val 9144"/>
                            <a:gd name="f42" fmla="val 13716"/>
                            <a:gd name="f43" fmla="val 25908"/>
                            <a:gd name="f44" fmla="val 56388"/>
                            <a:gd name="f45" fmla="val 51816"/>
                            <a:gd name="f46" fmla="val 48768"/>
                            <a:gd name="f47" fmla="val 44196"/>
                            <a:gd name="f48" fmla="*/ f0 1 42672"/>
                            <a:gd name="f49" fmla="*/ f1 1 74676"/>
                            <a:gd name="f50" fmla="val f2"/>
                            <a:gd name="f51" fmla="val f3"/>
                            <a:gd name="f52" fmla="val f4"/>
                            <a:gd name="f53" fmla="+- f52 0 f50"/>
                            <a:gd name="f54" fmla="+- f51 0 f50"/>
                            <a:gd name="f55" fmla="*/ f54 1 42672"/>
                            <a:gd name="f56" fmla="*/ f53 1 74676"/>
                            <a:gd name="f57" fmla="*/ 0 1 f55"/>
                            <a:gd name="f58" fmla="*/ 42672 1 f55"/>
                            <a:gd name="f59" fmla="*/ 0 1 f56"/>
                            <a:gd name="f60" fmla="*/ 74676 1 f56"/>
                            <a:gd name="f61" fmla="*/ f57 f48 1"/>
                            <a:gd name="f62" fmla="*/ f58 f48 1"/>
                            <a:gd name="f63" fmla="*/ f60 f49 1"/>
                            <a:gd name="f64" fmla="*/ f59 f4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61" t="f64" r="f62" b="f63"/>
                          <a:pathLst>
                            <a:path w="42672" h="74676">
                              <a:moveTo>
                                <a:pt x="f5" y="f2"/>
                              </a:moveTo>
                              <a:lnTo>
                                <a:pt x="f3" y="f2"/>
                              </a:lnTo>
                              <a:lnTo>
                                <a:pt x="f6" y="f7"/>
                              </a:lnTo>
                              <a:lnTo>
                                <a:pt x="f8" y="f7"/>
                              </a:lnTo>
                              <a:lnTo>
                                <a:pt x="f7" y="f9"/>
                              </a:lnTo>
                              <a:cubicBezTo>
                                <a:pt x="f10" y="f11"/>
                                <a:pt x="f12" y="f13"/>
                                <a:pt x="f14" y="f12"/>
                              </a:cubicBezTo>
                              <a:cubicBezTo>
                                <a:pt x="f6" y="f14"/>
                                <a:pt x="f15" y="f16"/>
                                <a:pt x="f15" y="f17"/>
                              </a:cubicBezTo>
                              <a:cubicBezTo>
                                <a:pt x="f15" y="f18"/>
                                <a:pt x="f16" y="f19"/>
                                <a:pt x="f6" y="f20"/>
                              </a:cubicBezTo>
                              <a:cubicBezTo>
                                <a:pt x="f21" y="f22"/>
                                <a:pt x="f23" y="f24"/>
                                <a:pt x="f25" y="f26"/>
                              </a:cubicBezTo>
                              <a:cubicBezTo>
                                <a:pt x="f27" y="f28"/>
                                <a:pt x="f29" y="f30"/>
                                <a:pt x="f31" y="f32"/>
                              </a:cubicBezTo>
                              <a:cubicBezTo>
                                <a:pt x="f10" y="f33"/>
                                <a:pt x="f5" y="f4"/>
                                <a:pt x="f34" y="f4"/>
                              </a:cubicBezTo>
                              <a:cubicBezTo>
                                <a:pt x="f35" y="f4"/>
                                <a:pt x="f36" y="f33"/>
                                <a:pt x="f37" y="f33"/>
                              </a:cubicBezTo>
                              <a:cubicBezTo>
                                <a:pt x="f2" y="f32"/>
                                <a:pt x="f2" y="f28"/>
                                <a:pt x="f2" y="f38"/>
                              </a:cubicBezTo>
                              <a:cubicBezTo>
                                <a:pt x="f2" y="f38"/>
                                <a:pt x="f2" y="f26"/>
                                <a:pt x="f39" y="f26"/>
                              </a:cubicBezTo>
                              <a:cubicBezTo>
                                <a:pt x="f39" y="f24"/>
                                <a:pt x="f37" y="f24"/>
                                <a:pt x="f36" y="f24"/>
                              </a:cubicBezTo>
                              <a:cubicBezTo>
                                <a:pt x="f36" y="f24"/>
                                <a:pt x="f40" y="f24"/>
                                <a:pt x="f40" y="f24"/>
                              </a:cubicBezTo>
                              <a:cubicBezTo>
                                <a:pt x="f35" y="f24"/>
                                <a:pt x="f41" y="f26"/>
                                <a:pt x="f7" y="f26"/>
                              </a:cubicBezTo>
                              <a:cubicBezTo>
                                <a:pt x="f42" y="f28"/>
                                <a:pt x="f8" y="f28"/>
                                <a:pt x="f9" y="f28"/>
                              </a:cubicBezTo>
                              <a:cubicBezTo>
                                <a:pt x="f13" y="f28"/>
                                <a:pt x="f43" y="f38"/>
                                <a:pt x="f12" y="f24"/>
                              </a:cubicBezTo>
                              <a:cubicBezTo>
                                <a:pt x="f25" y="f22"/>
                                <a:pt x="f14" y="f44"/>
                                <a:pt x="f14" y="f45"/>
                              </a:cubicBezTo>
                              <a:cubicBezTo>
                                <a:pt x="f14" y="f46"/>
                                <a:pt x="f25" y="f47"/>
                                <a:pt x="f27" y="f15"/>
                              </a:cubicBezTo>
                              <a:cubicBezTo>
                                <a:pt x="f29" y="f21"/>
                                <a:pt x="f13" y="f14"/>
                                <a:pt x="f9" y="f25"/>
                              </a:cubicBezTo>
                              <a:cubicBezTo>
                                <a:pt x="f8" y="f27"/>
                                <a:pt x="f41" y="f12"/>
                                <a:pt x="f37" y="f12"/>
                              </a:cubicBez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7A8C887E" id="Group 1066376" o:spid="_x0000_s1026" style="position:absolute;margin-left:81.95pt;margin-top:60.7pt;width:3.35pt;height:5.9pt;z-index:25162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2672,7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" path="m16764,l42672,,38100,10668r-22860,l10668,18288v10668,1524,18288,4572,22860,10668c38100,33528,41148,39624,41148,45720v,4572,-1524,7620,-3048,12192c36576,60960,35052,64008,32004,65532v-1524,3048,-4572,4572,-7620,6096c21336,73152,16764,74676,12192,74676v-4572,,-7620,-1524,-9144,-1524c,71628,,68580,,67056v,,,-1524,1524,-1524c1524,64008,3048,64008,4572,64008v,,1524,,1524,c7620,64008,9144,65532,10668,65532v3048,3048,4572,3048,7620,3048c22860,68580,25908,67056,28956,64008v3048,-3048,4572,-7620,4572,-12192c33528,48768,32004,44196,30480,41148,27432,36576,22860,33528,18288,32004,15240,30480,9144,28956,3048,28956l16764,xe" fillcolor="#101010" stroked="f">
                <v:path arrowok="t" o:connecttype="custom" o:connectlocs="21338,0;42675,37340;21338,74679;0,37340" o:connectangles="270,0,90,180" textboxrect="0,0,42672,74676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373"/>
      </w:pPr>
      <w:r>
        <w:rPr>
          <w:noProof/>
        </w:rPr>
        <w:drawing>
          <wp:inline distT="0" distB="0" distL="0" distR="0">
            <wp:extent cx="5465067" cy="7141464"/>
            <wp:effectExtent l="0" t="0" r="2283" b="2286"/>
            <wp:docPr id="123" name="Picture 1072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65067" cy="714146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508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6716268</wp:posOffset>
                </wp:positionH>
                <wp:positionV relativeFrom="page">
                  <wp:posOffset>745236</wp:posOffset>
                </wp:positionV>
                <wp:extent cx="45720" cy="76206"/>
                <wp:effectExtent l="0" t="0" r="0" b="0"/>
                <wp:wrapTopAndBottom/>
                <wp:docPr id="124" name="Group 10674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" cy="76206"/>
                          <a:chOff x="0" y="0"/>
                          <a:chExt cx="45720" cy="76206"/>
                        </a:xfrm>
                      </wpg:grpSpPr>
                      <wps:wsp>
                        <wps:cNvPr id="125" name="Shape 32426"/>
                        <wps:cNvSpPr/>
                        <wps:spPr>
                          <a:xfrm>
                            <a:off x="0" y="7114"/>
                            <a:ext cx="22860" cy="69092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69088"/>
                              <a:gd name="f5" fmla="val 5690"/>
                              <a:gd name="f6" fmla="val 16764"/>
                              <a:gd name="f7" fmla="val 14224"/>
                              <a:gd name="f8" fmla="val 15240"/>
                              <a:gd name="f9" fmla="val 17272"/>
                              <a:gd name="f10" fmla="val 13716"/>
                              <a:gd name="f11" fmla="val 21844"/>
                              <a:gd name="f12" fmla="val 12192"/>
                              <a:gd name="f13" fmla="val 26416"/>
                              <a:gd name="f14" fmla="val 23215"/>
                              <a:gd name="f15" fmla="val 27287"/>
                              <a:gd name="f16" fmla="val 21336"/>
                              <a:gd name="f17" fmla="val 19812"/>
                              <a:gd name="f18" fmla="val 18288"/>
                              <a:gd name="f19" fmla="val 27940"/>
                              <a:gd name="f20" fmla="val 29464"/>
                              <a:gd name="f21" fmla="val 30988"/>
                              <a:gd name="f22" fmla="val 10668"/>
                              <a:gd name="f23" fmla="val 35560"/>
                              <a:gd name="f24" fmla="val 40132"/>
                              <a:gd name="f25" fmla="val 43180"/>
                              <a:gd name="f26" fmla="val 46228"/>
                              <a:gd name="f27" fmla="val 49276"/>
                              <a:gd name="f28" fmla="val 53848"/>
                              <a:gd name="f29" fmla="val 58420"/>
                              <a:gd name="f30" fmla="val 61468"/>
                              <a:gd name="f31" fmla="val 62992"/>
                              <a:gd name="f32" fmla="val 64516"/>
                              <a:gd name="f33" fmla="val 66040"/>
                              <a:gd name="f34" fmla="val 67564"/>
                              <a:gd name="f35" fmla="val 9144"/>
                              <a:gd name="f36" fmla="val 3048"/>
                              <a:gd name="f37" fmla="val 38608"/>
                              <a:gd name="f38" fmla="val 32512"/>
                              <a:gd name="f39" fmla="val 1524"/>
                              <a:gd name="f40" fmla="val 20320"/>
                              <a:gd name="f41" fmla="val 6096"/>
                              <a:gd name="f42" fmla="val 9652"/>
                              <a:gd name="f43" fmla="val 5080"/>
                              <a:gd name="f44" fmla="*/ f0 1 22860"/>
                              <a:gd name="f45" fmla="*/ f1 1 69088"/>
                              <a:gd name="f46" fmla="val f2"/>
                              <a:gd name="f47" fmla="val f3"/>
                              <a:gd name="f48" fmla="val f4"/>
                              <a:gd name="f49" fmla="+- f48 0 f46"/>
                              <a:gd name="f50" fmla="+- f47 0 f46"/>
                              <a:gd name="f51" fmla="*/ f50 1 22860"/>
                              <a:gd name="f52" fmla="*/ f49 1 69088"/>
                              <a:gd name="f53" fmla="*/ 0 1 f51"/>
                              <a:gd name="f54" fmla="*/ 22860 1 f51"/>
                              <a:gd name="f55" fmla="*/ 0 1 f52"/>
                              <a:gd name="f56" fmla="*/ 69088 1 f52"/>
                              <a:gd name="f57" fmla="*/ f53 f44 1"/>
                              <a:gd name="f58" fmla="*/ f54 f44 1"/>
                              <a:gd name="f59" fmla="*/ f56 f45 1"/>
                              <a:gd name="f60" fmla="*/ f55 f45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57" t="f60" r="f58" b="f59"/>
                            <a:pathLst>
                              <a:path w="22860" h="69088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lnTo>
                                  <a:pt x="f6" y="f7"/>
                                </a:lnTo>
                                <a:cubicBezTo>
                                  <a:pt x="f8" y="f9"/>
                                  <a:pt x="f10" y="f11"/>
                                  <a:pt x="f12" y="f13"/>
                                </a:cubicBezTo>
                                <a:lnTo>
                                  <a:pt x="f3" y="f14"/>
                                </a:lnTo>
                                <a:lnTo>
                                  <a:pt x="f3" y="f15"/>
                                </a:lnTo>
                                <a:lnTo>
                                  <a:pt x="f16" y="f13"/>
                                </a:lnTo>
                                <a:cubicBezTo>
                                  <a:pt x="f16" y="f13"/>
                                  <a:pt x="f17" y="f13"/>
                                  <a:pt x="f18" y="f19"/>
                                </a:cubicBezTo>
                                <a:cubicBezTo>
                                  <a:pt x="f6" y="f19"/>
                                  <a:pt x="f8" y="f20"/>
                                  <a:pt x="f12" y="f21"/>
                                </a:cubicBezTo>
                                <a:cubicBezTo>
                                  <a:pt x="f22" y="f23"/>
                                  <a:pt x="f22" y="f24"/>
                                  <a:pt x="f22" y="f25"/>
                                </a:cubicBezTo>
                                <a:cubicBezTo>
                                  <a:pt x="f22" y="f26"/>
                                  <a:pt x="f22" y="f27"/>
                                  <a:pt x="f12" y="f28"/>
                                </a:cubicBezTo>
                                <a:cubicBezTo>
                                  <a:pt x="f10" y="f29"/>
                                  <a:pt x="f8" y="f30"/>
                                  <a:pt x="f6" y="f31"/>
                                </a:cubicBezTo>
                                <a:cubicBezTo>
                                  <a:pt x="f17" y="f32"/>
                                  <a:pt x="f16" y="f33"/>
                                  <a:pt x="f3" y="f33"/>
                                </a:cubicBezTo>
                                <a:lnTo>
                                  <a:pt x="f3" y="f4"/>
                                </a:lnTo>
                                <a:cubicBezTo>
                                  <a:pt x="f6" y="f4"/>
                                  <a:pt x="f10" y="f34"/>
                                  <a:pt x="f35" y="f32"/>
                                </a:cubicBezTo>
                                <a:cubicBezTo>
                                  <a:pt x="f36" y="f29"/>
                                  <a:pt x="f2" y="f27"/>
                                  <a:pt x="f2" y="f37"/>
                                </a:cubicBezTo>
                                <a:cubicBezTo>
                                  <a:pt x="f2" y="f38"/>
                                  <a:pt x="f39" y="f13"/>
                                  <a:pt x="f36" y="f40"/>
                                </a:cubicBezTo>
                                <a:cubicBezTo>
                                  <a:pt x="f41" y="f7"/>
                                  <a:pt x="f35" y="f42"/>
                                  <a:pt x="f8" y="f43"/>
                                </a:cubicBezTo>
                                <a:lnTo>
                                  <a:pt x="f3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126" name="Shape 32427"/>
                        <wps:cNvSpPr/>
                        <wps:spPr>
                          <a:xfrm>
                            <a:off x="22860" y="28959"/>
                            <a:ext cx="22860" cy="47247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47244"/>
                              <a:gd name="f5" fmla="val 4572"/>
                              <a:gd name="f6" fmla="val 9144"/>
                              <a:gd name="f7" fmla="val 13716"/>
                              <a:gd name="f8" fmla="val 1524"/>
                              <a:gd name="f9" fmla="val 16764"/>
                              <a:gd name="f10" fmla="val 6096"/>
                              <a:gd name="f11" fmla="val 21336"/>
                              <a:gd name="f12" fmla="val 10668"/>
                              <a:gd name="f13" fmla="val 15240"/>
                              <a:gd name="f14" fmla="val 27432"/>
                              <a:gd name="f15" fmla="val 33528"/>
                              <a:gd name="f16" fmla="val 38100"/>
                              <a:gd name="f17" fmla="val 12192"/>
                              <a:gd name="f18" fmla="val 44196"/>
                              <a:gd name="f19" fmla="val 3048"/>
                              <a:gd name="f20" fmla="val 42672"/>
                              <a:gd name="f21" fmla="val 39624"/>
                              <a:gd name="f22" fmla="val 36576"/>
                              <a:gd name="f23" fmla="val 32004"/>
                              <a:gd name="f24" fmla="val 5443"/>
                              <a:gd name="f25" fmla="val 1372"/>
                              <a:gd name="f26" fmla="*/ f0 1 22860"/>
                              <a:gd name="f27" fmla="*/ f1 1 47244"/>
                              <a:gd name="f28" fmla="val f2"/>
                              <a:gd name="f29" fmla="val f3"/>
                              <a:gd name="f30" fmla="val f4"/>
                              <a:gd name="f31" fmla="+- f30 0 f28"/>
                              <a:gd name="f32" fmla="+- f29 0 f28"/>
                              <a:gd name="f33" fmla="*/ f32 1 22860"/>
                              <a:gd name="f34" fmla="*/ f31 1 47244"/>
                              <a:gd name="f35" fmla="*/ 0 1 f33"/>
                              <a:gd name="f36" fmla="*/ 22860 1 f33"/>
                              <a:gd name="f37" fmla="*/ 0 1 f34"/>
                              <a:gd name="f38" fmla="*/ 47244 1 f34"/>
                              <a:gd name="f39" fmla="*/ f35 f26 1"/>
                              <a:gd name="f40" fmla="*/ f36 f26 1"/>
                              <a:gd name="f41" fmla="*/ f38 f27 1"/>
                              <a:gd name="f42" fmla="*/ f37 f2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39" t="f42" r="f40" b="f41"/>
                            <a:pathLst>
                              <a:path w="22860" h="47244">
                                <a:moveTo>
                                  <a:pt x="f5" y="f2"/>
                                </a:moveTo>
                                <a:cubicBezTo>
                                  <a:pt x="f6" y="f2"/>
                                  <a:pt x="f7" y="f8"/>
                                  <a:pt x="f9" y="f10"/>
                                </a:cubicBezTo>
                                <a:cubicBezTo>
                                  <a:pt x="f11" y="f12"/>
                                  <a:pt x="f3" y="f13"/>
                                  <a:pt x="f3" y="f11"/>
                                </a:cubicBezTo>
                                <a:cubicBezTo>
                                  <a:pt x="f3" y="f14"/>
                                  <a:pt x="f11" y="f15"/>
                                  <a:pt x="f9" y="f16"/>
                                </a:cubicBezTo>
                                <a:cubicBezTo>
                                  <a:pt x="f17" y="f18"/>
                                  <a:pt x="f10" y="f4"/>
                                  <a:pt x="f2" y="f4"/>
                                </a:cubicBezTo>
                                <a:lnTo>
                                  <a:pt x="f2" y="f18"/>
                                </a:lnTo>
                                <a:cubicBezTo>
                                  <a:pt x="f19" y="f18"/>
                                  <a:pt x="f10" y="f20"/>
                                  <a:pt x="f6" y="f21"/>
                                </a:cubicBezTo>
                                <a:cubicBezTo>
                                  <a:pt x="f12" y="f22"/>
                                  <a:pt x="f17" y="f23"/>
                                  <a:pt x="f17" y="f14"/>
                                </a:cubicBezTo>
                                <a:cubicBezTo>
                                  <a:pt x="f17" y="f11"/>
                                  <a:pt x="f12" y="f13"/>
                                  <a:pt x="f6" y="f12"/>
                                </a:cubicBezTo>
                                <a:lnTo>
                                  <a:pt x="f2" y="f24"/>
                                </a:lnTo>
                                <a:lnTo>
                                  <a:pt x="f2" y="f25"/>
                                </a:lnTo>
                                <a:lnTo>
                                  <a:pt x="f5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127" name="Shape 32428"/>
                        <wps:cNvSpPr/>
                        <wps:spPr>
                          <a:xfrm>
                            <a:off x="22860" y="0"/>
                            <a:ext cx="21332" cy="12801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12802"/>
                              <a:gd name="f5" fmla="val 18288"/>
                              <a:gd name="f6" fmla="val 1524"/>
                              <a:gd name="f7" fmla="val 16764"/>
                              <a:gd name="f8" fmla="val 12192"/>
                              <a:gd name="f9" fmla="val 3048"/>
                              <a:gd name="f10" fmla="val 9144"/>
                              <a:gd name="f11" fmla="val 4572"/>
                              <a:gd name="f12" fmla="val 7620"/>
                              <a:gd name="f13" fmla="val 6096"/>
                              <a:gd name="f14" fmla="val 10668"/>
                              <a:gd name="f15" fmla="val 7112"/>
                              <a:gd name="f16" fmla="val 13716"/>
                              <a:gd name="f17" fmla="*/ f0 1 21336"/>
                              <a:gd name="f18" fmla="*/ f1 1 12802"/>
                              <a:gd name="f19" fmla="val f2"/>
                              <a:gd name="f20" fmla="val f3"/>
                              <a:gd name="f21" fmla="val f4"/>
                              <a:gd name="f22" fmla="+- f21 0 f19"/>
                              <a:gd name="f23" fmla="+- f20 0 f19"/>
                              <a:gd name="f24" fmla="*/ f23 1 21336"/>
                              <a:gd name="f25" fmla="*/ f22 1 12802"/>
                              <a:gd name="f26" fmla="*/ 0 1 f24"/>
                              <a:gd name="f27" fmla="*/ 21336 1 f24"/>
                              <a:gd name="f28" fmla="*/ 0 1 f25"/>
                              <a:gd name="f29" fmla="*/ 12802 1 f25"/>
                              <a:gd name="f30" fmla="*/ f26 f17 1"/>
                              <a:gd name="f31" fmla="*/ f27 f17 1"/>
                              <a:gd name="f32" fmla="*/ f29 f18 1"/>
                              <a:gd name="f33" fmla="*/ f28 f18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30" t="f33" r="f31" b="f32"/>
                            <a:pathLst>
                              <a:path w="21336" h="12802">
                                <a:moveTo>
                                  <a:pt x="f5" y="f2"/>
                                </a:moveTo>
                                <a:lnTo>
                                  <a:pt x="f3" y="f2"/>
                                </a:lnTo>
                                <a:lnTo>
                                  <a:pt x="f3" y="f6"/>
                                </a:lnTo>
                                <a:cubicBezTo>
                                  <a:pt x="f7" y="f6"/>
                                  <a:pt x="f8" y="f9"/>
                                  <a:pt x="f10" y="f11"/>
                                </a:cubicBezTo>
                                <a:cubicBezTo>
                                  <a:pt x="f12" y="f13"/>
                                  <a:pt x="f11" y="f12"/>
                                  <a:pt x="f6" y="f14"/>
                                </a:cubicBezTo>
                                <a:lnTo>
                                  <a:pt x="f2" y="f4"/>
                                </a:lnTo>
                                <a:lnTo>
                                  <a:pt x="f2" y="f15"/>
                                </a:lnTo>
                                <a:lnTo>
                                  <a:pt x="f13" y="f9"/>
                                </a:lnTo>
                                <a:cubicBezTo>
                                  <a:pt x="f14" y="f6"/>
                                  <a:pt x="f16" y="f2"/>
                                  <a:pt x="f5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0D5738" id="Group 1067473" o:spid="_x0000_s1026" style="position:absolute;margin-left:528.85pt;margin-top:58.7pt;width:3.6pt;height:6pt;z-index:251660288;mso-position-horizontal-relative:page;mso-position-vertical-relative:page" coordsize="45720,762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">
                <v:shape id="Shape 32426" o:spid="_x0000_s1027" style="position:absolute;top:7114;width:22860;height:69092;visibility:visible;mso-wrap-style:square;v-text-anchor:top" coordsize="22860,69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" path="m22860,r,5690l16764,14224v-1524,3048,-3048,7620,-4572,12192l22860,23215r,4072l21336,26416v,,-1524,,-3048,1524c16764,27940,15240,29464,12192,30988v-1524,4572,-1524,9144,-1524,12192c10668,46228,10668,49276,12192,53848v1524,4572,3048,7620,4572,9144c19812,64516,21336,66040,22860,66040r,3048c16764,69088,13716,67564,9144,64516,3048,58420,,49276,,38608,,32512,1524,26416,3048,20320,6096,14224,9144,9652,15240,5080l22860,xe" fillcolor="#101010" stroked="f">
                  <v:path arrowok="t" o:connecttype="custom" o:connectlocs="11430,0;22860,34546;11430,69092;0,34546" o:connectangles="270,0,90,180" textboxrect="0,0,22860,69088"/>
                </v:shape>
                <v:shape id="Shape 32427" o:spid="_x0000_s1028" style="position:absolute;left:22860;top:28959;width:22860;height:47247;visibility:visible;mso-wrap-style:square;v-text-anchor:top" coordsize="22860,47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" path="m4572,v4572,,9144,1524,12192,6096c21336,10668,22860,15240,22860,21336v,6096,-1524,12192,-6096,16764c12192,44196,6096,47244,,47244l,44196v3048,,6096,-1524,9144,-4572c10668,36576,12192,32004,12192,27432v,-6096,-1524,-12192,-3048,-16764l,5443,,1372,4572,xe" fillcolor="#101010" stroked="f">
                  <v:path arrowok="t" o:connecttype="custom" o:connectlocs="11430,0;22860,23624;11430,47247;0,23624" o:connectangles="270,0,90,180" textboxrect="0,0,22860,47244"/>
                </v:shape>
                <v:shape id="Shape 32428" o:spid="_x0000_s1029" style="position:absolute;left:22860;width:21332;height:12801;visibility:visible;mso-wrap-style:square;v-text-anchor:top" coordsize="21336,12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" path="m18288,r3048,l21336,1524v-4572,,-9144,1524,-12192,3048c7620,6096,4572,7620,1524,10668l,12802,,7112,6096,3048c10668,1524,13716,,18288,xe" fillcolor="#101010" stroked="f">
                  <v:path arrowok="t" o:connecttype="custom" o:connectlocs="10666,0;21332,6401;10666,12801;0,6401" o:connectangles="270,0,90,180" textboxrect="0,0,21336,12802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3"/>
        <w:sectPr w:rsidR="00A2490A">
          <w:headerReference w:type="even" r:id="rId19"/>
          <w:headerReference w:type="default" r:id="rId20"/>
          <w:headerReference w:type="first" r:id="rId21"/>
          <w:pgSz w:w="12240" w:h="15840"/>
          <w:pgMar w:top="1440" w:right="1440" w:bottom="1440" w:left="1440" w:header="1066" w:footer="720" w:gutter="0"/>
          <w:cols w:space="720"/>
          <w:titlePg/>
        </w:sectPr>
      </w:pPr>
      <w:r>
        <w:rPr>
          <w:noProof/>
        </w:rPr>
        <w:drawing>
          <wp:inline distT="0" distB="0" distL="0" distR="0">
            <wp:extent cx="5428491" cy="6608067"/>
            <wp:effectExtent l="0" t="0" r="759" b="2283"/>
            <wp:docPr id="128" name="Picture 1072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28491" cy="660806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63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>
                <wp:simplePos x="0" y="0"/>
                <wp:positionH relativeFrom="column">
                  <wp:posOffset>1040888</wp:posOffset>
                </wp:positionH>
                <wp:positionV relativeFrom="paragraph">
                  <wp:posOffset>771140</wp:posOffset>
                </wp:positionV>
                <wp:extent cx="44192" cy="74679"/>
                <wp:effectExtent l="0" t="0" r="0" b="1521"/>
                <wp:wrapSquare wrapText="bothSides"/>
                <wp:docPr id="129" name="Group 10696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92" cy="74679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4196"/>
                            <a:gd name="f4" fmla="val 74676"/>
                            <a:gd name="f5" fmla="val 6096"/>
                            <a:gd name="f6" fmla="val 3048"/>
                            <a:gd name="f7" fmla="val 21336"/>
                            <a:gd name="f8" fmla="val 15240"/>
                            <a:gd name="f9" fmla="val 36576"/>
                            <a:gd name="f10" fmla="val 9144"/>
                            <a:gd name="f11" fmla="val 16764"/>
                            <a:gd name="f12" fmla="val 12192"/>
                            <a:gd name="f13" fmla="val 10668"/>
                            <a:gd name="f14" fmla="val 7620"/>
                            <a:gd name="f15" fmla="val 4572"/>
                            <a:gd name="f16" fmla="val 1524"/>
                            <a:gd name="f17" fmla="val 18288"/>
                            <a:gd name="f18" fmla="*/ f0 1 44196"/>
                            <a:gd name="f19" fmla="*/ f1 1 74676"/>
                            <a:gd name="f20" fmla="val f2"/>
                            <a:gd name="f21" fmla="val f3"/>
                            <a:gd name="f22" fmla="val f4"/>
                            <a:gd name="f23" fmla="+- f22 0 f20"/>
                            <a:gd name="f24" fmla="+- f21 0 f20"/>
                            <a:gd name="f25" fmla="*/ f24 1 44196"/>
                            <a:gd name="f26" fmla="*/ f23 1 74676"/>
                            <a:gd name="f27" fmla="*/ 0 1 f25"/>
                            <a:gd name="f28" fmla="*/ 44196 1 f25"/>
                            <a:gd name="f29" fmla="*/ 0 1 f26"/>
                            <a:gd name="f30" fmla="*/ 74676 1 f26"/>
                            <a:gd name="f31" fmla="*/ f27 f18 1"/>
                            <a:gd name="f32" fmla="*/ f28 f18 1"/>
                            <a:gd name="f33" fmla="*/ f30 f19 1"/>
                            <a:gd name="f34" fmla="*/ f29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31" t="f34" r="f32" b="f33"/>
                          <a:pathLst>
                            <a:path w="44196" h="74676">
                              <a:moveTo>
                                <a:pt x="f5" y="f2"/>
                              </a:moveTo>
                              <a:lnTo>
                                <a:pt x="f3" y="f2"/>
                              </a:lnTo>
                              <a:lnTo>
                                <a:pt x="f3" y="f6"/>
                              </a:lnTo>
                              <a:lnTo>
                                <a:pt x="f7" y="f4"/>
                              </a:lnTo>
                              <a:lnTo>
                                <a:pt x="f8" y="f4"/>
                              </a:lnTo>
                              <a:lnTo>
                                <a:pt x="f9" y="f10"/>
                              </a:lnTo>
                              <a:lnTo>
                                <a:pt x="f11" y="f10"/>
                              </a:lnTo>
                              <a:cubicBezTo>
                                <a:pt x="f12" y="f10"/>
                                <a:pt x="f13" y="f10"/>
                                <a:pt x="f14" y="f13"/>
                              </a:cubicBezTo>
                              <a:cubicBezTo>
                                <a:pt x="f15" y="f12"/>
                                <a:pt x="f6" y="f8"/>
                                <a:pt x="f16" y="f17"/>
                              </a:cubicBezTo>
                              <a:lnTo>
                                <a:pt x="f2" y="f11"/>
                              </a:ln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6BAB946" id="Group 1069642" o:spid="_x0000_s1026" style="position:absolute;margin-left:81.95pt;margin-top:60.7pt;width:3.5pt;height:5.9pt;z-index:25162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4196,7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" path="m6096,l44196,r,3048l21336,74676r-6096,l36576,9144r-19812,c12192,9144,10668,9144,7620,10668,4572,12192,3048,15240,1524,18288l,16764,6096,xe" fillcolor="#101010" stroked="f">
                <v:path arrowok="t" o:connecttype="custom" o:connectlocs="22096,0;44192,37340;22096,74679;0,37340" o:connectangles="270,0,90,180" textboxrect="0,0,44196,74676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403"/>
      </w:pPr>
      <w:r>
        <w:rPr>
          <w:noProof/>
        </w:rPr>
        <w:drawing>
          <wp:inline distT="0" distB="0" distL="0" distR="0">
            <wp:extent cx="5431536" cy="6800091"/>
            <wp:effectExtent l="0" t="0" r="0" b="759"/>
            <wp:docPr id="130" name="Picture 10721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31536" cy="680009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504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6717795</wp:posOffset>
                </wp:positionH>
                <wp:positionV relativeFrom="page">
                  <wp:posOffset>745236</wp:posOffset>
                </wp:positionV>
                <wp:extent cx="42665" cy="76196"/>
                <wp:effectExtent l="0" t="0" r="0" b="4"/>
                <wp:wrapTopAndBottom/>
                <wp:docPr id="131" name="Group 10707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665" cy="76196"/>
                          <a:chOff x="0" y="0"/>
                          <a:chExt cx="42665" cy="76196"/>
                        </a:xfrm>
                      </wpg:grpSpPr>
                      <wps:wsp>
                        <wps:cNvPr id="132" name="Shape 40855"/>
                        <wps:cNvSpPr/>
                        <wps:spPr>
                          <a:xfrm>
                            <a:off x="0" y="0"/>
                            <a:ext cx="21332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76200"/>
                              <a:gd name="f5" fmla="val 3048"/>
                              <a:gd name="f6" fmla="val 18288"/>
                              <a:gd name="f7" fmla="val 16764"/>
                              <a:gd name="f8" fmla="val 4572"/>
                              <a:gd name="f9" fmla="val 15240"/>
                              <a:gd name="f10" fmla="val 6096"/>
                              <a:gd name="f11" fmla="val 12192"/>
                              <a:gd name="f12" fmla="val 9144"/>
                              <a:gd name="f13" fmla="val 10668"/>
                              <a:gd name="f14" fmla="val 13716"/>
                              <a:gd name="f15" fmla="val 19812"/>
                              <a:gd name="f16" fmla="val 22860"/>
                              <a:gd name="f17" fmla="val 24384"/>
                              <a:gd name="f18" fmla="val 25908"/>
                              <a:gd name="f19" fmla="val 31623"/>
                              <a:gd name="f20" fmla="val 45720"/>
                              <a:gd name="f21" fmla="val 41148"/>
                              <a:gd name="f22" fmla="val 44196"/>
                              <a:gd name="f23" fmla="val 48768"/>
                              <a:gd name="f24" fmla="val 51816"/>
                              <a:gd name="f25" fmla="val 54864"/>
                              <a:gd name="f26" fmla="val 57912"/>
                              <a:gd name="f27" fmla="val 62484"/>
                              <a:gd name="f28" fmla="val 67056"/>
                              <a:gd name="f29" fmla="val 68580"/>
                              <a:gd name="f30" fmla="val 71628"/>
                              <a:gd name="f31" fmla="val 73152"/>
                              <a:gd name="f32" fmla="val 7620"/>
                              <a:gd name="f33" fmla="val 74676"/>
                              <a:gd name="f34" fmla="val 70104"/>
                              <a:gd name="f35" fmla="val 1524"/>
                              <a:gd name="f36" fmla="val 59436"/>
                              <a:gd name="f37" fmla="val 42672"/>
                              <a:gd name="f38" fmla="val 39624"/>
                              <a:gd name="f39" fmla="val 33528"/>
                              <a:gd name="f40" fmla="val 30480"/>
                              <a:gd name="f41" fmla="val 27432"/>
                              <a:gd name="f42" fmla="*/ f0 1 21336"/>
                              <a:gd name="f43" fmla="*/ f1 1 76200"/>
                              <a:gd name="f44" fmla="val f2"/>
                              <a:gd name="f45" fmla="val f3"/>
                              <a:gd name="f46" fmla="val f4"/>
                              <a:gd name="f47" fmla="+- f46 0 f44"/>
                              <a:gd name="f48" fmla="+- f45 0 f44"/>
                              <a:gd name="f49" fmla="*/ f48 1 21336"/>
                              <a:gd name="f50" fmla="*/ f47 1 76200"/>
                              <a:gd name="f51" fmla="*/ 0 1 f49"/>
                              <a:gd name="f52" fmla="*/ 21336 1 f49"/>
                              <a:gd name="f53" fmla="*/ 0 1 f50"/>
                              <a:gd name="f54" fmla="*/ 76200 1 f50"/>
                              <a:gd name="f55" fmla="*/ f51 f42 1"/>
                              <a:gd name="f56" fmla="*/ f52 f42 1"/>
                              <a:gd name="f57" fmla="*/ f54 f43 1"/>
                              <a:gd name="f58" fmla="*/ f53 f43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55" t="f58" r="f56" b="f57"/>
                            <a:pathLst>
                              <a:path w="21336" h="76200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cubicBezTo>
                                  <a:pt x="f6" y="f5"/>
                                  <a:pt x="f7" y="f8"/>
                                  <a:pt x="f9" y="f10"/>
                                </a:cubicBezTo>
                                <a:cubicBezTo>
                                  <a:pt x="f11" y="f12"/>
                                  <a:pt x="f11" y="f13"/>
                                  <a:pt x="f11" y="f14"/>
                                </a:cubicBezTo>
                                <a:cubicBezTo>
                                  <a:pt x="f11" y="f7"/>
                                  <a:pt x="f11" y="f6"/>
                                  <a:pt x="f14" y="f15"/>
                                </a:cubicBezTo>
                                <a:cubicBezTo>
                                  <a:pt x="f14" y="f16"/>
                                  <a:pt x="f9" y="f17"/>
                                  <a:pt x="f7" y="f18"/>
                                </a:cubicBezTo>
                                <a:lnTo>
                                  <a:pt x="f3" y="f19"/>
                                </a:lnTo>
                                <a:lnTo>
                                  <a:pt x="f3" y="f20"/>
                                </a:lnTo>
                                <a:lnTo>
                                  <a:pt x="f7" y="f21"/>
                                </a:lnTo>
                                <a:cubicBezTo>
                                  <a:pt x="f9" y="f22"/>
                                  <a:pt x="f14" y="f20"/>
                                  <a:pt x="f11" y="f23"/>
                                </a:cubicBezTo>
                                <a:cubicBezTo>
                                  <a:pt x="f13" y="f24"/>
                                  <a:pt x="f13" y="f25"/>
                                  <a:pt x="f13" y="f26"/>
                                </a:cubicBezTo>
                                <a:cubicBezTo>
                                  <a:pt x="f13" y="f27"/>
                                  <a:pt x="f13" y="f28"/>
                                  <a:pt x="f14" y="f29"/>
                                </a:cubicBezTo>
                                <a:cubicBezTo>
                                  <a:pt x="f9" y="f30"/>
                                  <a:pt x="f6" y="f31"/>
                                  <a:pt x="f3" y="f31"/>
                                </a:cubicBezTo>
                                <a:lnTo>
                                  <a:pt x="f3" y="f4"/>
                                </a:lnTo>
                                <a:cubicBezTo>
                                  <a:pt x="f14" y="f4"/>
                                  <a:pt x="f32" y="f33"/>
                                  <a:pt x="f8" y="f34"/>
                                </a:cubicBezTo>
                                <a:cubicBezTo>
                                  <a:pt x="f35" y="f28"/>
                                  <a:pt x="f2" y="f27"/>
                                  <a:pt x="f2" y="f36"/>
                                </a:cubicBezTo>
                                <a:cubicBezTo>
                                  <a:pt x="f2" y="f25"/>
                                  <a:pt x="f35" y="f24"/>
                                  <a:pt x="f5" y="f23"/>
                                </a:cubicBezTo>
                                <a:cubicBezTo>
                                  <a:pt x="f8" y="f20"/>
                                  <a:pt x="f12" y="f37"/>
                                  <a:pt x="f14" y="f38"/>
                                </a:cubicBezTo>
                                <a:cubicBezTo>
                                  <a:pt x="f12" y="f39"/>
                                  <a:pt x="f8" y="f40"/>
                                  <a:pt x="f5" y="f41"/>
                                </a:cubicBezTo>
                                <a:cubicBezTo>
                                  <a:pt x="f35" y="f17"/>
                                  <a:pt x="f35" y="f3"/>
                                  <a:pt x="f35" y="f6"/>
                                </a:cubicBezTo>
                                <a:cubicBezTo>
                                  <a:pt x="f35" y="f14"/>
                                  <a:pt x="f5" y="f12"/>
                                  <a:pt x="f10" y="f10"/>
                                </a:cubicBezTo>
                                <a:cubicBezTo>
                                  <a:pt x="f13" y="f35"/>
                                  <a:pt x="f9" y="f2"/>
                                  <a:pt x="f3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133" name="Shape 40856"/>
                        <wps:cNvSpPr/>
                        <wps:spPr>
                          <a:xfrm>
                            <a:off x="21333" y="0"/>
                            <a:ext cx="21332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76200"/>
                              <a:gd name="f5" fmla="val 6096"/>
                              <a:gd name="f6" fmla="val 10668"/>
                              <a:gd name="f7" fmla="val 1524"/>
                              <a:gd name="f8" fmla="val 13716"/>
                              <a:gd name="f9" fmla="val 4572"/>
                              <a:gd name="f10" fmla="val 18288"/>
                              <a:gd name="f11" fmla="val 7620"/>
                              <a:gd name="f12" fmla="val 19812"/>
                              <a:gd name="f13" fmla="val 12192"/>
                              <a:gd name="f14" fmla="val 16764"/>
                              <a:gd name="f15" fmla="val 22860"/>
                              <a:gd name="f16" fmla="val 25908"/>
                              <a:gd name="f17" fmla="val 15240"/>
                              <a:gd name="f18" fmla="val 27432"/>
                              <a:gd name="f19" fmla="val 32004"/>
                              <a:gd name="f20" fmla="val 35052"/>
                              <a:gd name="f21" fmla="val 41148"/>
                              <a:gd name="f22" fmla="val 44196"/>
                              <a:gd name="f23" fmla="val 47244"/>
                              <a:gd name="f24" fmla="val 50292"/>
                              <a:gd name="f25" fmla="val 54864"/>
                              <a:gd name="f26" fmla="val 57912"/>
                              <a:gd name="f27" fmla="val 62484"/>
                              <a:gd name="f28" fmla="val 67056"/>
                              <a:gd name="f29" fmla="val 71628"/>
                              <a:gd name="f30" fmla="val 74676"/>
                              <a:gd name="f31" fmla="val 73152"/>
                              <a:gd name="f32" fmla="val 3048"/>
                              <a:gd name="f33" fmla="val 70104"/>
                              <a:gd name="f34" fmla="val 9144"/>
                              <a:gd name="f35" fmla="val 68580"/>
                              <a:gd name="f36" fmla="val 65532"/>
                              <a:gd name="f37" fmla="val 59436"/>
                              <a:gd name="f38" fmla="val 45720"/>
                              <a:gd name="f39" fmla="val 31623"/>
                              <a:gd name="f40" fmla="val 33528"/>
                              <a:gd name="f41" fmla="val 28956"/>
                              <a:gd name="f42" fmla="val 24384"/>
                              <a:gd name="f43" fmla="*/ f0 1 21336"/>
                              <a:gd name="f44" fmla="*/ f1 1 76200"/>
                              <a:gd name="f45" fmla="val f2"/>
                              <a:gd name="f46" fmla="val f3"/>
                              <a:gd name="f47" fmla="val f4"/>
                              <a:gd name="f48" fmla="+- f47 0 f45"/>
                              <a:gd name="f49" fmla="+- f46 0 f45"/>
                              <a:gd name="f50" fmla="*/ f49 1 21336"/>
                              <a:gd name="f51" fmla="*/ f48 1 76200"/>
                              <a:gd name="f52" fmla="*/ 0 1 f50"/>
                              <a:gd name="f53" fmla="*/ 21336 1 f50"/>
                              <a:gd name="f54" fmla="*/ 0 1 f51"/>
                              <a:gd name="f55" fmla="*/ 76200 1 f51"/>
                              <a:gd name="f56" fmla="*/ f52 f43 1"/>
                              <a:gd name="f57" fmla="*/ f53 f43 1"/>
                              <a:gd name="f58" fmla="*/ f55 f44 1"/>
                              <a:gd name="f59" fmla="*/ f54 f4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56" t="f59" r="f57" b="f58"/>
                            <a:pathLst>
                              <a:path w="21336" h="76200">
                                <a:moveTo>
                                  <a:pt x="f2" y="f2"/>
                                </a:moveTo>
                                <a:cubicBezTo>
                                  <a:pt x="f5" y="f2"/>
                                  <a:pt x="f6" y="f7"/>
                                  <a:pt x="f8" y="f9"/>
                                </a:cubicBezTo>
                                <a:cubicBezTo>
                                  <a:pt x="f10" y="f11"/>
                                  <a:pt x="f12" y="f13"/>
                                  <a:pt x="f12" y="f14"/>
                                </a:cubicBezTo>
                                <a:cubicBezTo>
                                  <a:pt x="f12" y="f12"/>
                                  <a:pt x="f10" y="f15"/>
                                  <a:pt x="f14" y="f16"/>
                                </a:cubicBezTo>
                                <a:cubicBezTo>
                                  <a:pt x="f17" y="f18"/>
                                  <a:pt x="f6" y="f19"/>
                                  <a:pt x="f9" y="f20"/>
                                </a:cubicBezTo>
                                <a:cubicBezTo>
                                  <a:pt x="f6" y="f21"/>
                                  <a:pt x="f17" y="f22"/>
                                  <a:pt x="f14" y="f23"/>
                                </a:cubicBezTo>
                                <a:cubicBezTo>
                                  <a:pt x="f12" y="f24"/>
                                  <a:pt x="f3" y="f25"/>
                                  <a:pt x="f3" y="f26"/>
                                </a:cubicBezTo>
                                <a:cubicBezTo>
                                  <a:pt x="f3" y="f27"/>
                                  <a:pt x="f10" y="f28"/>
                                  <a:pt x="f17" y="f29"/>
                                </a:cubicBezTo>
                                <a:cubicBezTo>
                                  <a:pt x="f6" y="f30"/>
                                  <a:pt x="f5" y="f4"/>
                                  <a:pt x="f2" y="f4"/>
                                </a:cubicBezTo>
                                <a:lnTo>
                                  <a:pt x="f2" y="f31"/>
                                </a:lnTo>
                                <a:cubicBezTo>
                                  <a:pt x="f32" y="f31"/>
                                  <a:pt x="f5" y="f29"/>
                                  <a:pt x="f11" y="f33"/>
                                </a:cubicBezTo>
                                <a:cubicBezTo>
                                  <a:pt x="f34" y="f35"/>
                                  <a:pt x="f6" y="f36"/>
                                  <a:pt x="f6" y="f27"/>
                                </a:cubicBezTo>
                                <a:cubicBezTo>
                                  <a:pt x="f6" y="f37"/>
                                  <a:pt x="f34" y="f26"/>
                                  <a:pt x="f34" y="f25"/>
                                </a:cubicBezTo>
                                <a:lnTo>
                                  <a:pt x="f2" y="f38"/>
                                </a:lnTo>
                                <a:lnTo>
                                  <a:pt x="f2" y="f39"/>
                                </a:lnTo>
                                <a:lnTo>
                                  <a:pt x="f7" y="f40"/>
                                </a:lnTo>
                                <a:cubicBezTo>
                                  <a:pt x="f9" y="f41"/>
                                  <a:pt x="f5" y="f16"/>
                                  <a:pt x="f11" y="f42"/>
                                </a:cubicBezTo>
                                <a:cubicBezTo>
                                  <a:pt x="f34" y="f3"/>
                                  <a:pt x="f34" y="f10"/>
                                  <a:pt x="f34" y="f17"/>
                                </a:cubicBezTo>
                                <a:cubicBezTo>
                                  <a:pt x="f34" y="f13"/>
                                  <a:pt x="f11" y="f34"/>
                                  <a:pt x="f5" y="f5"/>
                                </a:cubicBezTo>
                                <a:cubicBezTo>
                                  <a:pt x="f9" y="f9"/>
                                  <a:pt x="f32" y="f32"/>
                                  <a:pt x="f2" y="f32"/>
                                </a:cubicBezTo>
                                <a:lnTo>
                                  <a:pt x="f2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078E99" id="Group 1070710" o:spid="_x0000_s1026" style="position:absolute;margin-left:528.95pt;margin-top:58.7pt;width:3.35pt;height:6pt;z-index:251661312;mso-position-horizontal-relative:page;mso-position-vertical-relative:page" coordsize="42665,7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">
                <v:shape id="Shape 40855" o:spid="_x0000_s1027" style="position:absolute;width:21332;height:76196;visibility:visible;mso-wrap-style:square;v-text-anchor:top" coordsize="21336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" path="m21336,r,3048c18288,3048,16764,4572,15240,6096v-3048,3048,-3048,4572,-3048,7620c12192,16764,12192,18288,13716,19812v,3048,1524,4572,3048,6096l21336,31623r,14097l16764,41148v-1524,3048,-3048,4572,-4572,7620c10668,51816,10668,54864,10668,57912v,4572,,9144,3048,10668c15240,71628,18288,73152,21336,73152r,3048c13716,76200,7620,74676,4572,70104,1524,67056,,62484,,59436,,54864,1524,51816,3048,48768,4572,45720,9144,42672,13716,39624,9144,33528,4572,30480,3048,27432,1524,24384,1524,21336,1524,18288v,-4572,1524,-9144,4572,-12192c10668,1524,15240,,21336,xe" fillcolor="#101010" stroked="f">
                  <v:path arrowok="t" o:connecttype="custom" o:connectlocs="10666,0;21332,38098;10666,76196;0,38098" o:connectangles="270,0,90,180" textboxrect="0,0,21336,76200"/>
                </v:shape>
                <v:shape id="Shape 40856" o:spid="_x0000_s1028" style="position:absolute;left:21333;width:21332;height:76196;visibility:visible;mso-wrap-style:square;v-text-anchor:top" coordsize="21336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" path="m,c6096,,10668,1524,13716,4572v4572,3048,6096,7620,6096,12192c19812,19812,18288,22860,16764,25908v-1524,1524,-6096,6096,-12192,9144c10668,41148,15240,44196,16764,47244v3048,3048,4572,7620,4572,10668c21336,62484,18288,67056,15240,71628,10668,74676,6096,76200,,76200l,73152v3048,,6096,-1524,7620,-3048c9144,68580,10668,65532,10668,62484v,-3048,-1524,-4572,-1524,-7620l,45720,,31623r1524,1905c4572,28956,6096,25908,7620,24384,9144,21336,9144,18288,9144,15240,9144,12192,7620,9144,6096,6096,4572,4572,3048,3048,,3048l,xe" fillcolor="#101010" stroked="f">
                  <v:path arrowok="t" o:connecttype="custom" o:connectlocs="10666,0;21332,38098;10666,76196;0,38098" o:connectangles="270,0,90,180" textboxrect="0,0,21336,76200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3"/>
      </w:pPr>
      <w:r>
        <w:rPr>
          <w:noProof/>
        </w:rPr>
        <w:drawing>
          <wp:inline distT="0" distB="0" distL="0" distR="0">
            <wp:extent cx="5431536" cy="7257291"/>
            <wp:effectExtent l="0" t="0" r="0" b="759"/>
            <wp:docPr id="134" name="Picture 1072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31536" cy="725729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7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1040888</wp:posOffset>
                </wp:positionH>
                <wp:positionV relativeFrom="page">
                  <wp:posOffset>769623</wp:posOffset>
                </wp:positionV>
                <wp:extent cx="45720" cy="76196"/>
                <wp:effectExtent l="0" t="0" r="0" b="4"/>
                <wp:wrapTopAndBottom/>
                <wp:docPr id="135" name="Group 10695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" cy="76196"/>
                          <a:chOff x="0" y="0"/>
                          <a:chExt cx="45720" cy="76196"/>
                        </a:xfrm>
                      </wpg:grpSpPr>
                      <wps:wsp>
                        <wps:cNvPr id="136" name="Shape 45434"/>
                        <wps:cNvSpPr/>
                        <wps:spPr>
                          <a:xfrm>
                            <a:off x="1528" y="61173"/>
                            <a:ext cx="21332" cy="15023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15022"/>
                              <a:gd name="f5" fmla="val 8926"/>
                              <a:gd name="f6" fmla="val 15240"/>
                              <a:gd name="f7" fmla="val 13498"/>
                              <a:gd name="f8" fmla="val 9144"/>
                              <a:gd name="f9" fmla="val 3048"/>
                              <a:gd name="f10" fmla="val 4572"/>
                              <a:gd name="f11" fmla="val 7620"/>
                              <a:gd name="f12" fmla="val 11974"/>
                              <a:gd name="f13" fmla="val 12192"/>
                              <a:gd name="f14" fmla="val 10450"/>
                              <a:gd name="f15" fmla="*/ f0 1 21336"/>
                              <a:gd name="f16" fmla="*/ f1 1 15022"/>
                              <a:gd name="f17" fmla="val f2"/>
                              <a:gd name="f18" fmla="val f3"/>
                              <a:gd name="f19" fmla="val f4"/>
                              <a:gd name="f20" fmla="+- f19 0 f17"/>
                              <a:gd name="f21" fmla="+- f18 0 f17"/>
                              <a:gd name="f22" fmla="*/ f21 1 21336"/>
                              <a:gd name="f23" fmla="*/ f20 1 15022"/>
                              <a:gd name="f24" fmla="*/ 0 1 f22"/>
                              <a:gd name="f25" fmla="*/ 21336 1 f22"/>
                              <a:gd name="f26" fmla="*/ 0 1 f23"/>
                              <a:gd name="f27" fmla="*/ 15022 1 f23"/>
                              <a:gd name="f28" fmla="*/ f24 f15 1"/>
                              <a:gd name="f29" fmla="*/ f25 f15 1"/>
                              <a:gd name="f30" fmla="*/ f27 f16 1"/>
                              <a:gd name="f31" fmla="*/ f26 f16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8" t="f31" r="f29" b="f30"/>
                            <a:pathLst>
                              <a:path w="21336" h="15022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cubicBezTo>
                                  <a:pt x="f6" y="f7"/>
                                  <a:pt x="f8" y="f4"/>
                                  <a:pt x="f9" y="f4"/>
                                </a:cubicBezTo>
                                <a:lnTo>
                                  <a:pt x="f2" y="f4"/>
                                </a:lnTo>
                                <a:lnTo>
                                  <a:pt x="f2" y="f7"/>
                                </a:lnTo>
                                <a:cubicBezTo>
                                  <a:pt x="f10" y="f7"/>
                                  <a:pt x="f11" y="f12"/>
                                  <a:pt x="f13" y="f14"/>
                                </a:cubicBezTo>
                                <a:lnTo>
                                  <a:pt x="f3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137" name="Shape 45435"/>
                        <wps:cNvSpPr/>
                        <wps:spPr>
                          <a:xfrm>
                            <a:off x="0" y="0"/>
                            <a:ext cx="22860" cy="47247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47244"/>
                              <a:gd name="f5" fmla="val 3658"/>
                              <a:gd name="f6" fmla="val 21336"/>
                              <a:gd name="f7" fmla="val 3048"/>
                              <a:gd name="f8" fmla="val 18288"/>
                              <a:gd name="f9" fmla="val 15240"/>
                              <a:gd name="f10" fmla="val 4572"/>
                              <a:gd name="f11" fmla="val 13716"/>
                              <a:gd name="f12" fmla="val 7620"/>
                              <a:gd name="f13" fmla="val 12192"/>
                              <a:gd name="f14" fmla="val 10668"/>
                              <a:gd name="f15" fmla="val 19812"/>
                              <a:gd name="f16" fmla="val 27432"/>
                              <a:gd name="f17" fmla="val 33528"/>
                              <a:gd name="f18" fmla="val 38100"/>
                              <a:gd name="f19" fmla="val 16764"/>
                              <a:gd name="f20" fmla="val 41148"/>
                              <a:gd name="f21" fmla="val 42672"/>
                              <a:gd name="f22" fmla="val 45720"/>
                              <a:gd name="f23" fmla="val 9144"/>
                              <a:gd name="f24" fmla="val 1524"/>
                              <a:gd name="f25" fmla="val 32004"/>
                              <a:gd name="f26" fmla="val 25908"/>
                              <a:gd name="f27" fmla="*/ f0 1 22860"/>
                              <a:gd name="f28" fmla="*/ f1 1 47244"/>
                              <a:gd name="f29" fmla="val f2"/>
                              <a:gd name="f30" fmla="val f3"/>
                              <a:gd name="f31" fmla="val f4"/>
                              <a:gd name="f32" fmla="+- f31 0 f29"/>
                              <a:gd name="f33" fmla="+- f30 0 f29"/>
                              <a:gd name="f34" fmla="*/ f33 1 22860"/>
                              <a:gd name="f35" fmla="*/ f32 1 47244"/>
                              <a:gd name="f36" fmla="*/ 0 1 f34"/>
                              <a:gd name="f37" fmla="*/ 22860 1 f34"/>
                              <a:gd name="f38" fmla="*/ 0 1 f35"/>
                              <a:gd name="f39" fmla="*/ 47244 1 f35"/>
                              <a:gd name="f40" fmla="*/ f36 f27 1"/>
                              <a:gd name="f41" fmla="*/ f37 f27 1"/>
                              <a:gd name="f42" fmla="*/ f39 f28 1"/>
                              <a:gd name="f43" fmla="*/ f38 f28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0" t="f43" r="f41" b="f42"/>
                            <a:pathLst>
                              <a:path w="22860" h="47244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lnTo>
                                  <a:pt x="f6" y="f7"/>
                                </a:lnTo>
                                <a:cubicBezTo>
                                  <a:pt x="f8" y="f7"/>
                                  <a:pt x="f9" y="f10"/>
                                  <a:pt x="f11" y="f12"/>
                                </a:cubicBezTo>
                                <a:cubicBezTo>
                                  <a:pt x="f13" y="f14"/>
                                  <a:pt x="f14" y="f9"/>
                                  <a:pt x="f14" y="f15"/>
                                </a:cubicBezTo>
                                <a:cubicBezTo>
                                  <a:pt x="f14" y="f16"/>
                                  <a:pt x="f13" y="f17"/>
                                  <a:pt x="f9" y="f18"/>
                                </a:cubicBezTo>
                                <a:cubicBezTo>
                                  <a:pt x="f19" y="f20"/>
                                  <a:pt x="f15" y="f21"/>
                                  <a:pt x="f3" y="f21"/>
                                </a:cubicBezTo>
                                <a:lnTo>
                                  <a:pt x="f3" y="f22"/>
                                </a:lnTo>
                                <a:lnTo>
                                  <a:pt x="f8" y="f4"/>
                                </a:lnTo>
                                <a:cubicBezTo>
                                  <a:pt x="f13" y="f4"/>
                                  <a:pt x="f23" y="f22"/>
                                  <a:pt x="f10" y="f20"/>
                                </a:cubicBezTo>
                                <a:cubicBezTo>
                                  <a:pt x="f24" y="f18"/>
                                  <a:pt x="f2" y="f25"/>
                                  <a:pt x="f2" y="f26"/>
                                </a:cubicBezTo>
                                <a:cubicBezTo>
                                  <a:pt x="f2" y="f15"/>
                                  <a:pt x="f24" y="f11"/>
                                  <a:pt x="f10" y="f23"/>
                                </a:cubicBezTo>
                                <a:cubicBezTo>
                                  <a:pt x="f23" y="f7"/>
                                  <a:pt x="f9" y="f2"/>
                                  <a:pt x="f3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138" name="Shape 45436"/>
                        <wps:cNvSpPr/>
                        <wps:spPr>
                          <a:xfrm>
                            <a:off x="22860" y="0"/>
                            <a:ext cx="22860" cy="70107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70104"/>
                              <a:gd name="f5" fmla="val 6096"/>
                              <a:gd name="f6" fmla="val 10668"/>
                              <a:gd name="f7" fmla="val 3048"/>
                              <a:gd name="f8" fmla="val 15240"/>
                              <a:gd name="f9" fmla="val 7620"/>
                              <a:gd name="f10" fmla="val 19812"/>
                              <a:gd name="f11" fmla="val 13716"/>
                              <a:gd name="f12" fmla="val 21336"/>
                              <a:gd name="f13" fmla="val 30480"/>
                              <a:gd name="f14" fmla="val 38100"/>
                              <a:gd name="f15" fmla="val 45720"/>
                              <a:gd name="f16" fmla="val 16764"/>
                              <a:gd name="f17" fmla="val 53340"/>
                              <a:gd name="f18" fmla="val 12192"/>
                              <a:gd name="f19" fmla="val 59436"/>
                              <a:gd name="f20" fmla="val 65532"/>
                              <a:gd name="f21" fmla="val 61178"/>
                              <a:gd name="f22" fmla="val 1524"/>
                              <a:gd name="f23" fmla="val 48768"/>
                              <a:gd name="f24" fmla="val 9144"/>
                              <a:gd name="f25" fmla="val 42672"/>
                              <a:gd name="f26" fmla="val 4572"/>
                              <a:gd name="f27" fmla="val 41148"/>
                              <a:gd name="f28" fmla="val 39624"/>
                              <a:gd name="f29" fmla="val 33528"/>
                              <a:gd name="f30" fmla="val 28956"/>
                              <a:gd name="f31" fmla="val 27432"/>
                              <a:gd name="f32" fmla="val 3658"/>
                              <a:gd name="f33" fmla="*/ f0 1 22860"/>
                              <a:gd name="f34" fmla="*/ f1 1 70104"/>
                              <a:gd name="f35" fmla="val f2"/>
                              <a:gd name="f36" fmla="val f3"/>
                              <a:gd name="f37" fmla="val f4"/>
                              <a:gd name="f38" fmla="+- f37 0 f35"/>
                              <a:gd name="f39" fmla="+- f36 0 f35"/>
                              <a:gd name="f40" fmla="*/ f39 1 22860"/>
                              <a:gd name="f41" fmla="*/ f38 1 70104"/>
                              <a:gd name="f42" fmla="*/ 0 1 f40"/>
                              <a:gd name="f43" fmla="*/ 22860 1 f40"/>
                              <a:gd name="f44" fmla="*/ 0 1 f41"/>
                              <a:gd name="f45" fmla="*/ 70104 1 f41"/>
                              <a:gd name="f46" fmla="*/ f42 f33 1"/>
                              <a:gd name="f47" fmla="*/ f43 f33 1"/>
                              <a:gd name="f48" fmla="*/ f45 f34 1"/>
                              <a:gd name="f49" fmla="*/ f44 f3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6" t="f49" r="f47" b="f48"/>
                            <a:pathLst>
                              <a:path w="22860" h="70104">
                                <a:moveTo>
                                  <a:pt x="f2" y="f2"/>
                                </a:moveTo>
                                <a:cubicBezTo>
                                  <a:pt x="f5" y="f2"/>
                                  <a:pt x="f6" y="f7"/>
                                  <a:pt x="f8" y="f9"/>
                                </a:cubicBezTo>
                                <a:cubicBezTo>
                                  <a:pt x="f10" y="f11"/>
                                  <a:pt x="f3" y="f12"/>
                                  <a:pt x="f3" y="f13"/>
                                </a:cubicBezTo>
                                <a:cubicBezTo>
                                  <a:pt x="f3" y="f14"/>
                                  <a:pt x="f10" y="f15"/>
                                  <a:pt x="f16" y="f17"/>
                                </a:cubicBezTo>
                                <a:cubicBezTo>
                                  <a:pt x="f18" y="f19"/>
                                  <a:pt x="f9" y="f20"/>
                                  <a:pt x="f2" y="f4"/>
                                </a:cubicBezTo>
                                <a:lnTo>
                                  <a:pt x="f2" y="f21"/>
                                </a:lnTo>
                                <a:lnTo>
                                  <a:pt x="f22" y="f19"/>
                                </a:lnTo>
                                <a:cubicBezTo>
                                  <a:pt x="f5" y="f17"/>
                                  <a:pt x="f9" y="f23"/>
                                  <a:pt x="f24" y="f25"/>
                                </a:cubicBezTo>
                                <a:lnTo>
                                  <a:pt x="f2" y="f15"/>
                                </a:lnTo>
                                <a:lnTo>
                                  <a:pt x="f2" y="f25"/>
                                </a:lnTo>
                                <a:cubicBezTo>
                                  <a:pt x="f22" y="f25"/>
                                  <a:pt x="f7" y="f25"/>
                                  <a:pt x="f26" y="f27"/>
                                </a:cubicBezTo>
                                <a:cubicBezTo>
                                  <a:pt x="f9" y="f27"/>
                                  <a:pt x="f24" y="f28"/>
                                  <a:pt x="f6" y="f14"/>
                                </a:cubicBezTo>
                                <a:cubicBezTo>
                                  <a:pt x="f6" y="f29"/>
                                  <a:pt x="f18" y="f30"/>
                                  <a:pt x="f18" y="f31"/>
                                </a:cubicBezTo>
                                <a:cubicBezTo>
                                  <a:pt x="f18" y="f3"/>
                                  <a:pt x="f6" y="f10"/>
                                  <a:pt x="f6" y="f8"/>
                                </a:cubicBezTo>
                                <a:cubicBezTo>
                                  <a:pt x="f24" y="f18"/>
                                  <a:pt x="f9" y="f24"/>
                                  <a:pt x="f5" y="f5"/>
                                </a:cubicBezTo>
                                <a:lnTo>
                                  <a:pt x="f2" y="f32"/>
                                </a:lnTo>
                                <a:lnTo>
                                  <a:pt x="f2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5CED80" id="Group 1069576" o:spid="_x0000_s1026" style="position:absolute;margin-left:81.95pt;margin-top:60.6pt;width:3.6pt;height:6pt;z-index:251662336;mso-position-horizontal-relative:page;mso-position-vertical-relative:page" coordsize="45720,7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">
                <v:shape id="Shape 45434" o:spid="_x0000_s1027" style="position:absolute;left:1528;top:61173;width:21332;height:15023;visibility:visible;mso-wrap-style:square;v-text-anchor:top" coordsize="21336,15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" path="m21336,r,8926c15240,13498,9144,15022,3048,15022l,15022,,13498v4572,,7620,-1524,12192,-3048l21336,xe" fillcolor="#101010" stroked="f">
                  <v:path arrowok="t" o:connecttype="custom" o:connectlocs="10666,0;21332,7512;10666,15023;0,7512" o:connectangles="270,0,90,180" textboxrect="0,0,21336,15022"/>
                </v:shape>
                <v:shape id="Shape 45435" o:spid="_x0000_s1028" style="position:absolute;width:22860;height:47247;visibility:visible;mso-wrap-style:square;v-text-anchor:top" coordsize="22860,47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" path="m22860,r,3658l21336,3048v-3048,,-6096,1524,-7620,4572c12192,10668,10668,15240,10668,19812v,7620,1524,13716,4572,18288c16764,41148,19812,42672,22860,42672r,3048l18288,47244v-6096,,-9144,-1524,-13716,-6096c1524,38100,,32004,,25908,,19812,1524,13716,4572,9144,9144,3048,15240,,22860,xe" fillcolor="#101010" stroked="f">
                  <v:path arrowok="t" o:connecttype="custom" o:connectlocs="11430,0;22860,23624;11430,47247;0,23624" o:connectangles="270,0,90,180" textboxrect="0,0,22860,47244"/>
                </v:shape>
                <v:shape id="Shape 45436" o:spid="_x0000_s1029" style="position:absolute;left:22860;width:22860;height:70107;visibility:visible;mso-wrap-style:square;v-text-anchor:top" coordsize="22860,70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" path="m,c6096,,10668,3048,15240,7620v4572,6096,7620,13716,7620,22860c22860,38100,19812,45720,16764,53340,12192,59436,7620,65532,,70104l,61178,1524,59436c6096,53340,7620,48768,9144,42672l,45720,,42672v1524,,3048,,4572,-1524c7620,41148,9144,39624,10668,38100v,-4572,1524,-9144,1524,-10668c12192,22860,10668,19812,10668,15240,9144,12192,7620,9144,6096,6096l,3658,,xe" fillcolor="#101010" stroked="f">
                  <v:path arrowok="t" o:connecttype="custom" o:connectlocs="11430,0;22860,35054;11430,70107;0,35054" o:connectangles="270,0,90,180" textboxrect="0,0,22860,70104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3"/>
        <w:sectPr w:rsidR="00A2490A">
          <w:headerReference w:type="even" r:id="rId25"/>
          <w:headerReference w:type="default" r:id="rId26"/>
          <w:pgSz w:w="12240" w:h="15840"/>
          <w:pgMar w:top="1440" w:right="1440" w:bottom="1440" w:left="1440" w:header="1066" w:footer="720" w:gutter="0"/>
          <w:cols w:space="720"/>
        </w:sectPr>
      </w:pPr>
      <w:r>
        <w:rPr>
          <w:noProof/>
        </w:rPr>
        <w:drawing>
          <wp:inline distT="0" distB="0" distL="0" distR="0">
            <wp:extent cx="5428491" cy="7522467"/>
            <wp:effectExtent l="0" t="0" r="759" b="2283"/>
            <wp:docPr id="139" name="Picture 1072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28491" cy="752246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504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6716268</wp:posOffset>
                </wp:positionH>
                <wp:positionV relativeFrom="page">
                  <wp:posOffset>745236</wp:posOffset>
                </wp:positionV>
                <wp:extent cx="45720" cy="76196"/>
                <wp:effectExtent l="0" t="0" r="0" b="4"/>
                <wp:wrapTopAndBottom/>
                <wp:docPr id="140" name="Group 10679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" cy="76196"/>
                          <a:chOff x="0" y="0"/>
                          <a:chExt cx="45720" cy="76196"/>
                        </a:xfrm>
                      </wpg:grpSpPr>
                      <wps:wsp>
                        <wps:cNvPr id="141" name="Shape 50327"/>
                        <wps:cNvSpPr/>
                        <wps:spPr>
                          <a:xfrm>
                            <a:off x="0" y="0"/>
                            <a:ext cx="22860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76200"/>
                              <a:gd name="f5" fmla="val 3048"/>
                              <a:gd name="f6" fmla="val 19812"/>
                              <a:gd name="f7" fmla="val 18288"/>
                              <a:gd name="f8" fmla="val 4572"/>
                              <a:gd name="f9" fmla="val 16764"/>
                              <a:gd name="f10" fmla="val 6096"/>
                              <a:gd name="f11" fmla="val 13715"/>
                              <a:gd name="f12" fmla="val 9144"/>
                              <a:gd name="f13" fmla="val 12192"/>
                              <a:gd name="f14" fmla="val 13716"/>
                              <a:gd name="f15" fmla="val 21336"/>
                              <a:gd name="f16" fmla="val 10668"/>
                              <a:gd name="f17" fmla="val 27432"/>
                              <a:gd name="f18" fmla="val 33528"/>
                              <a:gd name="f19" fmla="val 39624"/>
                              <a:gd name="f20" fmla="val 50292"/>
                              <a:gd name="f21" fmla="val 57912"/>
                              <a:gd name="f22" fmla="val 65532"/>
                              <a:gd name="f23" fmla="val 15239"/>
                              <a:gd name="f24" fmla="val 70104"/>
                              <a:gd name="f25" fmla="val 73152"/>
                              <a:gd name="f26" fmla="val 71628"/>
                              <a:gd name="f27" fmla="val 64008"/>
                              <a:gd name="f28" fmla="val 1524"/>
                              <a:gd name="f29" fmla="val 56388"/>
                              <a:gd name="f30" fmla="val 48768"/>
                              <a:gd name="f31" fmla="val 38100"/>
                              <a:gd name="f32" fmla="val 30480"/>
                              <a:gd name="f33" fmla="*/ f0 1 22860"/>
                              <a:gd name="f34" fmla="*/ f1 1 76200"/>
                              <a:gd name="f35" fmla="val f2"/>
                              <a:gd name="f36" fmla="val f3"/>
                              <a:gd name="f37" fmla="val f4"/>
                              <a:gd name="f38" fmla="+- f37 0 f35"/>
                              <a:gd name="f39" fmla="+- f36 0 f35"/>
                              <a:gd name="f40" fmla="*/ f39 1 22860"/>
                              <a:gd name="f41" fmla="*/ f38 1 76200"/>
                              <a:gd name="f42" fmla="*/ 0 1 f40"/>
                              <a:gd name="f43" fmla="*/ 22860 1 f40"/>
                              <a:gd name="f44" fmla="*/ 0 1 f41"/>
                              <a:gd name="f45" fmla="*/ 76200 1 f41"/>
                              <a:gd name="f46" fmla="*/ f42 f33 1"/>
                              <a:gd name="f47" fmla="*/ f43 f33 1"/>
                              <a:gd name="f48" fmla="*/ f45 f34 1"/>
                              <a:gd name="f49" fmla="*/ f44 f3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6" t="f49" r="f47" b="f48"/>
                            <a:pathLst>
                              <a:path w="22860" h="76200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cubicBezTo>
                                  <a:pt x="f6" y="f5"/>
                                  <a:pt x="f7" y="f8"/>
                                  <a:pt x="f9" y="f10"/>
                                </a:cubicBezTo>
                                <a:cubicBezTo>
                                  <a:pt x="f11" y="f12"/>
                                  <a:pt x="f13" y="f14"/>
                                  <a:pt x="f13" y="f15"/>
                                </a:cubicBezTo>
                                <a:cubicBezTo>
                                  <a:pt x="f16" y="f17"/>
                                  <a:pt x="f16" y="f18"/>
                                  <a:pt x="f16" y="f19"/>
                                </a:cubicBezTo>
                                <a:cubicBezTo>
                                  <a:pt x="f16" y="f20"/>
                                  <a:pt x="f13" y="f21"/>
                                  <a:pt x="f11" y="f22"/>
                                </a:cubicBezTo>
                                <a:cubicBezTo>
                                  <a:pt x="f23" y="f24"/>
                                  <a:pt x="f7" y="f25"/>
                                  <a:pt x="f3" y="f25"/>
                                </a:cubicBezTo>
                                <a:lnTo>
                                  <a:pt x="f3" y="f4"/>
                                </a:lnTo>
                                <a:cubicBezTo>
                                  <a:pt x="f23" y="f4"/>
                                  <a:pt x="f12" y="f26"/>
                                  <a:pt x="f10" y="f27"/>
                                </a:cubicBezTo>
                                <a:cubicBezTo>
                                  <a:pt x="f28" y="f29"/>
                                  <a:pt x="f2" y="f30"/>
                                  <a:pt x="f2" y="f31"/>
                                </a:cubicBezTo>
                                <a:cubicBezTo>
                                  <a:pt x="f2" y="f32"/>
                                  <a:pt x="f28" y="f3"/>
                                  <a:pt x="f5" y="f9"/>
                                </a:cubicBezTo>
                                <a:cubicBezTo>
                                  <a:pt x="f10" y="f16"/>
                                  <a:pt x="f12" y="f10"/>
                                  <a:pt x="f11" y="f5"/>
                                </a:cubicBezTo>
                                <a:cubicBezTo>
                                  <a:pt x="f9" y="f28"/>
                                  <a:pt x="f6" y="f2"/>
                                  <a:pt x="f3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142" name="Shape 50328"/>
                        <wps:cNvSpPr/>
                        <wps:spPr>
                          <a:xfrm>
                            <a:off x="22860" y="0"/>
                            <a:ext cx="22860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76200"/>
                              <a:gd name="f5" fmla="val 4572"/>
                              <a:gd name="f6" fmla="val 10668"/>
                              <a:gd name="f7" fmla="val 3048"/>
                              <a:gd name="f8" fmla="val 15240"/>
                              <a:gd name="f9" fmla="val 9144"/>
                              <a:gd name="f10" fmla="val 19812"/>
                              <a:gd name="f11" fmla="val 25908"/>
                              <a:gd name="f12" fmla="val 38100"/>
                              <a:gd name="f13" fmla="val 45720"/>
                              <a:gd name="f14" fmla="val 21336"/>
                              <a:gd name="f15" fmla="val 53340"/>
                              <a:gd name="f16" fmla="val 18288"/>
                              <a:gd name="f17" fmla="val 59436"/>
                              <a:gd name="f18" fmla="val 16764"/>
                              <a:gd name="f19" fmla="val 65532"/>
                              <a:gd name="f20" fmla="val 13716"/>
                              <a:gd name="f21" fmla="val 70104"/>
                              <a:gd name="f22" fmla="val 71628"/>
                              <a:gd name="f23" fmla="val 6096"/>
                              <a:gd name="f24" fmla="val 74676"/>
                              <a:gd name="f25" fmla="val 73152"/>
                              <a:gd name="f26" fmla="val 1524"/>
                              <a:gd name="f27" fmla="val 7620"/>
                              <a:gd name="f28" fmla="val 68580"/>
                              <a:gd name="f29" fmla="val 60960"/>
                              <a:gd name="f30" fmla="val 54864"/>
                              <a:gd name="f31" fmla="val 12192"/>
                              <a:gd name="f32" fmla="val 35052"/>
                              <a:gd name="f33" fmla="*/ f0 1 22860"/>
                              <a:gd name="f34" fmla="*/ f1 1 76200"/>
                              <a:gd name="f35" fmla="val f2"/>
                              <a:gd name="f36" fmla="val f3"/>
                              <a:gd name="f37" fmla="val f4"/>
                              <a:gd name="f38" fmla="+- f37 0 f35"/>
                              <a:gd name="f39" fmla="+- f36 0 f35"/>
                              <a:gd name="f40" fmla="*/ f39 1 22860"/>
                              <a:gd name="f41" fmla="*/ f38 1 76200"/>
                              <a:gd name="f42" fmla="*/ 0 1 f40"/>
                              <a:gd name="f43" fmla="*/ 22860 1 f40"/>
                              <a:gd name="f44" fmla="*/ 0 1 f41"/>
                              <a:gd name="f45" fmla="*/ 76200 1 f41"/>
                              <a:gd name="f46" fmla="*/ f42 f33 1"/>
                              <a:gd name="f47" fmla="*/ f43 f33 1"/>
                              <a:gd name="f48" fmla="*/ f45 f34 1"/>
                              <a:gd name="f49" fmla="*/ f44 f3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6" t="f49" r="f47" b="f48"/>
                            <a:pathLst>
                              <a:path w="22860" h="76200">
                                <a:moveTo>
                                  <a:pt x="f2" y="f2"/>
                                </a:moveTo>
                                <a:cubicBezTo>
                                  <a:pt x="f5" y="f2"/>
                                  <a:pt x="f6" y="f7"/>
                                  <a:pt x="f8" y="f9"/>
                                </a:cubicBezTo>
                                <a:cubicBezTo>
                                  <a:pt x="f10" y="f8"/>
                                  <a:pt x="f3" y="f11"/>
                                  <a:pt x="f3" y="f12"/>
                                </a:cubicBezTo>
                                <a:cubicBezTo>
                                  <a:pt x="f3" y="f13"/>
                                  <a:pt x="f14" y="f15"/>
                                  <a:pt x="f16" y="f17"/>
                                </a:cubicBezTo>
                                <a:cubicBezTo>
                                  <a:pt x="f18" y="f19"/>
                                  <a:pt x="f20" y="f21"/>
                                  <a:pt x="f6" y="f22"/>
                                </a:cubicBezTo>
                                <a:cubicBezTo>
                                  <a:pt x="f23" y="f24"/>
                                  <a:pt x="f7" y="f4"/>
                                  <a:pt x="f2" y="f4"/>
                                </a:cubicBezTo>
                                <a:lnTo>
                                  <a:pt x="f2" y="f25"/>
                                </a:lnTo>
                                <a:cubicBezTo>
                                  <a:pt x="f26" y="f25"/>
                                  <a:pt x="f7" y="f22"/>
                                  <a:pt x="f5" y="f21"/>
                                </a:cubicBezTo>
                                <a:cubicBezTo>
                                  <a:pt x="f27" y="f28"/>
                                  <a:pt x="f9" y="f19"/>
                                  <a:pt x="f9" y="f29"/>
                                </a:cubicBezTo>
                                <a:cubicBezTo>
                                  <a:pt x="f6" y="f30"/>
                                  <a:pt x="f31" y="f13"/>
                                  <a:pt x="f31" y="f32"/>
                                </a:cubicBezTo>
                                <a:cubicBezTo>
                                  <a:pt x="f31" y="f11"/>
                                  <a:pt x="f6" y="f10"/>
                                  <a:pt x="f9" y="f20"/>
                                </a:cubicBezTo>
                                <a:cubicBezTo>
                                  <a:pt x="f27" y="f9"/>
                                  <a:pt x="f23" y="f23"/>
                                  <a:pt x="f5" y="f5"/>
                                </a:cubicBezTo>
                                <a:cubicBezTo>
                                  <a:pt x="f7" y="f7"/>
                                  <a:pt x="f26" y="f7"/>
                                  <a:pt x="f2" y="f7"/>
                                </a:cubicBezTo>
                                <a:lnTo>
                                  <a:pt x="f2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3F1147" id="Group 1067963" o:spid="_x0000_s1026" style="position:absolute;margin-left:528.85pt;margin-top:58.7pt;width:3.6pt;height:6pt;z-index:251663360;mso-position-horizontal-relative:page;mso-position-vertical-relative:page" coordsize="45720,7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">
                <v:shape id="Shape 50327" o:spid="_x0000_s1027" style="position:absolute;width:22860;height:76196;visibility:visible;mso-wrap-style:square;v-text-anchor:top" coordsize="2286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" path="m22860,r,3048c19812,3048,18288,4572,16764,6096v-3049,3048,-4572,7620,-4572,15240c10668,27432,10668,33528,10668,39624v,10668,1524,18288,3047,25908c15239,70104,18288,73152,22860,73152r,3048c15239,76200,9144,71628,6096,64008,1524,56388,,48768,,38100,,30480,1524,22860,3048,16764,6096,10668,9144,6096,13715,3048,16764,1524,19812,,22860,xe" fillcolor="#101010" stroked="f">
                  <v:path arrowok="t" o:connecttype="custom" o:connectlocs="11430,0;22860,38098;11430,76196;0,38098" o:connectangles="270,0,90,180" textboxrect="0,0,22860,76200"/>
                </v:shape>
                <v:shape id="Shape 50328" o:spid="_x0000_s1028" style="position:absolute;left:22860;width:22860;height:76196;visibility:visible;mso-wrap-style:square;v-text-anchor:top" coordsize="2286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" path="m,c4572,,10668,3048,15240,9144v4572,6096,7620,16764,7620,28956c22860,45720,21336,53340,18288,59436v-1524,6096,-4572,10668,-7620,12192c6096,74676,3048,76200,,76200l,73152v1524,,3048,-1524,4572,-3048c7620,68580,9144,65532,9144,60960v1524,-6096,3048,-15240,3048,-25908c12192,25908,10668,19812,9144,13716,7620,9144,6096,6096,4572,4572,3048,3048,1524,3048,,3048l,xe" fillcolor="#101010" stroked="f">
                  <v:path arrowok="t" o:connecttype="custom" o:connectlocs="11430,0;22860,38098;11430,76196;0,38098" o:connectangles="270,0,90,180" textboxrect="0,0,22860,76200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3"/>
      </w:pPr>
      <w:r>
        <w:rPr>
          <w:noProof/>
        </w:rPr>
        <w:drawing>
          <wp:inline distT="0" distB="0" distL="0" distR="0">
            <wp:extent cx="5428491" cy="7284723"/>
            <wp:effectExtent l="0" t="0" r="759" b="0"/>
            <wp:docPr id="143" name="Picture 1072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28491" cy="728472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65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column">
                  <wp:posOffset>1048515</wp:posOffset>
                </wp:positionH>
                <wp:positionV relativeFrom="paragraph">
                  <wp:posOffset>769623</wp:posOffset>
                </wp:positionV>
                <wp:extent cx="30476" cy="74679"/>
                <wp:effectExtent l="0" t="0" r="7624" b="1521"/>
                <wp:wrapSquare wrapText="bothSides"/>
                <wp:docPr id="144" name="Group 1068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76" cy="74679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30480"/>
                            <a:gd name="f4" fmla="val 74676"/>
                            <a:gd name="f5" fmla="val 18288"/>
                            <a:gd name="f6" fmla="val 21336"/>
                            <a:gd name="f7" fmla="val 62484"/>
                            <a:gd name="f8" fmla="val 67056"/>
                            <a:gd name="f9" fmla="val 68580"/>
                            <a:gd name="f10" fmla="val 70104"/>
                            <a:gd name="f11" fmla="val 71628"/>
                            <a:gd name="f12" fmla="val 22860"/>
                            <a:gd name="f13" fmla="val 24384"/>
                            <a:gd name="f14" fmla="val 73152"/>
                            <a:gd name="f15" fmla="val 27432"/>
                            <a:gd name="f16" fmla="val 1524"/>
                            <a:gd name="f17" fmla="val 4572"/>
                            <a:gd name="f18" fmla="val 6096"/>
                            <a:gd name="f19" fmla="val 7620"/>
                            <a:gd name="f20" fmla="val 9144"/>
                            <a:gd name="f21" fmla="val 10668"/>
                            <a:gd name="f22" fmla="val 19812"/>
                            <a:gd name="f23" fmla="val 15240"/>
                            <a:gd name="f24" fmla="val 12192"/>
                            <a:gd name="f25" fmla="val 3048"/>
                            <a:gd name="f26" fmla="*/ f0 1 30480"/>
                            <a:gd name="f27" fmla="*/ f1 1 74676"/>
                            <a:gd name="f28" fmla="val f2"/>
                            <a:gd name="f29" fmla="val f3"/>
                            <a:gd name="f30" fmla="val f4"/>
                            <a:gd name="f31" fmla="+- f30 0 f28"/>
                            <a:gd name="f32" fmla="+- f29 0 f28"/>
                            <a:gd name="f33" fmla="*/ f32 1 30480"/>
                            <a:gd name="f34" fmla="*/ f31 1 74676"/>
                            <a:gd name="f35" fmla="*/ 0 1 f33"/>
                            <a:gd name="f36" fmla="*/ 30480 1 f33"/>
                            <a:gd name="f37" fmla="*/ 0 1 f34"/>
                            <a:gd name="f38" fmla="*/ 74676 1 f34"/>
                            <a:gd name="f39" fmla="*/ f35 f26 1"/>
                            <a:gd name="f40" fmla="*/ f36 f26 1"/>
                            <a:gd name="f41" fmla="*/ f38 f27 1"/>
                            <a:gd name="f42" fmla="*/ f37 f2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39" t="f42" r="f40" b="f41"/>
                          <a:pathLst>
                            <a:path w="30480" h="74676">
                              <a:moveTo>
                                <a:pt x="f5" y="f2"/>
                              </a:moveTo>
                              <a:lnTo>
                                <a:pt x="f6" y="f2"/>
                              </a:lnTo>
                              <a:lnTo>
                                <a:pt x="f6" y="f7"/>
                              </a:lnTo>
                              <a:cubicBezTo>
                                <a:pt x="f6" y="f8"/>
                                <a:pt x="f6" y="f9"/>
                                <a:pt x="f6" y="f10"/>
                              </a:cubicBezTo>
                              <a:cubicBezTo>
                                <a:pt x="f6" y="f11"/>
                                <a:pt x="f12" y="f11"/>
                                <a:pt x="f13" y="f11"/>
                              </a:cubicBezTo>
                              <a:cubicBezTo>
                                <a:pt x="f13" y="f14"/>
                                <a:pt x="f15" y="f14"/>
                                <a:pt x="f3" y="f14"/>
                              </a:cubicBezTo>
                              <a:lnTo>
                                <a:pt x="f3" y="f4"/>
                              </a:lnTo>
                              <a:lnTo>
                                <a:pt x="f16" y="f4"/>
                              </a:lnTo>
                              <a:lnTo>
                                <a:pt x="f16" y="f14"/>
                              </a:lnTo>
                              <a:cubicBezTo>
                                <a:pt x="f17" y="f14"/>
                                <a:pt x="f18" y="f14"/>
                                <a:pt x="f19" y="f11"/>
                              </a:cubicBezTo>
                              <a:cubicBezTo>
                                <a:pt x="f20" y="f11"/>
                                <a:pt x="f20" y="f11"/>
                                <a:pt x="f20" y="f10"/>
                              </a:cubicBezTo>
                              <a:cubicBezTo>
                                <a:pt x="f21" y="f10"/>
                                <a:pt x="f21" y="f8"/>
                                <a:pt x="f21" y="f7"/>
                              </a:cubicBezTo>
                              <a:lnTo>
                                <a:pt x="f21" y="f22"/>
                              </a:lnTo>
                              <a:cubicBezTo>
                                <a:pt x="f21" y="f23"/>
                                <a:pt x="f21" y="f24"/>
                                <a:pt x="f20" y="f21"/>
                              </a:cubicBezTo>
                              <a:cubicBezTo>
                                <a:pt x="f20" y="f20"/>
                                <a:pt x="f20" y="f20"/>
                                <a:pt x="f20" y="f19"/>
                              </a:cubicBezTo>
                              <a:cubicBezTo>
                                <a:pt x="f19" y="f19"/>
                                <a:pt x="f19" y="f19"/>
                                <a:pt x="f18" y="f19"/>
                              </a:cubicBezTo>
                              <a:cubicBezTo>
                                <a:pt x="f17" y="f19"/>
                                <a:pt x="f25" y="f19"/>
                                <a:pt x="f2" y="f20"/>
                              </a:cubicBezTo>
                              <a:lnTo>
                                <a:pt x="f2" y="f19"/>
                              </a:ln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C6C1AEC" id="Group 1068203" o:spid="_x0000_s1026" style="position:absolute;margin-left:82.55pt;margin-top:60.6pt;width:2.4pt;height:5.9pt;z-index:2516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0480,7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" path="m18288,r3048,l21336,62484v,4572,,6096,,7620c21336,71628,22860,71628,24384,71628v,1524,3048,1524,6096,1524l30480,74676r-28956,l1524,73152v3048,,4572,,6096,-1524c9144,71628,9144,71628,9144,70104v1524,,1524,-3048,1524,-7620l10668,19812v,-4572,,-7620,-1524,-9144c9144,9144,9144,9144,9144,7620v-1524,,-1524,,-3048,c4572,7620,3048,7620,,9144l,7620,18288,xe" fillcolor="#101010" stroked="f">
                <v:path arrowok="t" o:connecttype="custom" o:connectlocs="15238,0;30476,37340;15238,74679;0,37340" o:connectangles="270,0,90,180" textboxrect="0,0,30480,74676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403"/>
      </w:pPr>
      <w:r>
        <w:rPr>
          <w:noProof/>
        </w:rPr>
        <w:drawing>
          <wp:inline distT="0" distB="0" distL="0" distR="0">
            <wp:extent cx="5434580" cy="7595619"/>
            <wp:effectExtent l="0" t="0" r="0" b="5331"/>
            <wp:docPr id="145" name="Picture 1072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34580" cy="759561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508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>
                <wp:simplePos x="0" y="0"/>
                <wp:positionH relativeFrom="column">
                  <wp:posOffset>6714740</wp:posOffset>
                </wp:positionH>
                <wp:positionV relativeFrom="paragraph">
                  <wp:posOffset>745236</wp:posOffset>
                </wp:positionV>
                <wp:extent cx="47247" cy="74679"/>
                <wp:effectExtent l="0" t="0" r="0" b="1521"/>
                <wp:wrapSquare wrapText="bothSides"/>
                <wp:docPr id="146" name="Group 10689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47" cy="74679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7244"/>
                            <a:gd name="f4" fmla="val 74676"/>
                            <a:gd name="f5" fmla="val 21336"/>
                            <a:gd name="f6" fmla="val 27432"/>
                            <a:gd name="f7" fmla="val 32003"/>
                            <a:gd name="f8" fmla="val 1524"/>
                            <a:gd name="f9" fmla="val 36576"/>
                            <a:gd name="f10" fmla="val 6096"/>
                            <a:gd name="f11" fmla="val 41148"/>
                            <a:gd name="f12" fmla="val 10668"/>
                            <a:gd name="f13" fmla="val 42672"/>
                            <a:gd name="f14" fmla="val 15240"/>
                            <a:gd name="f15" fmla="val 19812"/>
                            <a:gd name="f16" fmla="val 24384"/>
                            <a:gd name="f17" fmla="val 39624"/>
                            <a:gd name="f18" fmla="val 32004"/>
                            <a:gd name="f19" fmla="val 33527"/>
                            <a:gd name="f20" fmla="val 48768"/>
                            <a:gd name="f21" fmla="val 18288"/>
                            <a:gd name="f22" fmla="val 59436"/>
                            <a:gd name="f23" fmla="val 12192"/>
                            <a:gd name="f24" fmla="val 65532"/>
                            <a:gd name="f25" fmla="val 67056"/>
                            <a:gd name="f26" fmla="val 28956"/>
                            <a:gd name="f27" fmla="val 38100"/>
                            <a:gd name="f28" fmla="val 64008"/>
                            <a:gd name="f29" fmla="val 44196"/>
                            <a:gd name="f30" fmla="val 62484"/>
                            <a:gd name="f31" fmla="val 45720"/>
                            <a:gd name="f32" fmla="val 60960"/>
                            <a:gd name="f33" fmla="val 73152"/>
                            <a:gd name="f34" fmla="val 51816"/>
                            <a:gd name="f35" fmla="val 30480"/>
                            <a:gd name="f36" fmla="val 25908"/>
                            <a:gd name="f37" fmla="val 9144"/>
                            <a:gd name="f38" fmla="val 7620"/>
                            <a:gd name="f39" fmla="val 15239"/>
                            <a:gd name="f40" fmla="val 4572"/>
                            <a:gd name="f41" fmla="val 3048"/>
                            <a:gd name="f42" fmla="val 13716"/>
                            <a:gd name="f43" fmla="val 16763"/>
                            <a:gd name="f44" fmla="*/ f0 1 47244"/>
                            <a:gd name="f45" fmla="*/ f1 1 74676"/>
                            <a:gd name="f46" fmla="val f2"/>
                            <a:gd name="f47" fmla="val f3"/>
                            <a:gd name="f48" fmla="val f4"/>
                            <a:gd name="f49" fmla="+- f48 0 f46"/>
                            <a:gd name="f50" fmla="+- f47 0 f46"/>
                            <a:gd name="f51" fmla="*/ f50 1 47244"/>
                            <a:gd name="f52" fmla="*/ f49 1 74676"/>
                            <a:gd name="f53" fmla="*/ 0 1 f51"/>
                            <a:gd name="f54" fmla="*/ 47244 1 f51"/>
                            <a:gd name="f55" fmla="*/ 0 1 f52"/>
                            <a:gd name="f56" fmla="*/ 74676 1 f52"/>
                            <a:gd name="f57" fmla="*/ f53 f44 1"/>
                            <a:gd name="f58" fmla="*/ f54 f44 1"/>
                            <a:gd name="f59" fmla="*/ f56 f45 1"/>
                            <a:gd name="f60" fmla="*/ f55 f45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57" t="f60" r="f58" b="f59"/>
                          <a:pathLst>
                            <a:path w="47244" h="74676">
                              <a:moveTo>
                                <a:pt x="f5" y="f2"/>
                              </a:moveTo>
                              <a:cubicBezTo>
                                <a:pt x="f6" y="f2"/>
                                <a:pt x="f7" y="f8"/>
                                <a:pt x="f9" y="f10"/>
                              </a:cubicBezTo>
                              <a:cubicBezTo>
                                <a:pt x="f11" y="f12"/>
                                <a:pt x="f13" y="f14"/>
                                <a:pt x="f13" y="f15"/>
                              </a:cubicBezTo>
                              <a:cubicBezTo>
                                <a:pt x="f13" y="f16"/>
                                <a:pt x="f11" y="f6"/>
                                <a:pt x="f17" y="f18"/>
                              </a:cubicBezTo>
                              <a:cubicBezTo>
                                <a:pt x="f9" y="f9"/>
                                <a:pt x="f19" y="f13"/>
                                <a:pt x="f6" y="f20"/>
                              </a:cubicBezTo>
                              <a:cubicBezTo>
                                <a:pt x="f21" y="f22"/>
                                <a:pt x="f23" y="f24"/>
                                <a:pt x="f12" y="f25"/>
                              </a:cubicBezTo>
                              <a:lnTo>
                                <a:pt x="f26" y="f25"/>
                              </a:lnTo>
                              <a:cubicBezTo>
                                <a:pt x="f19" y="f25"/>
                                <a:pt x="f9" y="f25"/>
                                <a:pt x="f27" y="f25"/>
                              </a:cubicBezTo>
                              <a:cubicBezTo>
                                <a:pt x="f17" y="f25"/>
                                <a:pt x="f11" y="f24"/>
                                <a:pt x="f13" y="f24"/>
                              </a:cubicBezTo>
                              <a:cubicBezTo>
                                <a:pt x="f13" y="f28"/>
                                <a:pt x="f29" y="f30"/>
                                <a:pt x="f31" y="f32"/>
                              </a:cubicBezTo>
                              <a:lnTo>
                                <a:pt x="f3" y="f32"/>
                              </a:lnTo>
                              <a:lnTo>
                                <a:pt x="f13" y="f4"/>
                              </a:lnTo>
                              <a:lnTo>
                                <a:pt x="f2" y="f4"/>
                              </a:lnTo>
                              <a:lnTo>
                                <a:pt x="f2" y="f33"/>
                              </a:lnTo>
                              <a:cubicBezTo>
                                <a:pt x="f23" y="f32"/>
                                <a:pt x="f15" y="f34"/>
                                <a:pt x="f16" y="f31"/>
                              </a:cubicBezTo>
                              <a:cubicBezTo>
                                <a:pt x="f26" y="f27"/>
                                <a:pt x="f7" y="f35"/>
                                <a:pt x="f7" y="f36"/>
                              </a:cubicBezTo>
                              <a:cubicBezTo>
                                <a:pt x="f7" y="f15"/>
                                <a:pt x="f35" y="f14"/>
                                <a:pt x="f6" y="f23"/>
                              </a:cubicBezTo>
                              <a:cubicBezTo>
                                <a:pt x="f16" y="f37"/>
                                <a:pt x="f5" y="f38"/>
                                <a:pt x="f21" y="f38"/>
                              </a:cubicBezTo>
                              <a:cubicBezTo>
                                <a:pt x="f39" y="f38"/>
                                <a:pt x="f23" y="f37"/>
                                <a:pt x="f37" y="f12"/>
                              </a:cubicBezTo>
                              <a:cubicBezTo>
                                <a:pt x="f10" y="f23"/>
                                <a:pt x="f40" y="f14"/>
                                <a:pt x="f41" y="f15"/>
                              </a:cubicBezTo>
                              <a:lnTo>
                                <a:pt x="f8" y="f15"/>
                              </a:lnTo>
                              <a:cubicBezTo>
                                <a:pt x="f8" y="f42"/>
                                <a:pt x="f40" y="f37"/>
                                <a:pt x="f38" y="f40"/>
                              </a:cubicBezTo>
                              <a:cubicBezTo>
                                <a:pt x="f23" y="f8"/>
                                <a:pt x="f43" y="f2"/>
                                <a:pt x="f5" y="f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436DC808" id="Group 1068922" o:spid="_x0000_s1026" style="position:absolute;margin-left:528.7pt;margin-top:58.7pt;width:3.7pt;height:5.9pt;z-index:25163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7244,7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" path="m21336,v6096,,10667,1524,15240,6096c41148,10668,42672,15240,42672,19812v,4572,-1524,7620,-3048,12192c36576,36576,33527,42672,27432,48768,18288,59436,12192,65532,10668,67056r18288,c33527,67056,36576,67056,38100,67056v1524,,3048,-1524,4572,-1524c42672,64008,44196,62484,45720,60960r1524,l42672,74676,,74676,,73152c12192,60960,19812,51816,24384,45720v4572,-7620,7619,-15240,7619,-19812c32003,19812,30480,15240,27432,12192,24384,9144,21336,7620,18288,7620v-3049,,-6096,1524,-9144,3048c6096,12192,4572,15240,3048,19812r-1524,c1524,13716,4572,9144,7620,4572,12192,1524,16763,,21336,xe" fillcolor="#101010" stroked="f">
                <v:path arrowok="t" o:connecttype="custom" o:connectlocs="23624,0;47247,37340;23624,74679;0,37340" o:connectangles="270,0,90,180" textboxrect="0,0,47244,74676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403"/>
      </w:pPr>
      <w:r>
        <w:rPr>
          <w:noProof/>
        </w:rPr>
        <w:drawing>
          <wp:inline distT="0" distB="0" distL="0" distR="0">
            <wp:extent cx="5437635" cy="6519672"/>
            <wp:effectExtent l="0" t="0" r="0" b="0"/>
            <wp:docPr id="147" name="Picture 1072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37635" cy="651967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380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>
                <wp:simplePos x="0" y="0"/>
                <wp:positionH relativeFrom="column">
                  <wp:posOffset>1040888</wp:posOffset>
                </wp:positionH>
                <wp:positionV relativeFrom="paragraph">
                  <wp:posOffset>769623</wp:posOffset>
                </wp:positionV>
                <wp:extent cx="41148" cy="76196"/>
                <wp:effectExtent l="0" t="0" r="0" b="4"/>
                <wp:wrapSquare wrapText="bothSides"/>
                <wp:docPr id="148" name="Group 1069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" cy="76196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1148"/>
                            <a:gd name="f4" fmla="val 76200"/>
                            <a:gd name="f5" fmla="val 21336"/>
                            <a:gd name="f6" fmla="val 25908"/>
                            <a:gd name="f7" fmla="val 30480"/>
                            <a:gd name="f8" fmla="val 1524"/>
                            <a:gd name="f9" fmla="val 33528"/>
                            <a:gd name="f10" fmla="val 6096"/>
                            <a:gd name="f11" fmla="val 36576"/>
                            <a:gd name="f12" fmla="val 9144"/>
                            <a:gd name="f13" fmla="val 38100"/>
                            <a:gd name="f14" fmla="val 12192"/>
                            <a:gd name="f15" fmla="val 15240"/>
                            <a:gd name="f16" fmla="val 19812"/>
                            <a:gd name="f17" fmla="val 27432"/>
                            <a:gd name="f18" fmla="val 32004"/>
                            <a:gd name="f19" fmla="val 35052"/>
                            <a:gd name="f20" fmla="val 39624"/>
                            <a:gd name="f21" fmla="val 42672"/>
                            <a:gd name="f22" fmla="val 45720"/>
                            <a:gd name="f23" fmla="val 50292"/>
                            <a:gd name="f24" fmla="val 56388"/>
                            <a:gd name="f25" fmla="val 62484"/>
                            <a:gd name="f26" fmla="val 67056"/>
                            <a:gd name="f27" fmla="val 28956"/>
                            <a:gd name="f28" fmla="val 73152"/>
                            <a:gd name="f29" fmla="val 22860"/>
                            <a:gd name="f30" fmla="val 7620"/>
                            <a:gd name="f31" fmla="val 4572"/>
                            <a:gd name="f32" fmla="val 3048"/>
                            <a:gd name="f33" fmla="val 74676"/>
                            <a:gd name="f34" fmla="val 71628"/>
                            <a:gd name="f35" fmla="val 70104"/>
                            <a:gd name="f36" fmla="val 68580"/>
                            <a:gd name="f37" fmla="val 65532"/>
                            <a:gd name="f38" fmla="val 10668"/>
                            <a:gd name="f39" fmla="val 13716"/>
                            <a:gd name="f40" fmla="val 16764"/>
                            <a:gd name="f41" fmla="val 18288"/>
                            <a:gd name="f42" fmla="val 64008"/>
                            <a:gd name="f43" fmla="val 60960"/>
                            <a:gd name="f44" fmla="val 54864"/>
                            <a:gd name="f45" fmla="val 51816"/>
                            <a:gd name="f46" fmla="val 48768"/>
                            <a:gd name="f47" fmla="val 47244"/>
                            <a:gd name="f48" fmla="val 44196"/>
                            <a:gd name="f49" fmla="val 24384"/>
                            <a:gd name="f50" fmla="*/ f0 1 41148"/>
                            <a:gd name="f51" fmla="*/ f1 1 76200"/>
                            <a:gd name="f52" fmla="val f2"/>
                            <a:gd name="f53" fmla="val f3"/>
                            <a:gd name="f54" fmla="val f4"/>
                            <a:gd name="f55" fmla="+- f54 0 f52"/>
                            <a:gd name="f56" fmla="+- f53 0 f52"/>
                            <a:gd name="f57" fmla="*/ f56 1 41148"/>
                            <a:gd name="f58" fmla="*/ f55 1 76200"/>
                            <a:gd name="f59" fmla="*/ 0 1 f57"/>
                            <a:gd name="f60" fmla="*/ 41148 1 f57"/>
                            <a:gd name="f61" fmla="*/ 0 1 f58"/>
                            <a:gd name="f62" fmla="*/ 76200 1 f58"/>
                            <a:gd name="f63" fmla="*/ f59 f50 1"/>
                            <a:gd name="f64" fmla="*/ f60 f50 1"/>
                            <a:gd name="f65" fmla="*/ f62 f51 1"/>
                            <a:gd name="f66" fmla="*/ f61 f51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63" t="f66" r="f64" b="f65"/>
                          <a:pathLst>
                            <a:path w="41148" h="76200">
                              <a:moveTo>
                                <a:pt x="f5" y="f2"/>
                              </a:moveTo>
                              <a:cubicBezTo>
                                <a:pt x="f6" y="f2"/>
                                <a:pt x="f7" y="f8"/>
                                <a:pt x="f9" y="f10"/>
                              </a:cubicBezTo>
                              <a:cubicBezTo>
                                <a:pt x="f11" y="f12"/>
                                <a:pt x="f13" y="f14"/>
                                <a:pt x="f13" y="f15"/>
                              </a:cubicBezTo>
                              <a:cubicBezTo>
                                <a:pt x="f13" y="f16"/>
                                <a:pt x="f9" y="f6"/>
                                <a:pt x="f17" y="f18"/>
                              </a:cubicBezTo>
                              <a:cubicBezTo>
                                <a:pt x="f18" y="f9"/>
                                <a:pt x="f19" y="f19"/>
                                <a:pt x="f13" y="f20"/>
                              </a:cubicBezTo>
                              <a:cubicBezTo>
                                <a:pt x="f20" y="f21"/>
                                <a:pt x="f3" y="f22"/>
                                <a:pt x="f3" y="f23"/>
                              </a:cubicBezTo>
                              <a:cubicBezTo>
                                <a:pt x="f3" y="f24"/>
                                <a:pt x="f13" y="f25"/>
                                <a:pt x="f19" y="f26"/>
                              </a:cubicBezTo>
                              <a:cubicBezTo>
                                <a:pt x="f27" y="f28"/>
                                <a:pt x="f29" y="f4"/>
                                <a:pt x="f14" y="f4"/>
                              </a:cubicBezTo>
                              <a:cubicBezTo>
                                <a:pt x="f30" y="f4"/>
                                <a:pt x="f31" y="f4"/>
                                <a:pt x="f32" y="f33"/>
                              </a:cubicBezTo>
                              <a:cubicBezTo>
                                <a:pt x="f2" y="f28"/>
                                <a:pt x="f2" y="f34"/>
                                <a:pt x="f2" y="f35"/>
                              </a:cubicBezTo>
                              <a:cubicBezTo>
                                <a:pt x="f2" y="f36"/>
                                <a:pt x="f2" y="f26"/>
                                <a:pt x="f8" y="f26"/>
                              </a:cubicBezTo>
                              <a:cubicBezTo>
                                <a:pt x="f8" y="f37"/>
                                <a:pt x="f32" y="f37"/>
                                <a:pt x="f31" y="f37"/>
                              </a:cubicBezTo>
                              <a:cubicBezTo>
                                <a:pt x="f31" y="f37"/>
                                <a:pt x="f10" y="f37"/>
                                <a:pt x="f10" y="f37"/>
                              </a:cubicBezTo>
                              <a:cubicBezTo>
                                <a:pt x="f30" y="f37"/>
                                <a:pt x="f12" y="f26"/>
                                <a:pt x="f38" y="f36"/>
                              </a:cubicBezTo>
                              <a:cubicBezTo>
                                <a:pt x="f39" y="f35"/>
                                <a:pt x="f15" y="f35"/>
                                <a:pt x="f15" y="f34"/>
                              </a:cubicBezTo>
                              <a:cubicBezTo>
                                <a:pt x="f40" y="f34"/>
                                <a:pt x="f41" y="f34"/>
                                <a:pt x="f16" y="f34"/>
                              </a:cubicBezTo>
                              <a:cubicBezTo>
                                <a:pt x="f29" y="f34"/>
                                <a:pt x="f6" y="f35"/>
                                <a:pt x="f27" y="f26"/>
                              </a:cubicBezTo>
                              <a:cubicBezTo>
                                <a:pt x="f18" y="f42"/>
                                <a:pt x="f9" y="f43"/>
                                <a:pt x="f9" y="f24"/>
                              </a:cubicBezTo>
                              <a:cubicBezTo>
                                <a:pt x="f9" y="f44"/>
                                <a:pt x="f18" y="f45"/>
                                <a:pt x="f18" y="f46"/>
                              </a:cubicBezTo>
                              <a:cubicBezTo>
                                <a:pt x="f7" y="f47"/>
                                <a:pt x="f27" y="f48"/>
                                <a:pt x="f17" y="f48"/>
                              </a:cubicBezTo>
                              <a:cubicBezTo>
                                <a:pt x="f6" y="f21"/>
                                <a:pt x="f49" y="f3"/>
                                <a:pt x="f5" y="f20"/>
                              </a:cubicBezTo>
                              <a:cubicBezTo>
                                <a:pt x="f41" y="f13"/>
                                <a:pt x="f40" y="f13"/>
                                <a:pt x="f39" y="f13"/>
                              </a:cubicBezTo>
                              <a:lnTo>
                                <a:pt x="f14" y="f13"/>
                              </a:lnTo>
                              <a:lnTo>
                                <a:pt x="f14" y="f11"/>
                              </a:lnTo>
                              <a:cubicBezTo>
                                <a:pt x="f15" y="f11"/>
                                <a:pt x="f41" y="f19"/>
                                <a:pt x="f5" y="f9"/>
                              </a:cubicBezTo>
                              <a:cubicBezTo>
                                <a:pt x="f49" y="f18"/>
                                <a:pt x="f6" y="f7"/>
                                <a:pt x="f17" y="f17"/>
                              </a:cubicBezTo>
                              <a:cubicBezTo>
                                <a:pt x="f27" y="f6"/>
                                <a:pt x="f7" y="f29"/>
                                <a:pt x="f7" y="f16"/>
                              </a:cubicBezTo>
                              <a:cubicBezTo>
                                <a:pt x="f7" y="f40"/>
                                <a:pt x="f27" y="f39"/>
                                <a:pt x="f6" y="f38"/>
                              </a:cubicBezTo>
                              <a:cubicBezTo>
                                <a:pt x="f49" y="f12"/>
                                <a:pt x="f5" y="f30"/>
                                <a:pt x="f41" y="f30"/>
                              </a:cubicBezTo>
                              <a:cubicBezTo>
                                <a:pt x="f14" y="f30"/>
                                <a:pt x="f30" y="f38"/>
                                <a:pt x="f32" y="f40"/>
                              </a:cubicBezTo>
                              <a:lnTo>
                                <a:pt x="f8" y="f15"/>
                              </a:lnTo>
                              <a:cubicBezTo>
                                <a:pt x="f32" y="f38"/>
                                <a:pt x="f10" y="f10"/>
                                <a:pt x="f12" y="f31"/>
                              </a:cubicBezTo>
                              <a:cubicBezTo>
                                <a:pt x="f14" y="f8"/>
                                <a:pt x="f40" y="f2"/>
                                <a:pt x="f5" y="f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37D5CEE9" id="Group 1069374" o:spid="_x0000_s1026" style="position:absolute;margin-left:81.95pt;margin-top:60.6pt;width:3.25pt;height:6pt;z-index: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1148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" path="m21336,v4572,,9144,1524,12192,6096c36576,9144,38100,12192,38100,15240v,4572,-4572,10668,-10668,16764c32004,33528,35052,35052,38100,39624v1524,3048,3048,6096,3048,10668c41148,56388,38100,62484,35052,67056v-6096,6096,-12192,9144,-22860,9144c7620,76200,4572,76200,3048,74676,,73152,,71628,,70104,,68580,,67056,1524,67056v,-1524,1524,-1524,3048,-1524c4572,65532,6096,65532,6096,65532v1524,,3048,1524,4572,3048c13716,70104,15240,70104,15240,71628v1524,,3048,,4572,c22860,71628,25908,70104,28956,67056v3048,-3048,4572,-6096,4572,-10668c33528,54864,32004,51816,32004,48768,30480,47244,28956,44196,27432,44196,25908,42672,24384,41148,21336,39624,18288,38100,16764,38100,13716,38100r-1524,l12192,36576v3048,,6096,-1524,9144,-3048c24384,32004,25908,30480,27432,27432v1524,-1524,3048,-4572,3048,-7620c30480,16764,28956,13716,25908,10668,24384,9144,21336,7620,18288,7620v-6096,,-10668,3048,-15240,9144l1524,15240c3048,10668,6096,6096,9144,4572,12192,1524,16764,,21336,xe" fillcolor="#101010" stroked="f">
                <v:path arrowok="t" o:connecttype="custom" o:connectlocs="20574,0;41148,38098;20574,76196;0,38098" o:connectangles="270,0,90,180" textboxrect="0,0,41148,76200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34580" cy="7583420"/>
            <wp:effectExtent l="0" t="0" r="0" b="0"/>
            <wp:docPr id="149" name="Picture 1072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34580" cy="758342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508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6714740</wp:posOffset>
                </wp:positionH>
                <wp:positionV relativeFrom="page">
                  <wp:posOffset>745236</wp:posOffset>
                </wp:positionV>
                <wp:extent cx="47247" cy="74679"/>
                <wp:effectExtent l="0" t="0" r="0" b="1521"/>
                <wp:wrapTopAndBottom/>
                <wp:docPr id="150" name="Group 10675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247" cy="74679"/>
                          <a:chOff x="0" y="0"/>
                          <a:chExt cx="47247" cy="74679"/>
                        </a:xfrm>
                      </wpg:grpSpPr>
                      <wps:wsp>
                        <wps:cNvPr id="151" name="Shape 67332"/>
                        <wps:cNvSpPr/>
                        <wps:spPr>
                          <a:xfrm>
                            <a:off x="0" y="23161"/>
                            <a:ext cx="16002" cy="31702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16001"/>
                              <a:gd name="f4" fmla="val 31698"/>
                              <a:gd name="f5" fmla="val 6553"/>
                              <a:gd name="f6" fmla="val 4572"/>
                              <a:gd name="f7" fmla="val 25602"/>
                              <a:gd name="f8" fmla="*/ f0 1 16001"/>
                              <a:gd name="f9" fmla="*/ f1 1 31698"/>
                              <a:gd name="f10" fmla="val f2"/>
                              <a:gd name="f11" fmla="val f3"/>
                              <a:gd name="f12" fmla="val f4"/>
                              <a:gd name="f13" fmla="+- f12 0 f10"/>
                              <a:gd name="f14" fmla="+- f11 0 f10"/>
                              <a:gd name="f15" fmla="*/ f14 1 16001"/>
                              <a:gd name="f16" fmla="*/ f13 1 31698"/>
                              <a:gd name="f17" fmla="*/ 0 1 f15"/>
                              <a:gd name="f18" fmla="*/ 16001 1 f15"/>
                              <a:gd name="f19" fmla="*/ 0 1 f16"/>
                              <a:gd name="f20" fmla="*/ 31698 1 f16"/>
                              <a:gd name="f21" fmla="*/ f17 f8 1"/>
                              <a:gd name="f22" fmla="*/ f18 f8 1"/>
                              <a:gd name="f23" fmla="*/ f20 f9 1"/>
                              <a:gd name="f24" fmla="*/ f19 f9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1" t="f24" r="f22" b="f23"/>
                            <a:pathLst>
                              <a:path w="16001" h="31698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lnTo>
                                  <a:pt x="f6" y="f7"/>
                                </a:lnTo>
                                <a:lnTo>
                                  <a:pt x="f3" y="f7"/>
                                </a:lnTo>
                                <a:lnTo>
                                  <a:pt x="f3" y="f4"/>
                                </a:lnTo>
                                <a:lnTo>
                                  <a:pt x="f2" y="f4"/>
                                </a:lnTo>
                                <a:lnTo>
                                  <a:pt x="f2" y="f7"/>
                                </a:lnTo>
                                <a:lnTo>
                                  <a:pt x="f3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152" name="Shape 67333"/>
                        <wps:cNvSpPr/>
                        <wps:spPr>
                          <a:xfrm>
                            <a:off x="16002" y="0"/>
                            <a:ext cx="31245" cy="74679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31242"/>
                              <a:gd name="f4" fmla="val 74676"/>
                              <a:gd name="f5" fmla="val 14479"/>
                              <a:gd name="f6" fmla="val 22099"/>
                              <a:gd name="f7" fmla="val 48768"/>
                              <a:gd name="f8" fmla="val 54864"/>
                              <a:gd name="f9" fmla="val 11430"/>
                              <a:gd name="f10" fmla="val 10668"/>
                              <a:gd name="f11" fmla="val 29719"/>
                              <a:gd name="f12" fmla="val 23166"/>
                              <a:gd name="f13" fmla="*/ f0 1 31242"/>
                              <a:gd name="f14" fmla="*/ f1 1 74676"/>
                              <a:gd name="f15" fmla="val f2"/>
                              <a:gd name="f16" fmla="val f3"/>
                              <a:gd name="f17" fmla="val f4"/>
                              <a:gd name="f18" fmla="+- f17 0 f15"/>
                              <a:gd name="f19" fmla="+- f16 0 f15"/>
                              <a:gd name="f20" fmla="*/ f19 1 31242"/>
                              <a:gd name="f21" fmla="*/ f18 1 74676"/>
                              <a:gd name="f22" fmla="*/ 0 1 f20"/>
                              <a:gd name="f23" fmla="*/ 31242 1 f20"/>
                              <a:gd name="f24" fmla="*/ 0 1 f21"/>
                              <a:gd name="f25" fmla="*/ 74676 1 f21"/>
                              <a:gd name="f26" fmla="*/ f22 f13 1"/>
                              <a:gd name="f27" fmla="*/ f23 f13 1"/>
                              <a:gd name="f28" fmla="*/ f25 f14 1"/>
                              <a:gd name="f29" fmla="*/ f24 f1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6" t="f29" r="f27" b="f28"/>
                            <a:pathLst>
                              <a:path w="31242" h="74676">
                                <a:moveTo>
                                  <a:pt x="f5" y="f2"/>
                                </a:moveTo>
                                <a:lnTo>
                                  <a:pt x="f6" y="f2"/>
                                </a:lnTo>
                                <a:lnTo>
                                  <a:pt x="f6" y="f7"/>
                                </a:lnTo>
                                <a:lnTo>
                                  <a:pt x="f3" y="f7"/>
                                </a:lnTo>
                                <a:lnTo>
                                  <a:pt x="f3" y="f8"/>
                                </a:lnTo>
                                <a:lnTo>
                                  <a:pt x="f6" y="f8"/>
                                </a:lnTo>
                                <a:lnTo>
                                  <a:pt x="f6" y="f4"/>
                                </a:lnTo>
                                <a:lnTo>
                                  <a:pt x="f9" y="f4"/>
                                </a:lnTo>
                                <a:lnTo>
                                  <a:pt x="f9" y="f8"/>
                                </a:lnTo>
                                <a:lnTo>
                                  <a:pt x="f2" y="f8"/>
                                </a:lnTo>
                                <a:lnTo>
                                  <a:pt x="f2" y="f7"/>
                                </a:lnTo>
                                <a:lnTo>
                                  <a:pt x="f9" y="f7"/>
                                </a:lnTo>
                                <a:lnTo>
                                  <a:pt x="f9" y="f10"/>
                                </a:lnTo>
                                <a:lnTo>
                                  <a:pt x="f2" y="f11"/>
                                </a:lnTo>
                                <a:lnTo>
                                  <a:pt x="f2" y="f12"/>
                                </a:lnTo>
                                <a:lnTo>
                                  <a:pt x="f5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41DE18" id="Group 1067535" o:spid="_x0000_s1026" style="position:absolute;margin-left:528.7pt;margin-top:58.7pt;width:3.7pt;height:5.9pt;z-index:251664384;mso-position-horizontal-relative:page;mso-position-vertical-relative:page" coordsize="47247,74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">
                <v:shape id="Shape 67332" o:spid="_x0000_s1027" style="position:absolute;top:23161;width:16002;height:31702;visibility:visible;mso-wrap-style:square;v-text-anchor:top" coordsize="16001,31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" path="m16001,r,6553l4572,25602r11429,l16001,31698,,31698,,25602,16001,xe" fillcolor="#101010" stroked="f">
                  <v:path arrowok="t" o:connecttype="custom" o:connectlocs="8001,0;16002,15851;8001,31702;0,15851" o:connectangles="270,0,90,180" textboxrect="0,0,16001,31698"/>
                </v:shape>
                <v:shape id="Shape 67333" o:spid="_x0000_s1028" style="position:absolute;left:16002;width:31245;height:74679;visibility:visible;mso-wrap-style:square;v-text-anchor:top" coordsize="31242,74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" path="m14479,r7620,l22099,48768r9143,l31242,54864r-9143,l22099,74676r-10669,l11430,54864,,54864,,48768r11430,l11430,10668,,29719,,23166,14479,xe" fillcolor="#101010" stroked="f">
                  <v:path arrowok="t" o:connecttype="custom" o:connectlocs="15623,0;31245,37340;15623,74679;0,37340" o:connectangles="270,0,90,180" textboxrect="0,0,31242,74676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3"/>
      </w:pPr>
      <w:r>
        <w:rPr>
          <w:noProof/>
        </w:rPr>
        <w:drawing>
          <wp:inline distT="0" distB="0" distL="0" distR="0">
            <wp:extent cx="5434580" cy="7540755"/>
            <wp:effectExtent l="0" t="0" r="0" b="3045"/>
            <wp:docPr id="153" name="Picture 10722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34580" cy="754075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63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>
                <wp:simplePos x="0" y="0"/>
                <wp:positionH relativeFrom="column">
                  <wp:posOffset>1040888</wp:posOffset>
                </wp:positionH>
                <wp:positionV relativeFrom="paragraph">
                  <wp:posOffset>771140</wp:posOffset>
                </wp:positionV>
                <wp:extent cx="42675" cy="74679"/>
                <wp:effectExtent l="0" t="0" r="0" b="1521"/>
                <wp:wrapSquare wrapText="bothSides"/>
                <wp:docPr id="154" name="Group 10699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75" cy="74679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2672"/>
                            <a:gd name="f4" fmla="val 74676"/>
                            <a:gd name="f5" fmla="val 16764"/>
                            <a:gd name="f6" fmla="val 38100"/>
                            <a:gd name="f7" fmla="val 10668"/>
                            <a:gd name="f8" fmla="val 15240"/>
                            <a:gd name="f9" fmla="val 18288"/>
                            <a:gd name="f10" fmla="val 21336"/>
                            <a:gd name="f11" fmla="val 19812"/>
                            <a:gd name="f12" fmla="val 28956"/>
                            <a:gd name="f13" fmla="val 22860"/>
                            <a:gd name="f14" fmla="val 33528"/>
                            <a:gd name="f15" fmla="val 41148"/>
                            <a:gd name="f16" fmla="val 39624"/>
                            <a:gd name="f17" fmla="val 45720"/>
                            <a:gd name="f18" fmla="val 50292"/>
                            <a:gd name="f19" fmla="val 53340"/>
                            <a:gd name="f20" fmla="val 57912"/>
                            <a:gd name="f21" fmla="val 36576"/>
                            <a:gd name="f22" fmla="val 60960"/>
                            <a:gd name="f23" fmla="val 35052"/>
                            <a:gd name="f24" fmla="val 64008"/>
                            <a:gd name="f25" fmla="val 32004"/>
                            <a:gd name="f26" fmla="val 65532"/>
                            <a:gd name="f27" fmla="val 30480"/>
                            <a:gd name="f28" fmla="val 68580"/>
                            <a:gd name="f29" fmla="val 27432"/>
                            <a:gd name="f30" fmla="val 70104"/>
                            <a:gd name="f31" fmla="val 24384"/>
                            <a:gd name="f32" fmla="val 71628"/>
                            <a:gd name="f33" fmla="val 73152"/>
                            <a:gd name="f34" fmla="val 12192"/>
                            <a:gd name="f35" fmla="val 7620"/>
                            <a:gd name="f36" fmla="val 4572"/>
                            <a:gd name="f37" fmla="val 3048"/>
                            <a:gd name="f38" fmla="val 67056"/>
                            <a:gd name="f39" fmla="val 1524"/>
                            <a:gd name="f40" fmla="val 6096"/>
                            <a:gd name="f41" fmla="val 9144"/>
                            <a:gd name="f42" fmla="val 13716"/>
                            <a:gd name="f43" fmla="val 25908"/>
                            <a:gd name="f44" fmla="val 56388"/>
                            <a:gd name="f45" fmla="val 51816"/>
                            <a:gd name="f46" fmla="val 48768"/>
                            <a:gd name="f47" fmla="val 44196"/>
                            <a:gd name="f48" fmla="*/ f0 1 42672"/>
                            <a:gd name="f49" fmla="*/ f1 1 74676"/>
                            <a:gd name="f50" fmla="val f2"/>
                            <a:gd name="f51" fmla="val f3"/>
                            <a:gd name="f52" fmla="val f4"/>
                            <a:gd name="f53" fmla="+- f52 0 f50"/>
                            <a:gd name="f54" fmla="+- f51 0 f50"/>
                            <a:gd name="f55" fmla="*/ f54 1 42672"/>
                            <a:gd name="f56" fmla="*/ f53 1 74676"/>
                            <a:gd name="f57" fmla="*/ 0 1 f55"/>
                            <a:gd name="f58" fmla="*/ 42672 1 f55"/>
                            <a:gd name="f59" fmla="*/ 0 1 f56"/>
                            <a:gd name="f60" fmla="*/ 74676 1 f56"/>
                            <a:gd name="f61" fmla="*/ f57 f48 1"/>
                            <a:gd name="f62" fmla="*/ f58 f48 1"/>
                            <a:gd name="f63" fmla="*/ f60 f49 1"/>
                            <a:gd name="f64" fmla="*/ f59 f4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61" t="f64" r="f62" b="f63"/>
                          <a:pathLst>
                            <a:path w="42672" h="74676">
                              <a:moveTo>
                                <a:pt x="f5" y="f2"/>
                              </a:moveTo>
                              <a:lnTo>
                                <a:pt x="f3" y="f2"/>
                              </a:lnTo>
                              <a:lnTo>
                                <a:pt x="f6" y="f7"/>
                              </a:lnTo>
                              <a:lnTo>
                                <a:pt x="f8" y="f7"/>
                              </a:lnTo>
                              <a:lnTo>
                                <a:pt x="f7" y="f9"/>
                              </a:lnTo>
                              <a:cubicBezTo>
                                <a:pt x="f10" y="f11"/>
                                <a:pt x="f12" y="f13"/>
                                <a:pt x="f14" y="f12"/>
                              </a:cubicBezTo>
                              <a:cubicBezTo>
                                <a:pt x="f6" y="f14"/>
                                <a:pt x="f15" y="f16"/>
                                <a:pt x="f15" y="f17"/>
                              </a:cubicBezTo>
                              <a:cubicBezTo>
                                <a:pt x="f15" y="f18"/>
                                <a:pt x="f16" y="f19"/>
                                <a:pt x="f6" y="f20"/>
                              </a:cubicBezTo>
                              <a:cubicBezTo>
                                <a:pt x="f21" y="f22"/>
                                <a:pt x="f23" y="f24"/>
                                <a:pt x="f25" y="f26"/>
                              </a:cubicBezTo>
                              <a:cubicBezTo>
                                <a:pt x="f27" y="f28"/>
                                <a:pt x="f29" y="f30"/>
                                <a:pt x="f31" y="f32"/>
                              </a:cubicBezTo>
                              <a:cubicBezTo>
                                <a:pt x="f10" y="f33"/>
                                <a:pt x="f5" y="f4"/>
                                <a:pt x="f34" y="f4"/>
                              </a:cubicBezTo>
                              <a:cubicBezTo>
                                <a:pt x="f35" y="f4"/>
                                <a:pt x="f36" y="f33"/>
                                <a:pt x="f37" y="f33"/>
                              </a:cubicBezTo>
                              <a:cubicBezTo>
                                <a:pt x="f2" y="f32"/>
                                <a:pt x="f2" y="f28"/>
                                <a:pt x="f2" y="f38"/>
                              </a:cubicBezTo>
                              <a:cubicBezTo>
                                <a:pt x="f2" y="f38"/>
                                <a:pt x="f2" y="f26"/>
                                <a:pt x="f39" y="f26"/>
                              </a:cubicBezTo>
                              <a:cubicBezTo>
                                <a:pt x="f39" y="f24"/>
                                <a:pt x="f37" y="f24"/>
                                <a:pt x="f36" y="f24"/>
                              </a:cubicBezTo>
                              <a:cubicBezTo>
                                <a:pt x="f36" y="f24"/>
                                <a:pt x="f40" y="f24"/>
                                <a:pt x="f40" y="f24"/>
                              </a:cubicBezTo>
                              <a:cubicBezTo>
                                <a:pt x="f35" y="f24"/>
                                <a:pt x="f41" y="f26"/>
                                <a:pt x="f7" y="f26"/>
                              </a:cubicBezTo>
                              <a:cubicBezTo>
                                <a:pt x="f42" y="f28"/>
                                <a:pt x="f8" y="f28"/>
                                <a:pt x="f9" y="f28"/>
                              </a:cubicBezTo>
                              <a:cubicBezTo>
                                <a:pt x="f13" y="f28"/>
                                <a:pt x="f43" y="f38"/>
                                <a:pt x="f12" y="f24"/>
                              </a:cubicBezTo>
                              <a:cubicBezTo>
                                <a:pt x="f25" y="f22"/>
                                <a:pt x="f14" y="f44"/>
                                <a:pt x="f14" y="f45"/>
                              </a:cubicBezTo>
                              <a:cubicBezTo>
                                <a:pt x="f14" y="f46"/>
                                <a:pt x="f25" y="f47"/>
                                <a:pt x="f27" y="f15"/>
                              </a:cubicBezTo>
                              <a:cubicBezTo>
                                <a:pt x="f29" y="f21"/>
                                <a:pt x="f13" y="f14"/>
                                <a:pt x="f9" y="f25"/>
                              </a:cubicBezTo>
                              <a:cubicBezTo>
                                <a:pt x="f8" y="f27"/>
                                <a:pt x="f41" y="f12"/>
                                <a:pt x="f37" y="f12"/>
                              </a:cubicBez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C8A4F71" id="Group 1069921" o:spid="_x0000_s1026" style="position:absolute;margin-left:81.95pt;margin-top:60.7pt;width:3.35pt;height:5.9pt;z-index:25163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2672,7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" path="m16764,l42672,,38100,10668r-22860,l10668,18288v10668,1524,18288,4572,22860,10668c38100,33528,41148,39624,41148,45720v,4572,-1524,7620,-3048,12192c36576,60960,35052,64008,32004,65532v-1524,3048,-4572,4572,-7620,6096c21336,73152,16764,74676,12192,74676v-4572,,-7620,-1524,-9144,-1524c,71628,,68580,,67056v,,,-1524,1524,-1524c1524,64008,3048,64008,4572,64008v,,1524,,1524,c7620,64008,9144,65532,10668,65532v3048,3048,4572,3048,7620,3048c22860,68580,25908,67056,28956,64008v3048,-3048,4572,-7620,4572,-12192c33528,48768,32004,44196,30480,41148,27432,36576,22860,33528,18288,32004,15240,30480,9144,28956,3048,28956l16764,xe" fillcolor="#101010" stroked="f">
                <v:path arrowok="t" o:connecttype="custom" o:connectlocs="21338,0;42675,37340;21338,74679;0,37340" o:connectangles="270,0,90,180" textboxrect="0,0,42672,74676"/>
                <w10:wrap type="square"/>
              </v:shape>
            </w:pict>
          </mc:Fallback>
        </mc:AlternateContent>
      </w:r>
    </w:p>
    <w:p w:rsidR="00A2490A" w:rsidRDefault="007611B0">
      <w:pPr>
        <w:spacing w:after="634"/>
        <w:ind w:left="408"/>
      </w:pPr>
      <w:r>
        <w:rPr>
          <w:noProof/>
        </w:rPr>
        <w:drawing>
          <wp:inline distT="0" distB="0" distL="0" distR="0">
            <wp:extent cx="5422392" cy="822960"/>
            <wp:effectExtent l="0" t="0" r="6858" b="0"/>
            <wp:docPr id="155" name="Picture 1072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22392" cy="82296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634"/>
        <w:ind w:left="408"/>
      </w:pPr>
      <w:r>
        <w:rPr>
          <w:noProof/>
        </w:rPr>
        <w:drawing>
          <wp:inline distT="0" distB="0" distL="0" distR="0">
            <wp:extent cx="5425436" cy="966219"/>
            <wp:effectExtent l="0" t="0" r="3814" b="5331"/>
            <wp:docPr id="156" name="Picture 1072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25436" cy="96621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31536" cy="3992883"/>
            <wp:effectExtent l="0" t="0" r="0" b="7617"/>
            <wp:docPr id="157" name="Picture 1072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31536" cy="399288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604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6716268</wp:posOffset>
                </wp:positionH>
                <wp:positionV relativeFrom="page">
                  <wp:posOffset>745236</wp:posOffset>
                </wp:positionV>
                <wp:extent cx="45720" cy="76206"/>
                <wp:effectExtent l="0" t="0" r="0" b="0"/>
                <wp:wrapTopAndBottom/>
                <wp:docPr id="158" name="Group 10647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" cy="76206"/>
                          <a:chOff x="0" y="0"/>
                          <a:chExt cx="45720" cy="76206"/>
                        </a:xfrm>
                      </wpg:grpSpPr>
                      <wps:wsp>
                        <wps:cNvPr id="159" name="Shape 75541"/>
                        <wps:cNvSpPr/>
                        <wps:spPr>
                          <a:xfrm>
                            <a:off x="0" y="7114"/>
                            <a:ext cx="22860" cy="69092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69088"/>
                              <a:gd name="f5" fmla="val 5690"/>
                              <a:gd name="f6" fmla="val 16764"/>
                              <a:gd name="f7" fmla="val 14224"/>
                              <a:gd name="f8" fmla="val 15240"/>
                              <a:gd name="f9" fmla="val 17272"/>
                              <a:gd name="f10" fmla="val 13716"/>
                              <a:gd name="f11" fmla="val 21844"/>
                              <a:gd name="f12" fmla="val 12192"/>
                              <a:gd name="f13" fmla="val 26416"/>
                              <a:gd name="f14" fmla="val 23215"/>
                              <a:gd name="f15" fmla="val 27287"/>
                              <a:gd name="f16" fmla="val 21336"/>
                              <a:gd name="f17" fmla="val 19812"/>
                              <a:gd name="f18" fmla="val 18288"/>
                              <a:gd name="f19" fmla="val 27940"/>
                              <a:gd name="f20" fmla="val 29464"/>
                              <a:gd name="f21" fmla="val 30988"/>
                              <a:gd name="f22" fmla="val 10668"/>
                              <a:gd name="f23" fmla="val 35560"/>
                              <a:gd name="f24" fmla="val 40132"/>
                              <a:gd name="f25" fmla="val 43180"/>
                              <a:gd name="f26" fmla="val 46228"/>
                              <a:gd name="f27" fmla="val 49276"/>
                              <a:gd name="f28" fmla="val 53848"/>
                              <a:gd name="f29" fmla="val 58420"/>
                              <a:gd name="f30" fmla="val 61468"/>
                              <a:gd name="f31" fmla="val 62992"/>
                              <a:gd name="f32" fmla="val 64516"/>
                              <a:gd name="f33" fmla="val 66040"/>
                              <a:gd name="f34" fmla="val 67564"/>
                              <a:gd name="f35" fmla="val 9144"/>
                              <a:gd name="f36" fmla="val 3048"/>
                              <a:gd name="f37" fmla="val 38608"/>
                              <a:gd name="f38" fmla="val 32512"/>
                              <a:gd name="f39" fmla="val 1524"/>
                              <a:gd name="f40" fmla="val 20320"/>
                              <a:gd name="f41" fmla="val 6096"/>
                              <a:gd name="f42" fmla="val 9652"/>
                              <a:gd name="f43" fmla="val 5080"/>
                              <a:gd name="f44" fmla="*/ f0 1 22860"/>
                              <a:gd name="f45" fmla="*/ f1 1 69088"/>
                              <a:gd name="f46" fmla="val f2"/>
                              <a:gd name="f47" fmla="val f3"/>
                              <a:gd name="f48" fmla="val f4"/>
                              <a:gd name="f49" fmla="+- f48 0 f46"/>
                              <a:gd name="f50" fmla="+- f47 0 f46"/>
                              <a:gd name="f51" fmla="*/ f50 1 22860"/>
                              <a:gd name="f52" fmla="*/ f49 1 69088"/>
                              <a:gd name="f53" fmla="*/ 0 1 f51"/>
                              <a:gd name="f54" fmla="*/ 22860 1 f51"/>
                              <a:gd name="f55" fmla="*/ 0 1 f52"/>
                              <a:gd name="f56" fmla="*/ 69088 1 f52"/>
                              <a:gd name="f57" fmla="*/ f53 f44 1"/>
                              <a:gd name="f58" fmla="*/ f54 f44 1"/>
                              <a:gd name="f59" fmla="*/ f56 f45 1"/>
                              <a:gd name="f60" fmla="*/ f55 f45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57" t="f60" r="f58" b="f59"/>
                            <a:pathLst>
                              <a:path w="22860" h="69088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lnTo>
                                  <a:pt x="f6" y="f7"/>
                                </a:lnTo>
                                <a:cubicBezTo>
                                  <a:pt x="f8" y="f9"/>
                                  <a:pt x="f10" y="f11"/>
                                  <a:pt x="f12" y="f13"/>
                                </a:cubicBezTo>
                                <a:lnTo>
                                  <a:pt x="f3" y="f14"/>
                                </a:lnTo>
                                <a:lnTo>
                                  <a:pt x="f3" y="f15"/>
                                </a:lnTo>
                                <a:lnTo>
                                  <a:pt x="f16" y="f13"/>
                                </a:lnTo>
                                <a:cubicBezTo>
                                  <a:pt x="f16" y="f13"/>
                                  <a:pt x="f17" y="f13"/>
                                  <a:pt x="f18" y="f19"/>
                                </a:cubicBezTo>
                                <a:cubicBezTo>
                                  <a:pt x="f6" y="f19"/>
                                  <a:pt x="f8" y="f20"/>
                                  <a:pt x="f12" y="f21"/>
                                </a:cubicBezTo>
                                <a:cubicBezTo>
                                  <a:pt x="f22" y="f23"/>
                                  <a:pt x="f22" y="f24"/>
                                  <a:pt x="f22" y="f25"/>
                                </a:cubicBezTo>
                                <a:cubicBezTo>
                                  <a:pt x="f22" y="f26"/>
                                  <a:pt x="f22" y="f27"/>
                                  <a:pt x="f12" y="f28"/>
                                </a:cubicBezTo>
                                <a:cubicBezTo>
                                  <a:pt x="f10" y="f29"/>
                                  <a:pt x="f8" y="f30"/>
                                  <a:pt x="f6" y="f31"/>
                                </a:cubicBezTo>
                                <a:cubicBezTo>
                                  <a:pt x="f17" y="f32"/>
                                  <a:pt x="f16" y="f33"/>
                                  <a:pt x="f3" y="f33"/>
                                </a:cubicBezTo>
                                <a:lnTo>
                                  <a:pt x="f3" y="f4"/>
                                </a:lnTo>
                                <a:cubicBezTo>
                                  <a:pt x="f6" y="f4"/>
                                  <a:pt x="f10" y="f34"/>
                                  <a:pt x="f35" y="f32"/>
                                </a:cubicBezTo>
                                <a:cubicBezTo>
                                  <a:pt x="f36" y="f29"/>
                                  <a:pt x="f2" y="f27"/>
                                  <a:pt x="f2" y="f37"/>
                                </a:cubicBezTo>
                                <a:cubicBezTo>
                                  <a:pt x="f2" y="f38"/>
                                  <a:pt x="f39" y="f13"/>
                                  <a:pt x="f36" y="f40"/>
                                </a:cubicBezTo>
                                <a:cubicBezTo>
                                  <a:pt x="f41" y="f7"/>
                                  <a:pt x="f35" y="f42"/>
                                  <a:pt x="f8" y="f43"/>
                                </a:cubicBezTo>
                                <a:lnTo>
                                  <a:pt x="f3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160" name="Shape 75542"/>
                        <wps:cNvSpPr/>
                        <wps:spPr>
                          <a:xfrm>
                            <a:off x="22860" y="28959"/>
                            <a:ext cx="22860" cy="47247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47244"/>
                              <a:gd name="f5" fmla="val 4572"/>
                              <a:gd name="f6" fmla="val 9144"/>
                              <a:gd name="f7" fmla="val 13716"/>
                              <a:gd name="f8" fmla="val 1524"/>
                              <a:gd name="f9" fmla="val 16764"/>
                              <a:gd name="f10" fmla="val 6096"/>
                              <a:gd name="f11" fmla="val 21336"/>
                              <a:gd name="f12" fmla="val 10668"/>
                              <a:gd name="f13" fmla="val 15240"/>
                              <a:gd name="f14" fmla="val 27432"/>
                              <a:gd name="f15" fmla="val 33528"/>
                              <a:gd name="f16" fmla="val 38100"/>
                              <a:gd name="f17" fmla="val 12192"/>
                              <a:gd name="f18" fmla="val 44196"/>
                              <a:gd name="f19" fmla="val 3048"/>
                              <a:gd name="f20" fmla="val 42672"/>
                              <a:gd name="f21" fmla="val 39624"/>
                              <a:gd name="f22" fmla="val 36576"/>
                              <a:gd name="f23" fmla="val 32004"/>
                              <a:gd name="f24" fmla="val 5443"/>
                              <a:gd name="f25" fmla="val 1372"/>
                              <a:gd name="f26" fmla="*/ f0 1 22860"/>
                              <a:gd name="f27" fmla="*/ f1 1 47244"/>
                              <a:gd name="f28" fmla="val f2"/>
                              <a:gd name="f29" fmla="val f3"/>
                              <a:gd name="f30" fmla="val f4"/>
                              <a:gd name="f31" fmla="+- f30 0 f28"/>
                              <a:gd name="f32" fmla="+- f29 0 f28"/>
                              <a:gd name="f33" fmla="*/ f32 1 22860"/>
                              <a:gd name="f34" fmla="*/ f31 1 47244"/>
                              <a:gd name="f35" fmla="*/ 0 1 f33"/>
                              <a:gd name="f36" fmla="*/ 22860 1 f33"/>
                              <a:gd name="f37" fmla="*/ 0 1 f34"/>
                              <a:gd name="f38" fmla="*/ 47244 1 f34"/>
                              <a:gd name="f39" fmla="*/ f35 f26 1"/>
                              <a:gd name="f40" fmla="*/ f36 f26 1"/>
                              <a:gd name="f41" fmla="*/ f38 f27 1"/>
                              <a:gd name="f42" fmla="*/ f37 f2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39" t="f42" r="f40" b="f41"/>
                            <a:pathLst>
                              <a:path w="22860" h="47244">
                                <a:moveTo>
                                  <a:pt x="f5" y="f2"/>
                                </a:moveTo>
                                <a:cubicBezTo>
                                  <a:pt x="f6" y="f2"/>
                                  <a:pt x="f7" y="f8"/>
                                  <a:pt x="f9" y="f10"/>
                                </a:cubicBezTo>
                                <a:cubicBezTo>
                                  <a:pt x="f11" y="f12"/>
                                  <a:pt x="f3" y="f13"/>
                                  <a:pt x="f3" y="f11"/>
                                </a:cubicBezTo>
                                <a:cubicBezTo>
                                  <a:pt x="f3" y="f14"/>
                                  <a:pt x="f11" y="f15"/>
                                  <a:pt x="f9" y="f16"/>
                                </a:cubicBezTo>
                                <a:cubicBezTo>
                                  <a:pt x="f17" y="f18"/>
                                  <a:pt x="f10" y="f4"/>
                                  <a:pt x="f2" y="f4"/>
                                </a:cubicBezTo>
                                <a:lnTo>
                                  <a:pt x="f2" y="f18"/>
                                </a:lnTo>
                                <a:cubicBezTo>
                                  <a:pt x="f19" y="f18"/>
                                  <a:pt x="f10" y="f20"/>
                                  <a:pt x="f6" y="f21"/>
                                </a:cubicBezTo>
                                <a:cubicBezTo>
                                  <a:pt x="f12" y="f22"/>
                                  <a:pt x="f17" y="f23"/>
                                  <a:pt x="f17" y="f14"/>
                                </a:cubicBezTo>
                                <a:cubicBezTo>
                                  <a:pt x="f17" y="f11"/>
                                  <a:pt x="f12" y="f13"/>
                                  <a:pt x="f6" y="f12"/>
                                </a:cubicBezTo>
                                <a:lnTo>
                                  <a:pt x="f2" y="f24"/>
                                </a:lnTo>
                                <a:lnTo>
                                  <a:pt x="f2" y="f25"/>
                                </a:lnTo>
                                <a:lnTo>
                                  <a:pt x="f5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161" name="Shape 75543"/>
                        <wps:cNvSpPr/>
                        <wps:spPr>
                          <a:xfrm>
                            <a:off x="22860" y="0"/>
                            <a:ext cx="21332" cy="12801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12802"/>
                              <a:gd name="f5" fmla="val 18288"/>
                              <a:gd name="f6" fmla="val 1524"/>
                              <a:gd name="f7" fmla="val 16764"/>
                              <a:gd name="f8" fmla="val 12192"/>
                              <a:gd name="f9" fmla="val 3048"/>
                              <a:gd name="f10" fmla="val 9144"/>
                              <a:gd name="f11" fmla="val 4572"/>
                              <a:gd name="f12" fmla="val 7620"/>
                              <a:gd name="f13" fmla="val 6096"/>
                              <a:gd name="f14" fmla="val 10668"/>
                              <a:gd name="f15" fmla="val 7112"/>
                              <a:gd name="f16" fmla="val 13716"/>
                              <a:gd name="f17" fmla="*/ f0 1 21336"/>
                              <a:gd name="f18" fmla="*/ f1 1 12802"/>
                              <a:gd name="f19" fmla="val f2"/>
                              <a:gd name="f20" fmla="val f3"/>
                              <a:gd name="f21" fmla="val f4"/>
                              <a:gd name="f22" fmla="+- f21 0 f19"/>
                              <a:gd name="f23" fmla="+- f20 0 f19"/>
                              <a:gd name="f24" fmla="*/ f23 1 21336"/>
                              <a:gd name="f25" fmla="*/ f22 1 12802"/>
                              <a:gd name="f26" fmla="*/ 0 1 f24"/>
                              <a:gd name="f27" fmla="*/ 21336 1 f24"/>
                              <a:gd name="f28" fmla="*/ 0 1 f25"/>
                              <a:gd name="f29" fmla="*/ 12802 1 f25"/>
                              <a:gd name="f30" fmla="*/ f26 f17 1"/>
                              <a:gd name="f31" fmla="*/ f27 f17 1"/>
                              <a:gd name="f32" fmla="*/ f29 f18 1"/>
                              <a:gd name="f33" fmla="*/ f28 f18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30" t="f33" r="f31" b="f32"/>
                            <a:pathLst>
                              <a:path w="21336" h="12802">
                                <a:moveTo>
                                  <a:pt x="f5" y="f2"/>
                                </a:moveTo>
                                <a:lnTo>
                                  <a:pt x="f3" y="f2"/>
                                </a:lnTo>
                                <a:lnTo>
                                  <a:pt x="f3" y="f6"/>
                                </a:lnTo>
                                <a:cubicBezTo>
                                  <a:pt x="f7" y="f6"/>
                                  <a:pt x="f8" y="f9"/>
                                  <a:pt x="f10" y="f11"/>
                                </a:cubicBezTo>
                                <a:cubicBezTo>
                                  <a:pt x="f12" y="f13"/>
                                  <a:pt x="f11" y="f12"/>
                                  <a:pt x="f6" y="f14"/>
                                </a:cubicBezTo>
                                <a:lnTo>
                                  <a:pt x="f2" y="f4"/>
                                </a:lnTo>
                                <a:lnTo>
                                  <a:pt x="f2" y="f15"/>
                                </a:lnTo>
                                <a:lnTo>
                                  <a:pt x="f13" y="f9"/>
                                </a:lnTo>
                                <a:cubicBezTo>
                                  <a:pt x="f14" y="f6"/>
                                  <a:pt x="f16" y="f2"/>
                                  <a:pt x="f5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98E888" id="Group 1064745" o:spid="_x0000_s1026" style="position:absolute;margin-left:528.85pt;margin-top:58.7pt;width:3.6pt;height:6pt;z-index:251665408;mso-position-horizontal-relative:page;mso-position-vertical-relative:page" coordsize="45720,762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">
                <v:shape id="Shape 75541" o:spid="_x0000_s1027" style="position:absolute;top:7114;width:22860;height:69092;visibility:visible;mso-wrap-style:square;v-text-anchor:top" coordsize="22860,69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" path="m22860,r,5690l16764,14224v-1524,3048,-3048,7620,-4572,12192l22860,23215r,4072l21336,26416v,,-1524,,-3048,1524c16764,27940,15240,29464,12192,30988v-1524,4572,-1524,9144,-1524,12192c10668,46228,10668,49276,12192,53848v1524,4572,3048,7620,4572,9144c19812,64516,21336,66040,22860,66040r,3048c16764,69088,13716,67564,9144,64516,3048,58420,,49276,,38608,,32512,1524,26416,3048,20320,6096,14224,9144,9652,15240,5080l22860,xe" fillcolor="#101010" stroked="f">
                  <v:path arrowok="t" o:connecttype="custom" o:connectlocs="11430,0;22860,34546;11430,69092;0,34546" o:connectangles="270,0,90,180" textboxrect="0,0,22860,69088"/>
                </v:shape>
                <v:shape id="Shape 75542" o:spid="_x0000_s1028" style="position:absolute;left:22860;top:28959;width:22860;height:47247;visibility:visible;mso-wrap-style:square;v-text-anchor:top" coordsize="22860,47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" path="m4572,v4572,,9144,1524,12192,6096c21336,10668,22860,15240,22860,21336v,6096,-1524,12192,-6096,16764c12192,44196,6096,47244,,47244l,44196v3048,,6096,-1524,9144,-4572c10668,36576,12192,32004,12192,27432v,-6096,-1524,-12192,-3048,-16764l,5443,,1372,4572,xe" fillcolor="#101010" stroked="f">
                  <v:path arrowok="t" o:connecttype="custom" o:connectlocs="11430,0;22860,23624;11430,47247;0,23624" o:connectangles="270,0,90,180" textboxrect="0,0,22860,47244"/>
                </v:shape>
                <v:shape id="Shape 75543" o:spid="_x0000_s1029" style="position:absolute;left:22860;width:21332;height:12801;visibility:visible;mso-wrap-style:square;v-text-anchor:top" coordsize="21336,12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" path="m18288,r3048,l21336,1524v-4572,,-9144,1524,-12192,3048c7620,6096,4572,7620,1524,10668l,12802,,7112,6096,3048c10668,1524,13716,,18288,xe" fillcolor="#101010" stroked="f">
                  <v:path arrowok="t" o:connecttype="custom" o:connectlocs="10666,0;21332,6401;10666,12801;0,6401" o:connectangles="270,0,90,180" textboxrect="0,0,21336,12802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763"/>
        <w:ind w:left="413"/>
      </w:pPr>
      <w:r>
        <w:rPr>
          <w:noProof/>
        </w:rPr>
        <w:drawing>
          <wp:inline distT="0" distB="0" distL="0" distR="0">
            <wp:extent cx="5416292" cy="652268"/>
            <wp:effectExtent l="0" t="0" r="0" b="0"/>
            <wp:docPr id="162" name="Picture 1072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16292" cy="65226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4992624" cy="6248396"/>
            <wp:effectExtent l="0" t="0" r="0" b="4"/>
            <wp:docPr id="163" name="Picture 1072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92624" cy="624839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328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>
                <wp:simplePos x="0" y="0"/>
                <wp:positionH relativeFrom="column">
                  <wp:posOffset>1040888</wp:posOffset>
                </wp:positionH>
                <wp:positionV relativeFrom="paragraph">
                  <wp:posOffset>771140</wp:posOffset>
                </wp:positionV>
                <wp:extent cx="44192" cy="74679"/>
                <wp:effectExtent l="0" t="0" r="0" b="1521"/>
                <wp:wrapSquare wrapText="bothSides"/>
                <wp:docPr id="164" name="Group 1065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92" cy="74679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4196"/>
                            <a:gd name="f4" fmla="val 74676"/>
                            <a:gd name="f5" fmla="val 6096"/>
                            <a:gd name="f6" fmla="val 3048"/>
                            <a:gd name="f7" fmla="val 21336"/>
                            <a:gd name="f8" fmla="val 15240"/>
                            <a:gd name="f9" fmla="val 36576"/>
                            <a:gd name="f10" fmla="val 9144"/>
                            <a:gd name="f11" fmla="val 16764"/>
                            <a:gd name="f12" fmla="val 12192"/>
                            <a:gd name="f13" fmla="val 10668"/>
                            <a:gd name="f14" fmla="val 7620"/>
                            <a:gd name="f15" fmla="val 4572"/>
                            <a:gd name="f16" fmla="val 1524"/>
                            <a:gd name="f17" fmla="val 18288"/>
                            <a:gd name="f18" fmla="*/ f0 1 44196"/>
                            <a:gd name="f19" fmla="*/ f1 1 74676"/>
                            <a:gd name="f20" fmla="val f2"/>
                            <a:gd name="f21" fmla="val f3"/>
                            <a:gd name="f22" fmla="val f4"/>
                            <a:gd name="f23" fmla="+- f22 0 f20"/>
                            <a:gd name="f24" fmla="+- f21 0 f20"/>
                            <a:gd name="f25" fmla="*/ f24 1 44196"/>
                            <a:gd name="f26" fmla="*/ f23 1 74676"/>
                            <a:gd name="f27" fmla="*/ 0 1 f25"/>
                            <a:gd name="f28" fmla="*/ 44196 1 f25"/>
                            <a:gd name="f29" fmla="*/ 0 1 f26"/>
                            <a:gd name="f30" fmla="*/ 74676 1 f26"/>
                            <a:gd name="f31" fmla="*/ f27 f18 1"/>
                            <a:gd name="f32" fmla="*/ f28 f18 1"/>
                            <a:gd name="f33" fmla="*/ f30 f19 1"/>
                            <a:gd name="f34" fmla="*/ f29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31" t="f34" r="f32" b="f33"/>
                          <a:pathLst>
                            <a:path w="44196" h="74676">
                              <a:moveTo>
                                <a:pt x="f5" y="f2"/>
                              </a:moveTo>
                              <a:lnTo>
                                <a:pt x="f3" y="f2"/>
                              </a:lnTo>
                              <a:lnTo>
                                <a:pt x="f3" y="f6"/>
                              </a:lnTo>
                              <a:lnTo>
                                <a:pt x="f7" y="f4"/>
                              </a:lnTo>
                              <a:lnTo>
                                <a:pt x="f8" y="f4"/>
                              </a:lnTo>
                              <a:lnTo>
                                <a:pt x="f9" y="f10"/>
                              </a:lnTo>
                              <a:lnTo>
                                <a:pt x="f11" y="f10"/>
                              </a:lnTo>
                              <a:cubicBezTo>
                                <a:pt x="f12" y="f10"/>
                                <a:pt x="f13" y="f10"/>
                                <a:pt x="f14" y="f13"/>
                              </a:cubicBezTo>
                              <a:cubicBezTo>
                                <a:pt x="f15" y="f12"/>
                                <a:pt x="f6" y="f8"/>
                                <a:pt x="f16" y="f17"/>
                              </a:cubicBezTo>
                              <a:lnTo>
                                <a:pt x="f2" y="f11"/>
                              </a:ln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31291FEB" id="Group 1065155" o:spid="_x0000_s1026" style="position:absolute;margin-left:81.95pt;margin-top:60.7pt;width:3.5pt;height:5.9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4196,7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" path="m6096,l44196,r,3048l21336,74676r-6096,l36576,9144r-19812,c12192,9144,10668,9144,7620,10668,4572,12192,3048,15240,1524,18288l,16764,6096,xe" fillcolor="#101010" stroked="f">
                <v:path arrowok="t" o:connecttype="custom" o:connectlocs="22096,0;44192,37340;22096,74679;0,37340" o:connectangles="270,0,90,180" textboxrect="0,0,44196,74676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172459" cy="7882127"/>
            <wp:effectExtent l="0" t="0" r="9141" b="4573"/>
            <wp:docPr id="165" name="Picture 1072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72459" cy="788212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49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6717795</wp:posOffset>
                </wp:positionH>
                <wp:positionV relativeFrom="page">
                  <wp:posOffset>745236</wp:posOffset>
                </wp:positionV>
                <wp:extent cx="42665" cy="76196"/>
                <wp:effectExtent l="0" t="0" r="0" b="4"/>
                <wp:wrapTopAndBottom/>
                <wp:docPr id="166" name="Group 10710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665" cy="76196"/>
                          <a:chOff x="0" y="0"/>
                          <a:chExt cx="42665" cy="76196"/>
                        </a:xfrm>
                      </wpg:grpSpPr>
                      <wps:wsp>
                        <wps:cNvPr id="167" name="Shape 80157"/>
                        <wps:cNvSpPr/>
                        <wps:spPr>
                          <a:xfrm>
                            <a:off x="0" y="0"/>
                            <a:ext cx="21332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76200"/>
                              <a:gd name="f5" fmla="val 3048"/>
                              <a:gd name="f6" fmla="val 18288"/>
                              <a:gd name="f7" fmla="val 16764"/>
                              <a:gd name="f8" fmla="val 4572"/>
                              <a:gd name="f9" fmla="val 15240"/>
                              <a:gd name="f10" fmla="val 6096"/>
                              <a:gd name="f11" fmla="val 12192"/>
                              <a:gd name="f12" fmla="val 9144"/>
                              <a:gd name="f13" fmla="val 10668"/>
                              <a:gd name="f14" fmla="val 13716"/>
                              <a:gd name="f15" fmla="val 19812"/>
                              <a:gd name="f16" fmla="val 22860"/>
                              <a:gd name="f17" fmla="val 24384"/>
                              <a:gd name="f18" fmla="val 25908"/>
                              <a:gd name="f19" fmla="val 31623"/>
                              <a:gd name="f20" fmla="val 45720"/>
                              <a:gd name="f21" fmla="val 41148"/>
                              <a:gd name="f22" fmla="val 44196"/>
                              <a:gd name="f23" fmla="val 48768"/>
                              <a:gd name="f24" fmla="val 51816"/>
                              <a:gd name="f25" fmla="val 54864"/>
                              <a:gd name="f26" fmla="val 57912"/>
                              <a:gd name="f27" fmla="val 62484"/>
                              <a:gd name="f28" fmla="val 67056"/>
                              <a:gd name="f29" fmla="val 68580"/>
                              <a:gd name="f30" fmla="val 71628"/>
                              <a:gd name="f31" fmla="val 73152"/>
                              <a:gd name="f32" fmla="val 7620"/>
                              <a:gd name="f33" fmla="val 74676"/>
                              <a:gd name="f34" fmla="val 70104"/>
                              <a:gd name="f35" fmla="val 1524"/>
                              <a:gd name="f36" fmla="val 59436"/>
                              <a:gd name="f37" fmla="val 42672"/>
                              <a:gd name="f38" fmla="val 39624"/>
                              <a:gd name="f39" fmla="val 33528"/>
                              <a:gd name="f40" fmla="val 30480"/>
                              <a:gd name="f41" fmla="val 27432"/>
                              <a:gd name="f42" fmla="*/ f0 1 21336"/>
                              <a:gd name="f43" fmla="*/ f1 1 76200"/>
                              <a:gd name="f44" fmla="val f2"/>
                              <a:gd name="f45" fmla="val f3"/>
                              <a:gd name="f46" fmla="val f4"/>
                              <a:gd name="f47" fmla="+- f46 0 f44"/>
                              <a:gd name="f48" fmla="+- f45 0 f44"/>
                              <a:gd name="f49" fmla="*/ f48 1 21336"/>
                              <a:gd name="f50" fmla="*/ f47 1 76200"/>
                              <a:gd name="f51" fmla="*/ 0 1 f49"/>
                              <a:gd name="f52" fmla="*/ 21336 1 f49"/>
                              <a:gd name="f53" fmla="*/ 0 1 f50"/>
                              <a:gd name="f54" fmla="*/ 76200 1 f50"/>
                              <a:gd name="f55" fmla="*/ f51 f42 1"/>
                              <a:gd name="f56" fmla="*/ f52 f42 1"/>
                              <a:gd name="f57" fmla="*/ f54 f43 1"/>
                              <a:gd name="f58" fmla="*/ f53 f43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55" t="f58" r="f56" b="f57"/>
                            <a:pathLst>
                              <a:path w="21336" h="76200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cubicBezTo>
                                  <a:pt x="f6" y="f5"/>
                                  <a:pt x="f7" y="f8"/>
                                  <a:pt x="f9" y="f10"/>
                                </a:cubicBezTo>
                                <a:cubicBezTo>
                                  <a:pt x="f11" y="f12"/>
                                  <a:pt x="f11" y="f13"/>
                                  <a:pt x="f11" y="f14"/>
                                </a:cubicBezTo>
                                <a:cubicBezTo>
                                  <a:pt x="f11" y="f7"/>
                                  <a:pt x="f11" y="f6"/>
                                  <a:pt x="f14" y="f15"/>
                                </a:cubicBezTo>
                                <a:cubicBezTo>
                                  <a:pt x="f14" y="f16"/>
                                  <a:pt x="f9" y="f17"/>
                                  <a:pt x="f7" y="f18"/>
                                </a:cubicBezTo>
                                <a:lnTo>
                                  <a:pt x="f3" y="f19"/>
                                </a:lnTo>
                                <a:lnTo>
                                  <a:pt x="f3" y="f20"/>
                                </a:lnTo>
                                <a:lnTo>
                                  <a:pt x="f7" y="f21"/>
                                </a:lnTo>
                                <a:cubicBezTo>
                                  <a:pt x="f9" y="f22"/>
                                  <a:pt x="f14" y="f20"/>
                                  <a:pt x="f11" y="f23"/>
                                </a:cubicBezTo>
                                <a:cubicBezTo>
                                  <a:pt x="f13" y="f24"/>
                                  <a:pt x="f13" y="f25"/>
                                  <a:pt x="f13" y="f26"/>
                                </a:cubicBezTo>
                                <a:cubicBezTo>
                                  <a:pt x="f13" y="f27"/>
                                  <a:pt x="f13" y="f28"/>
                                  <a:pt x="f14" y="f29"/>
                                </a:cubicBezTo>
                                <a:cubicBezTo>
                                  <a:pt x="f9" y="f30"/>
                                  <a:pt x="f6" y="f31"/>
                                  <a:pt x="f3" y="f31"/>
                                </a:cubicBezTo>
                                <a:lnTo>
                                  <a:pt x="f3" y="f4"/>
                                </a:lnTo>
                                <a:cubicBezTo>
                                  <a:pt x="f14" y="f4"/>
                                  <a:pt x="f32" y="f33"/>
                                  <a:pt x="f8" y="f34"/>
                                </a:cubicBezTo>
                                <a:cubicBezTo>
                                  <a:pt x="f35" y="f28"/>
                                  <a:pt x="f2" y="f27"/>
                                  <a:pt x="f2" y="f36"/>
                                </a:cubicBezTo>
                                <a:cubicBezTo>
                                  <a:pt x="f2" y="f25"/>
                                  <a:pt x="f35" y="f24"/>
                                  <a:pt x="f5" y="f23"/>
                                </a:cubicBezTo>
                                <a:cubicBezTo>
                                  <a:pt x="f8" y="f20"/>
                                  <a:pt x="f12" y="f37"/>
                                  <a:pt x="f14" y="f38"/>
                                </a:cubicBezTo>
                                <a:cubicBezTo>
                                  <a:pt x="f12" y="f39"/>
                                  <a:pt x="f8" y="f40"/>
                                  <a:pt x="f5" y="f41"/>
                                </a:cubicBezTo>
                                <a:cubicBezTo>
                                  <a:pt x="f35" y="f17"/>
                                  <a:pt x="f35" y="f3"/>
                                  <a:pt x="f35" y="f6"/>
                                </a:cubicBezTo>
                                <a:cubicBezTo>
                                  <a:pt x="f35" y="f14"/>
                                  <a:pt x="f5" y="f12"/>
                                  <a:pt x="f10" y="f10"/>
                                </a:cubicBezTo>
                                <a:cubicBezTo>
                                  <a:pt x="f13" y="f35"/>
                                  <a:pt x="f9" y="f2"/>
                                  <a:pt x="f3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168" name="Shape 80158"/>
                        <wps:cNvSpPr/>
                        <wps:spPr>
                          <a:xfrm>
                            <a:off x="21333" y="0"/>
                            <a:ext cx="21332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76200"/>
                              <a:gd name="f5" fmla="val 6096"/>
                              <a:gd name="f6" fmla="val 10668"/>
                              <a:gd name="f7" fmla="val 1524"/>
                              <a:gd name="f8" fmla="val 13716"/>
                              <a:gd name="f9" fmla="val 4572"/>
                              <a:gd name="f10" fmla="val 18288"/>
                              <a:gd name="f11" fmla="val 7620"/>
                              <a:gd name="f12" fmla="val 19812"/>
                              <a:gd name="f13" fmla="val 12192"/>
                              <a:gd name="f14" fmla="val 16764"/>
                              <a:gd name="f15" fmla="val 22860"/>
                              <a:gd name="f16" fmla="val 25908"/>
                              <a:gd name="f17" fmla="val 15240"/>
                              <a:gd name="f18" fmla="val 27432"/>
                              <a:gd name="f19" fmla="val 32004"/>
                              <a:gd name="f20" fmla="val 35052"/>
                              <a:gd name="f21" fmla="val 41148"/>
                              <a:gd name="f22" fmla="val 44196"/>
                              <a:gd name="f23" fmla="val 47244"/>
                              <a:gd name="f24" fmla="val 50292"/>
                              <a:gd name="f25" fmla="val 54864"/>
                              <a:gd name="f26" fmla="val 57912"/>
                              <a:gd name="f27" fmla="val 62484"/>
                              <a:gd name="f28" fmla="val 67056"/>
                              <a:gd name="f29" fmla="val 71628"/>
                              <a:gd name="f30" fmla="val 74676"/>
                              <a:gd name="f31" fmla="val 73152"/>
                              <a:gd name="f32" fmla="val 3048"/>
                              <a:gd name="f33" fmla="val 70104"/>
                              <a:gd name="f34" fmla="val 9144"/>
                              <a:gd name="f35" fmla="val 68580"/>
                              <a:gd name="f36" fmla="val 65532"/>
                              <a:gd name="f37" fmla="val 59436"/>
                              <a:gd name="f38" fmla="val 45720"/>
                              <a:gd name="f39" fmla="val 31623"/>
                              <a:gd name="f40" fmla="val 33528"/>
                              <a:gd name="f41" fmla="val 28956"/>
                              <a:gd name="f42" fmla="val 24384"/>
                              <a:gd name="f43" fmla="*/ f0 1 21336"/>
                              <a:gd name="f44" fmla="*/ f1 1 76200"/>
                              <a:gd name="f45" fmla="val f2"/>
                              <a:gd name="f46" fmla="val f3"/>
                              <a:gd name="f47" fmla="val f4"/>
                              <a:gd name="f48" fmla="+- f47 0 f45"/>
                              <a:gd name="f49" fmla="+- f46 0 f45"/>
                              <a:gd name="f50" fmla="*/ f49 1 21336"/>
                              <a:gd name="f51" fmla="*/ f48 1 76200"/>
                              <a:gd name="f52" fmla="*/ 0 1 f50"/>
                              <a:gd name="f53" fmla="*/ 21336 1 f50"/>
                              <a:gd name="f54" fmla="*/ 0 1 f51"/>
                              <a:gd name="f55" fmla="*/ 76200 1 f51"/>
                              <a:gd name="f56" fmla="*/ f52 f43 1"/>
                              <a:gd name="f57" fmla="*/ f53 f43 1"/>
                              <a:gd name="f58" fmla="*/ f55 f44 1"/>
                              <a:gd name="f59" fmla="*/ f54 f4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56" t="f59" r="f57" b="f58"/>
                            <a:pathLst>
                              <a:path w="21336" h="76200">
                                <a:moveTo>
                                  <a:pt x="f2" y="f2"/>
                                </a:moveTo>
                                <a:cubicBezTo>
                                  <a:pt x="f5" y="f2"/>
                                  <a:pt x="f6" y="f7"/>
                                  <a:pt x="f8" y="f9"/>
                                </a:cubicBezTo>
                                <a:cubicBezTo>
                                  <a:pt x="f10" y="f11"/>
                                  <a:pt x="f12" y="f13"/>
                                  <a:pt x="f12" y="f14"/>
                                </a:cubicBezTo>
                                <a:cubicBezTo>
                                  <a:pt x="f12" y="f12"/>
                                  <a:pt x="f10" y="f15"/>
                                  <a:pt x="f14" y="f16"/>
                                </a:cubicBezTo>
                                <a:cubicBezTo>
                                  <a:pt x="f17" y="f18"/>
                                  <a:pt x="f6" y="f19"/>
                                  <a:pt x="f9" y="f20"/>
                                </a:cubicBezTo>
                                <a:cubicBezTo>
                                  <a:pt x="f6" y="f21"/>
                                  <a:pt x="f17" y="f22"/>
                                  <a:pt x="f14" y="f23"/>
                                </a:cubicBezTo>
                                <a:cubicBezTo>
                                  <a:pt x="f12" y="f24"/>
                                  <a:pt x="f3" y="f25"/>
                                  <a:pt x="f3" y="f26"/>
                                </a:cubicBezTo>
                                <a:cubicBezTo>
                                  <a:pt x="f3" y="f27"/>
                                  <a:pt x="f10" y="f28"/>
                                  <a:pt x="f17" y="f29"/>
                                </a:cubicBezTo>
                                <a:cubicBezTo>
                                  <a:pt x="f6" y="f30"/>
                                  <a:pt x="f5" y="f4"/>
                                  <a:pt x="f2" y="f4"/>
                                </a:cubicBezTo>
                                <a:lnTo>
                                  <a:pt x="f2" y="f31"/>
                                </a:lnTo>
                                <a:cubicBezTo>
                                  <a:pt x="f32" y="f31"/>
                                  <a:pt x="f5" y="f29"/>
                                  <a:pt x="f11" y="f33"/>
                                </a:cubicBezTo>
                                <a:cubicBezTo>
                                  <a:pt x="f34" y="f35"/>
                                  <a:pt x="f6" y="f36"/>
                                  <a:pt x="f6" y="f27"/>
                                </a:cubicBezTo>
                                <a:cubicBezTo>
                                  <a:pt x="f6" y="f37"/>
                                  <a:pt x="f34" y="f26"/>
                                  <a:pt x="f34" y="f25"/>
                                </a:cubicBezTo>
                                <a:lnTo>
                                  <a:pt x="f2" y="f38"/>
                                </a:lnTo>
                                <a:lnTo>
                                  <a:pt x="f2" y="f39"/>
                                </a:lnTo>
                                <a:lnTo>
                                  <a:pt x="f7" y="f40"/>
                                </a:lnTo>
                                <a:cubicBezTo>
                                  <a:pt x="f9" y="f41"/>
                                  <a:pt x="f5" y="f16"/>
                                  <a:pt x="f11" y="f42"/>
                                </a:cubicBezTo>
                                <a:cubicBezTo>
                                  <a:pt x="f34" y="f3"/>
                                  <a:pt x="f34" y="f10"/>
                                  <a:pt x="f34" y="f17"/>
                                </a:cubicBezTo>
                                <a:cubicBezTo>
                                  <a:pt x="f34" y="f13"/>
                                  <a:pt x="f11" y="f34"/>
                                  <a:pt x="f5" y="f5"/>
                                </a:cubicBezTo>
                                <a:cubicBezTo>
                                  <a:pt x="f9" y="f9"/>
                                  <a:pt x="f32" y="f32"/>
                                  <a:pt x="f2" y="f32"/>
                                </a:cubicBezTo>
                                <a:lnTo>
                                  <a:pt x="f2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CA8DE3" id="Group 1071039" o:spid="_x0000_s1026" style="position:absolute;margin-left:528.95pt;margin-top:58.7pt;width:3.35pt;height:6pt;z-index:251666432;mso-position-horizontal-relative:page;mso-position-vertical-relative:page" coordsize="42665,7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">
                <v:shape id="Shape 80157" o:spid="_x0000_s1027" style="position:absolute;width:21332;height:76196;visibility:visible;mso-wrap-style:square;v-text-anchor:top" coordsize="21336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" path="m21336,r,3048c18288,3048,16764,4572,15240,6096v-3048,3048,-3048,4572,-3048,7620c12192,16764,12192,18288,13716,19812v,3048,1524,4572,3048,6096l21336,31623r,14097l16764,41148v-1524,3048,-3048,4572,-4572,7620c10668,51816,10668,54864,10668,57912v,4572,,9144,3048,10668c15240,71628,18288,73152,21336,73152r,3048c13716,76200,7620,74676,4572,70104,1524,67056,,62484,,59436,,54864,1524,51816,3048,48768,4572,45720,9144,42672,13716,39624,9144,33528,4572,30480,3048,27432,1524,24384,1524,21336,1524,18288v,-4572,1524,-9144,4572,-12192c10668,1524,15240,,21336,xe" fillcolor="#101010" stroked="f">
                  <v:path arrowok="t" o:connecttype="custom" o:connectlocs="10666,0;21332,38098;10666,76196;0,38098" o:connectangles="270,0,90,180" textboxrect="0,0,21336,76200"/>
                </v:shape>
                <v:shape id="Shape 80158" o:spid="_x0000_s1028" style="position:absolute;left:21333;width:21332;height:76196;visibility:visible;mso-wrap-style:square;v-text-anchor:top" coordsize="21336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" path="m,c6096,,10668,1524,13716,4572v4572,3048,6096,7620,6096,12192c19812,19812,18288,22860,16764,25908v-1524,1524,-6096,6096,-12192,9144c10668,41148,15240,44196,16764,47244v3048,3048,4572,7620,4572,10668c21336,62484,18288,67056,15240,71628,10668,74676,6096,76200,,76200l,73152v3048,,6096,-1524,7620,-3048c9144,68580,10668,65532,10668,62484v,-3048,-1524,-4572,-1524,-7620l,45720,,31623r1524,1905c4572,28956,6096,25908,7620,24384,9144,21336,9144,18288,9144,15240,9144,12192,7620,9144,6096,6096,4572,4572,3048,3048,,3048l,xe" fillcolor="#101010" stroked="f">
                  <v:path arrowok="t" o:connecttype="custom" o:connectlocs="10666,0;21332,38098;10666,76196;0,38098" o:connectangles="270,0,90,180" textboxrect="0,0,21336,76200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22392" cy="7001259"/>
            <wp:effectExtent l="0" t="0" r="6858" b="9141"/>
            <wp:docPr id="169" name="Picture 1072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22392" cy="700125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46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1040888</wp:posOffset>
                </wp:positionH>
                <wp:positionV relativeFrom="page">
                  <wp:posOffset>769623</wp:posOffset>
                </wp:positionV>
                <wp:extent cx="45720" cy="76196"/>
                <wp:effectExtent l="0" t="0" r="0" b="4"/>
                <wp:wrapTopAndBottom/>
                <wp:docPr id="170" name="Group 10695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" cy="76196"/>
                          <a:chOff x="0" y="0"/>
                          <a:chExt cx="45720" cy="76196"/>
                        </a:xfrm>
                      </wpg:grpSpPr>
                      <wps:wsp>
                        <wps:cNvPr id="171" name="Shape 86182"/>
                        <wps:cNvSpPr/>
                        <wps:spPr>
                          <a:xfrm>
                            <a:off x="1528" y="61173"/>
                            <a:ext cx="21332" cy="15023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15022"/>
                              <a:gd name="f5" fmla="val 8926"/>
                              <a:gd name="f6" fmla="val 15240"/>
                              <a:gd name="f7" fmla="val 13498"/>
                              <a:gd name="f8" fmla="val 9144"/>
                              <a:gd name="f9" fmla="val 3048"/>
                              <a:gd name="f10" fmla="val 4572"/>
                              <a:gd name="f11" fmla="val 7620"/>
                              <a:gd name="f12" fmla="val 11974"/>
                              <a:gd name="f13" fmla="val 12192"/>
                              <a:gd name="f14" fmla="val 10450"/>
                              <a:gd name="f15" fmla="*/ f0 1 21336"/>
                              <a:gd name="f16" fmla="*/ f1 1 15022"/>
                              <a:gd name="f17" fmla="val f2"/>
                              <a:gd name="f18" fmla="val f3"/>
                              <a:gd name="f19" fmla="val f4"/>
                              <a:gd name="f20" fmla="+- f19 0 f17"/>
                              <a:gd name="f21" fmla="+- f18 0 f17"/>
                              <a:gd name="f22" fmla="*/ f21 1 21336"/>
                              <a:gd name="f23" fmla="*/ f20 1 15022"/>
                              <a:gd name="f24" fmla="*/ 0 1 f22"/>
                              <a:gd name="f25" fmla="*/ 21336 1 f22"/>
                              <a:gd name="f26" fmla="*/ 0 1 f23"/>
                              <a:gd name="f27" fmla="*/ 15022 1 f23"/>
                              <a:gd name="f28" fmla="*/ f24 f15 1"/>
                              <a:gd name="f29" fmla="*/ f25 f15 1"/>
                              <a:gd name="f30" fmla="*/ f27 f16 1"/>
                              <a:gd name="f31" fmla="*/ f26 f16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8" t="f31" r="f29" b="f30"/>
                            <a:pathLst>
                              <a:path w="21336" h="15022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cubicBezTo>
                                  <a:pt x="f6" y="f7"/>
                                  <a:pt x="f8" y="f4"/>
                                  <a:pt x="f9" y="f4"/>
                                </a:cubicBezTo>
                                <a:lnTo>
                                  <a:pt x="f2" y="f4"/>
                                </a:lnTo>
                                <a:lnTo>
                                  <a:pt x="f2" y="f7"/>
                                </a:lnTo>
                                <a:cubicBezTo>
                                  <a:pt x="f10" y="f7"/>
                                  <a:pt x="f11" y="f12"/>
                                  <a:pt x="f13" y="f14"/>
                                </a:cubicBezTo>
                                <a:lnTo>
                                  <a:pt x="f3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172" name="Shape 86183"/>
                        <wps:cNvSpPr/>
                        <wps:spPr>
                          <a:xfrm>
                            <a:off x="0" y="0"/>
                            <a:ext cx="22860" cy="47247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47244"/>
                              <a:gd name="f5" fmla="val 3658"/>
                              <a:gd name="f6" fmla="val 21336"/>
                              <a:gd name="f7" fmla="val 3048"/>
                              <a:gd name="f8" fmla="val 18288"/>
                              <a:gd name="f9" fmla="val 15240"/>
                              <a:gd name="f10" fmla="val 4572"/>
                              <a:gd name="f11" fmla="val 13716"/>
                              <a:gd name="f12" fmla="val 7620"/>
                              <a:gd name="f13" fmla="val 12192"/>
                              <a:gd name="f14" fmla="val 10668"/>
                              <a:gd name="f15" fmla="val 19812"/>
                              <a:gd name="f16" fmla="val 27432"/>
                              <a:gd name="f17" fmla="val 33528"/>
                              <a:gd name="f18" fmla="val 38100"/>
                              <a:gd name="f19" fmla="val 16764"/>
                              <a:gd name="f20" fmla="val 41148"/>
                              <a:gd name="f21" fmla="val 42672"/>
                              <a:gd name="f22" fmla="val 45720"/>
                              <a:gd name="f23" fmla="val 9144"/>
                              <a:gd name="f24" fmla="val 1524"/>
                              <a:gd name="f25" fmla="val 32004"/>
                              <a:gd name="f26" fmla="val 25908"/>
                              <a:gd name="f27" fmla="*/ f0 1 22860"/>
                              <a:gd name="f28" fmla="*/ f1 1 47244"/>
                              <a:gd name="f29" fmla="val f2"/>
                              <a:gd name="f30" fmla="val f3"/>
                              <a:gd name="f31" fmla="val f4"/>
                              <a:gd name="f32" fmla="+- f31 0 f29"/>
                              <a:gd name="f33" fmla="+- f30 0 f29"/>
                              <a:gd name="f34" fmla="*/ f33 1 22860"/>
                              <a:gd name="f35" fmla="*/ f32 1 47244"/>
                              <a:gd name="f36" fmla="*/ 0 1 f34"/>
                              <a:gd name="f37" fmla="*/ 22860 1 f34"/>
                              <a:gd name="f38" fmla="*/ 0 1 f35"/>
                              <a:gd name="f39" fmla="*/ 47244 1 f35"/>
                              <a:gd name="f40" fmla="*/ f36 f27 1"/>
                              <a:gd name="f41" fmla="*/ f37 f27 1"/>
                              <a:gd name="f42" fmla="*/ f39 f28 1"/>
                              <a:gd name="f43" fmla="*/ f38 f28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0" t="f43" r="f41" b="f42"/>
                            <a:pathLst>
                              <a:path w="22860" h="47244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lnTo>
                                  <a:pt x="f6" y="f7"/>
                                </a:lnTo>
                                <a:cubicBezTo>
                                  <a:pt x="f8" y="f7"/>
                                  <a:pt x="f9" y="f10"/>
                                  <a:pt x="f11" y="f12"/>
                                </a:cubicBezTo>
                                <a:cubicBezTo>
                                  <a:pt x="f13" y="f14"/>
                                  <a:pt x="f14" y="f9"/>
                                  <a:pt x="f14" y="f15"/>
                                </a:cubicBezTo>
                                <a:cubicBezTo>
                                  <a:pt x="f14" y="f16"/>
                                  <a:pt x="f13" y="f17"/>
                                  <a:pt x="f9" y="f18"/>
                                </a:cubicBezTo>
                                <a:cubicBezTo>
                                  <a:pt x="f19" y="f20"/>
                                  <a:pt x="f15" y="f21"/>
                                  <a:pt x="f3" y="f21"/>
                                </a:cubicBezTo>
                                <a:lnTo>
                                  <a:pt x="f3" y="f22"/>
                                </a:lnTo>
                                <a:lnTo>
                                  <a:pt x="f8" y="f4"/>
                                </a:lnTo>
                                <a:cubicBezTo>
                                  <a:pt x="f13" y="f4"/>
                                  <a:pt x="f23" y="f22"/>
                                  <a:pt x="f10" y="f20"/>
                                </a:cubicBezTo>
                                <a:cubicBezTo>
                                  <a:pt x="f24" y="f18"/>
                                  <a:pt x="f2" y="f25"/>
                                  <a:pt x="f2" y="f26"/>
                                </a:cubicBezTo>
                                <a:cubicBezTo>
                                  <a:pt x="f2" y="f15"/>
                                  <a:pt x="f24" y="f11"/>
                                  <a:pt x="f10" y="f23"/>
                                </a:cubicBezTo>
                                <a:cubicBezTo>
                                  <a:pt x="f23" y="f7"/>
                                  <a:pt x="f9" y="f2"/>
                                  <a:pt x="f3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173" name="Shape 86184"/>
                        <wps:cNvSpPr/>
                        <wps:spPr>
                          <a:xfrm>
                            <a:off x="22860" y="0"/>
                            <a:ext cx="22860" cy="70107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70104"/>
                              <a:gd name="f5" fmla="val 6096"/>
                              <a:gd name="f6" fmla="val 10668"/>
                              <a:gd name="f7" fmla="val 3048"/>
                              <a:gd name="f8" fmla="val 15240"/>
                              <a:gd name="f9" fmla="val 7620"/>
                              <a:gd name="f10" fmla="val 19812"/>
                              <a:gd name="f11" fmla="val 13716"/>
                              <a:gd name="f12" fmla="val 21336"/>
                              <a:gd name="f13" fmla="val 30480"/>
                              <a:gd name="f14" fmla="val 38100"/>
                              <a:gd name="f15" fmla="val 45720"/>
                              <a:gd name="f16" fmla="val 16764"/>
                              <a:gd name="f17" fmla="val 53340"/>
                              <a:gd name="f18" fmla="val 12192"/>
                              <a:gd name="f19" fmla="val 59436"/>
                              <a:gd name="f20" fmla="val 65532"/>
                              <a:gd name="f21" fmla="val 61178"/>
                              <a:gd name="f22" fmla="val 1524"/>
                              <a:gd name="f23" fmla="val 48768"/>
                              <a:gd name="f24" fmla="val 9144"/>
                              <a:gd name="f25" fmla="val 42672"/>
                              <a:gd name="f26" fmla="val 4572"/>
                              <a:gd name="f27" fmla="val 41148"/>
                              <a:gd name="f28" fmla="val 39624"/>
                              <a:gd name="f29" fmla="val 33528"/>
                              <a:gd name="f30" fmla="val 28956"/>
                              <a:gd name="f31" fmla="val 27432"/>
                              <a:gd name="f32" fmla="val 3658"/>
                              <a:gd name="f33" fmla="*/ f0 1 22860"/>
                              <a:gd name="f34" fmla="*/ f1 1 70104"/>
                              <a:gd name="f35" fmla="val f2"/>
                              <a:gd name="f36" fmla="val f3"/>
                              <a:gd name="f37" fmla="val f4"/>
                              <a:gd name="f38" fmla="+- f37 0 f35"/>
                              <a:gd name="f39" fmla="+- f36 0 f35"/>
                              <a:gd name="f40" fmla="*/ f39 1 22860"/>
                              <a:gd name="f41" fmla="*/ f38 1 70104"/>
                              <a:gd name="f42" fmla="*/ 0 1 f40"/>
                              <a:gd name="f43" fmla="*/ 22860 1 f40"/>
                              <a:gd name="f44" fmla="*/ 0 1 f41"/>
                              <a:gd name="f45" fmla="*/ 70104 1 f41"/>
                              <a:gd name="f46" fmla="*/ f42 f33 1"/>
                              <a:gd name="f47" fmla="*/ f43 f33 1"/>
                              <a:gd name="f48" fmla="*/ f45 f34 1"/>
                              <a:gd name="f49" fmla="*/ f44 f3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6" t="f49" r="f47" b="f48"/>
                            <a:pathLst>
                              <a:path w="22860" h="70104">
                                <a:moveTo>
                                  <a:pt x="f2" y="f2"/>
                                </a:moveTo>
                                <a:cubicBezTo>
                                  <a:pt x="f5" y="f2"/>
                                  <a:pt x="f6" y="f7"/>
                                  <a:pt x="f8" y="f9"/>
                                </a:cubicBezTo>
                                <a:cubicBezTo>
                                  <a:pt x="f10" y="f11"/>
                                  <a:pt x="f3" y="f12"/>
                                  <a:pt x="f3" y="f13"/>
                                </a:cubicBezTo>
                                <a:cubicBezTo>
                                  <a:pt x="f3" y="f14"/>
                                  <a:pt x="f10" y="f15"/>
                                  <a:pt x="f16" y="f17"/>
                                </a:cubicBezTo>
                                <a:cubicBezTo>
                                  <a:pt x="f18" y="f19"/>
                                  <a:pt x="f9" y="f20"/>
                                  <a:pt x="f2" y="f4"/>
                                </a:cubicBezTo>
                                <a:lnTo>
                                  <a:pt x="f2" y="f21"/>
                                </a:lnTo>
                                <a:lnTo>
                                  <a:pt x="f22" y="f19"/>
                                </a:lnTo>
                                <a:cubicBezTo>
                                  <a:pt x="f5" y="f17"/>
                                  <a:pt x="f9" y="f23"/>
                                  <a:pt x="f24" y="f25"/>
                                </a:cubicBezTo>
                                <a:lnTo>
                                  <a:pt x="f2" y="f15"/>
                                </a:lnTo>
                                <a:lnTo>
                                  <a:pt x="f2" y="f25"/>
                                </a:lnTo>
                                <a:cubicBezTo>
                                  <a:pt x="f22" y="f25"/>
                                  <a:pt x="f7" y="f25"/>
                                  <a:pt x="f26" y="f27"/>
                                </a:cubicBezTo>
                                <a:cubicBezTo>
                                  <a:pt x="f9" y="f27"/>
                                  <a:pt x="f24" y="f28"/>
                                  <a:pt x="f6" y="f14"/>
                                </a:cubicBezTo>
                                <a:cubicBezTo>
                                  <a:pt x="f6" y="f29"/>
                                  <a:pt x="f18" y="f30"/>
                                  <a:pt x="f18" y="f31"/>
                                </a:cubicBezTo>
                                <a:cubicBezTo>
                                  <a:pt x="f18" y="f3"/>
                                  <a:pt x="f6" y="f10"/>
                                  <a:pt x="f6" y="f8"/>
                                </a:cubicBezTo>
                                <a:cubicBezTo>
                                  <a:pt x="f24" y="f18"/>
                                  <a:pt x="f9" y="f24"/>
                                  <a:pt x="f5" y="f5"/>
                                </a:cubicBezTo>
                                <a:lnTo>
                                  <a:pt x="f2" y="f32"/>
                                </a:lnTo>
                                <a:lnTo>
                                  <a:pt x="f2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8AAAB4" id="Group 1069505" o:spid="_x0000_s1026" style="position:absolute;margin-left:81.95pt;margin-top:60.6pt;width:3.6pt;height:6pt;z-index:251667456;mso-position-horizontal-relative:page;mso-position-vertical-relative:page" coordsize="45720,7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">
                <v:shape id="Shape 86182" o:spid="_x0000_s1027" style="position:absolute;left:1528;top:61173;width:21332;height:15023;visibility:visible;mso-wrap-style:square;v-text-anchor:top" coordsize="21336,15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" path="m21336,r,8926c15240,13498,9144,15022,3048,15022l,15022,,13498v4572,,7620,-1524,12192,-3048l21336,xe" fillcolor="#101010" stroked="f">
                  <v:path arrowok="t" o:connecttype="custom" o:connectlocs="10666,0;21332,7512;10666,15023;0,7512" o:connectangles="270,0,90,180" textboxrect="0,0,21336,15022"/>
                </v:shape>
                <v:shape id="Shape 86183" o:spid="_x0000_s1028" style="position:absolute;width:22860;height:47247;visibility:visible;mso-wrap-style:square;v-text-anchor:top" coordsize="22860,47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" path="m22860,r,3658l21336,3048v-3048,,-6096,1524,-7620,4572c12192,10668,10668,15240,10668,19812v,7620,1524,13716,4572,18288c16764,41148,19812,42672,22860,42672r,3048l18288,47244v-6096,,-9144,-1524,-13716,-6096c1524,38100,,32004,,25908,,19812,1524,13716,4572,9144,9144,3048,15240,,22860,xe" fillcolor="#101010" stroked="f">
                  <v:path arrowok="t" o:connecttype="custom" o:connectlocs="11430,0;22860,23624;11430,47247;0,23624" o:connectangles="270,0,90,180" textboxrect="0,0,22860,47244"/>
                </v:shape>
                <v:shape id="Shape 86184" o:spid="_x0000_s1029" style="position:absolute;left:22860;width:22860;height:70107;visibility:visible;mso-wrap-style:square;v-text-anchor:top" coordsize="22860,70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" path="m,c6096,,10668,3048,15240,7620v4572,6096,7620,13716,7620,22860c22860,38100,19812,45720,16764,53340,12192,59436,7620,65532,,70104l,61178,1524,59436c6096,53340,7620,48768,9144,42672l,45720,,42672v1524,,3048,,4572,-1524c7620,41148,9144,39624,10668,38100v,-4572,1524,-9144,1524,-10668c12192,22860,10668,19812,10668,15240,9144,12192,7620,9144,6096,6096l,3658,,xe" fillcolor="#101010" stroked="f">
                  <v:path arrowok="t" o:connecttype="custom" o:connectlocs="11430,0;22860,35054;11430,70107;0,35054" o:connectangles="270,0,90,180" textboxrect="0,0,22860,70104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8"/>
        <w:sectPr w:rsidR="00A2490A">
          <w:headerReference w:type="even" r:id="rId40"/>
          <w:headerReference w:type="default" r:id="rId41"/>
          <w:pgSz w:w="12240" w:h="15840"/>
          <w:pgMar w:top="1440" w:right="1440" w:bottom="1384" w:left="1440" w:header="1066" w:footer="720" w:gutter="0"/>
          <w:cols w:space="720"/>
        </w:sectPr>
      </w:pPr>
      <w:r>
        <w:rPr>
          <w:noProof/>
        </w:rPr>
        <w:drawing>
          <wp:inline distT="0" distB="0" distL="0" distR="0">
            <wp:extent cx="5419347" cy="6830568"/>
            <wp:effectExtent l="0" t="0" r="0" b="8382"/>
            <wp:docPr id="174" name="Picture 10722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19347" cy="683056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84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6716268</wp:posOffset>
                </wp:positionH>
                <wp:positionV relativeFrom="page">
                  <wp:posOffset>745236</wp:posOffset>
                </wp:positionV>
                <wp:extent cx="45720" cy="76196"/>
                <wp:effectExtent l="0" t="0" r="0" b="4"/>
                <wp:wrapTopAndBottom/>
                <wp:docPr id="175" name="Group 10704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" cy="76196"/>
                          <a:chOff x="0" y="0"/>
                          <a:chExt cx="45720" cy="76196"/>
                        </a:xfrm>
                      </wpg:grpSpPr>
                      <wps:wsp>
                        <wps:cNvPr id="176" name="Shape 90571"/>
                        <wps:cNvSpPr/>
                        <wps:spPr>
                          <a:xfrm>
                            <a:off x="0" y="0"/>
                            <a:ext cx="22860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76200"/>
                              <a:gd name="f5" fmla="val 3048"/>
                              <a:gd name="f6" fmla="val 19812"/>
                              <a:gd name="f7" fmla="val 18288"/>
                              <a:gd name="f8" fmla="val 4572"/>
                              <a:gd name="f9" fmla="val 16764"/>
                              <a:gd name="f10" fmla="val 6096"/>
                              <a:gd name="f11" fmla="val 13715"/>
                              <a:gd name="f12" fmla="val 9144"/>
                              <a:gd name="f13" fmla="val 12192"/>
                              <a:gd name="f14" fmla="val 13716"/>
                              <a:gd name="f15" fmla="val 21336"/>
                              <a:gd name="f16" fmla="val 10668"/>
                              <a:gd name="f17" fmla="val 27432"/>
                              <a:gd name="f18" fmla="val 33528"/>
                              <a:gd name="f19" fmla="val 39624"/>
                              <a:gd name="f20" fmla="val 50292"/>
                              <a:gd name="f21" fmla="val 57912"/>
                              <a:gd name="f22" fmla="val 65532"/>
                              <a:gd name="f23" fmla="val 15239"/>
                              <a:gd name="f24" fmla="val 70104"/>
                              <a:gd name="f25" fmla="val 73152"/>
                              <a:gd name="f26" fmla="val 71628"/>
                              <a:gd name="f27" fmla="val 64008"/>
                              <a:gd name="f28" fmla="val 1524"/>
                              <a:gd name="f29" fmla="val 56388"/>
                              <a:gd name="f30" fmla="val 48768"/>
                              <a:gd name="f31" fmla="val 38100"/>
                              <a:gd name="f32" fmla="val 30480"/>
                              <a:gd name="f33" fmla="*/ f0 1 22860"/>
                              <a:gd name="f34" fmla="*/ f1 1 76200"/>
                              <a:gd name="f35" fmla="val f2"/>
                              <a:gd name="f36" fmla="val f3"/>
                              <a:gd name="f37" fmla="val f4"/>
                              <a:gd name="f38" fmla="+- f37 0 f35"/>
                              <a:gd name="f39" fmla="+- f36 0 f35"/>
                              <a:gd name="f40" fmla="*/ f39 1 22860"/>
                              <a:gd name="f41" fmla="*/ f38 1 76200"/>
                              <a:gd name="f42" fmla="*/ 0 1 f40"/>
                              <a:gd name="f43" fmla="*/ 22860 1 f40"/>
                              <a:gd name="f44" fmla="*/ 0 1 f41"/>
                              <a:gd name="f45" fmla="*/ 76200 1 f41"/>
                              <a:gd name="f46" fmla="*/ f42 f33 1"/>
                              <a:gd name="f47" fmla="*/ f43 f33 1"/>
                              <a:gd name="f48" fmla="*/ f45 f34 1"/>
                              <a:gd name="f49" fmla="*/ f44 f3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6" t="f49" r="f47" b="f48"/>
                            <a:pathLst>
                              <a:path w="22860" h="76200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cubicBezTo>
                                  <a:pt x="f6" y="f5"/>
                                  <a:pt x="f7" y="f8"/>
                                  <a:pt x="f9" y="f10"/>
                                </a:cubicBezTo>
                                <a:cubicBezTo>
                                  <a:pt x="f11" y="f12"/>
                                  <a:pt x="f13" y="f14"/>
                                  <a:pt x="f13" y="f15"/>
                                </a:cubicBezTo>
                                <a:cubicBezTo>
                                  <a:pt x="f16" y="f17"/>
                                  <a:pt x="f16" y="f18"/>
                                  <a:pt x="f16" y="f19"/>
                                </a:cubicBezTo>
                                <a:cubicBezTo>
                                  <a:pt x="f16" y="f20"/>
                                  <a:pt x="f13" y="f21"/>
                                  <a:pt x="f11" y="f22"/>
                                </a:cubicBezTo>
                                <a:cubicBezTo>
                                  <a:pt x="f23" y="f24"/>
                                  <a:pt x="f7" y="f25"/>
                                  <a:pt x="f3" y="f25"/>
                                </a:cubicBezTo>
                                <a:lnTo>
                                  <a:pt x="f3" y="f4"/>
                                </a:lnTo>
                                <a:cubicBezTo>
                                  <a:pt x="f23" y="f4"/>
                                  <a:pt x="f12" y="f26"/>
                                  <a:pt x="f10" y="f27"/>
                                </a:cubicBezTo>
                                <a:cubicBezTo>
                                  <a:pt x="f28" y="f29"/>
                                  <a:pt x="f2" y="f30"/>
                                  <a:pt x="f2" y="f31"/>
                                </a:cubicBezTo>
                                <a:cubicBezTo>
                                  <a:pt x="f2" y="f32"/>
                                  <a:pt x="f28" y="f3"/>
                                  <a:pt x="f5" y="f9"/>
                                </a:cubicBezTo>
                                <a:cubicBezTo>
                                  <a:pt x="f10" y="f16"/>
                                  <a:pt x="f12" y="f10"/>
                                  <a:pt x="f11" y="f5"/>
                                </a:cubicBezTo>
                                <a:cubicBezTo>
                                  <a:pt x="f9" y="f28"/>
                                  <a:pt x="f6" y="f2"/>
                                  <a:pt x="f3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177" name="Shape 90572"/>
                        <wps:cNvSpPr/>
                        <wps:spPr>
                          <a:xfrm>
                            <a:off x="22860" y="0"/>
                            <a:ext cx="22860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76200"/>
                              <a:gd name="f5" fmla="val 4572"/>
                              <a:gd name="f6" fmla="val 10668"/>
                              <a:gd name="f7" fmla="val 3048"/>
                              <a:gd name="f8" fmla="val 15240"/>
                              <a:gd name="f9" fmla="val 9144"/>
                              <a:gd name="f10" fmla="val 19812"/>
                              <a:gd name="f11" fmla="val 25908"/>
                              <a:gd name="f12" fmla="val 38100"/>
                              <a:gd name="f13" fmla="val 45720"/>
                              <a:gd name="f14" fmla="val 21336"/>
                              <a:gd name="f15" fmla="val 53340"/>
                              <a:gd name="f16" fmla="val 18288"/>
                              <a:gd name="f17" fmla="val 59436"/>
                              <a:gd name="f18" fmla="val 16764"/>
                              <a:gd name="f19" fmla="val 65532"/>
                              <a:gd name="f20" fmla="val 13716"/>
                              <a:gd name="f21" fmla="val 70104"/>
                              <a:gd name="f22" fmla="val 71628"/>
                              <a:gd name="f23" fmla="val 6096"/>
                              <a:gd name="f24" fmla="val 74676"/>
                              <a:gd name="f25" fmla="val 73152"/>
                              <a:gd name="f26" fmla="val 1524"/>
                              <a:gd name="f27" fmla="val 7620"/>
                              <a:gd name="f28" fmla="val 68580"/>
                              <a:gd name="f29" fmla="val 60960"/>
                              <a:gd name="f30" fmla="val 54864"/>
                              <a:gd name="f31" fmla="val 12192"/>
                              <a:gd name="f32" fmla="val 35052"/>
                              <a:gd name="f33" fmla="*/ f0 1 22860"/>
                              <a:gd name="f34" fmla="*/ f1 1 76200"/>
                              <a:gd name="f35" fmla="val f2"/>
                              <a:gd name="f36" fmla="val f3"/>
                              <a:gd name="f37" fmla="val f4"/>
                              <a:gd name="f38" fmla="+- f37 0 f35"/>
                              <a:gd name="f39" fmla="+- f36 0 f35"/>
                              <a:gd name="f40" fmla="*/ f39 1 22860"/>
                              <a:gd name="f41" fmla="*/ f38 1 76200"/>
                              <a:gd name="f42" fmla="*/ 0 1 f40"/>
                              <a:gd name="f43" fmla="*/ 22860 1 f40"/>
                              <a:gd name="f44" fmla="*/ 0 1 f41"/>
                              <a:gd name="f45" fmla="*/ 76200 1 f41"/>
                              <a:gd name="f46" fmla="*/ f42 f33 1"/>
                              <a:gd name="f47" fmla="*/ f43 f33 1"/>
                              <a:gd name="f48" fmla="*/ f45 f34 1"/>
                              <a:gd name="f49" fmla="*/ f44 f3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6" t="f49" r="f47" b="f48"/>
                            <a:pathLst>
                              <a:path w="22860" h="76200">
                                <a:moveTo>
                                  <a:pt x="f2" y="f2"/>
                                </a:moveTo>
                                <a:cubicBezTo>
                                  <a:pt x="f5" y="f2"/>
                                  <a:pt x="f6" y="f7"/>
                                  <a:pt x="f8" y="f9"/>
                                </a:cubicBezTo>
                                <a:cubicBezTo>
                                  <a:pt x="f10" y="f8"/>
                                  <a:pt x="f3" y="f11"/>
                                  <a:pt x="f3" y="f12"/>
                                </a:cubicBezTo>
                                <a:cubicBezTo>
                                  <a:pt x="f3" y="f13"/>
                                  <a:pt x="f14" y="f15"/>
                                  <a:pt x="f16" y="f17"/>
                                </a:cubicBezTo>
                                <a:cubicBezTo>
                                  <a:pt x="f18" y="f19"/>
                                  <a:pt x="f20" y="f21"/>
                                  <a:pt x="f6" y="f22"/>
                                </a:cubicBezTo>
                                <a:cubicBezTo>
                                  <a:pt x="f23" y="f24"/>
                                  <a:pt x="f7" y="f4"/>
                                  <a:pt x="f2" y="f4"/>
                                </a:cubicBezTo>
                                <a:lnTo>
                                  <a:pt x="f2" y="f25"/>
                                </a:lnTo>
                                <a:cubicBezTo>
                                  <a:pt x="f26" y="f25"/>
                                  <a:pt x="f7" y="f22"/>
                                  <a:pt x="f5" y="f21"/>
                                </a:cubicBezTo>
                                <a:cubicBezTo>
                                  <a:pt x="f27" y="f28"/>
                                  <a:pt x="f9" y="f19"/>
                                  <a:pt x="f9" y="f29"/>
                                </a:cubicBezTo>
                                <a:cubicBezTo>
                                  <a:pt x="f6" y="f30"/>
                                  <a:pt x="f31" y="f13"/>
                                  <a:pt x="f31" y="f32"/>
                                </a:cubicBezTo>
                                <a:cubicBezTo>
                                  <a:pt x="f31" y="f11"/>
                                  <a:pt x="f6" y="f10"/>
                                  <a:pt x="f9" y="f20"/>
                                </a:cubicBezTo>
                                <a:cubicBezTo>
                                  <a:pt x="f27" y="f9"/>
                                  <a:pt x="f23" y="f23"/>
                                  <a:pt x="f5" y="f5"/>
                                </a:cubicBezTo>
                                <a:cubicBezTo>
                                  <a:pt x="f7" y="f7"/>
                                  <a:pt x="f26" y="f7"/>
                                  <a:pt x="f2" y="f7"/>
                                </a:cubicBezTo>
                                <a:lnTo>
                                  <a:pt x="f2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A24D91" id="Group 1070438" o:spid="_x0000_s1026" style="position:absolute;margin-left:528.85pt;margin-top:58.7pt;width:3.6pt;height:6pt;z-index:251668480;mso-position-horizontal-relative:page;mso-position-vertical-relative:page" coordsize="45720,7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">
                <v:shape id="Shape 90571" o:spid="_x0000_s1027" style="position:absolute;width:22860;height:76196;visibility:visible;mso-wrap-style:square;v-text-anchor:top" coordsize="2286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" path="m22860,r,3048c19812,3048,18288,4572,16764,6096v-3049,3048,-4572,7620,-4572,15240c10668,27432,10668,33528,10668,39624v,10668,1524,18288,3047,25908c15239,70104,18288,73152,22860,73152r,3048c15239,76200,9144,71628,6096,64008,1524,56388,,48768,,38100,,30480,1524,22860,3048,16764,6096,10668,9144,6096,13715,3048,16764,1524,19812,,22860,xe" fillcolor="#101010" stroked="f">
                  <v:path arrowok="t" o:connecttype="custom" o:connectlocs="11430,0;22860,38098;11430,76196;0,38098" o:connectangles="270,0,90,180" textboxrect="0,0,22860,76200"/>
                </v:shape>
                <v:shape id="Shape 90572" o:spid="_x0000_s1028" style="position:absolute;left:22860;width:22860;height:76196;visibility:visible;mso-wrap-style:square;v-text-anchor:top" coordsize="2286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" path="m,c4572,,10668,3048,15240,9144v4572,6096,7620,16764,7620,28956c22860,45720,21336,53340,18288,59436v-1524,6096,-4572,10668,-7620,12192c6096,74676,3048,76200,,76200l,73152v1524,,3048,-1524,4572,-3048c7620,68580,9144,65532,9144,60960v1524,-6096,3048,-15240,3048,-25908c12192,25908,10668,19812,9144,13716,7620,9144,6096,6096,4572,4572,3048,3048,1524,3048,,3048l,xe" fillcolor="#101010" stroked="f">
                  <v:path arrowok="t" o:connecttype="custom" o:connectlocs="11430,0;22860,38098;11430,76196;0,38098" o:connectangles="270,0,90,180" textboxrect="0,0,22860,76200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398"/>
      </w:pPr>
      <w:r>
        <w:rPr>
          <w:noProof/>
        </w:rPr>
        <w:drawing>
          <wp:inline distT="0" distB="0" distL="0" distR="0">
            <wp:extent cx="5428491" cy="7348731"/>
            <wp:effectExtent l="0" t="0" r="759" b="4569"/>
            <wp:docPr id="178" name="Picture 10722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28491" cy="734873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46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>
                <wp:simplePos x="0" y="0"/>
                <wp:positionH relativeFrom="column">
                  <wp:posOffset>1048515</wp:posOffset>
                </wp:positionH>
                <wp:positionV relativeFrom="paragraph">
                  <wp:posOffset>769623</wp:posOffset>
                </wp:positionV>
                <wp:extent cx="30476" cy="74679"/>
                <wp:effectExtent l="0" t="0" r="7624" b="1521"/>
                <wp:wrapSquare wrapText="bothSides"/>
                <wp:docPr id="179" name="Group 1070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76" cy="74679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30480"/>
                            <a:gd name="f4" fmla="val 74676"/>
                            <a:gd name="f5" fmla="val 18288"/>
                            <a:gd name="f6" fmla="val 21336"/>
                            <a:gd name="f7" fmla="val 62484"/>
                            <a:gd name="f8" fmla="val 67056"/>
                            <a:gd name="f9" fmla="val 68580"/>
                            <a:gd name="f10" fmla="val 70104"/>
                            <a:gd name="f11" fmla="val 71628"/>
                            <a:gd name="f12" fmla="val 22860"/>
                            <a:gd name="f13" fmla="val 24384"/>
                            <a:gd name="f14" fmla="val 73152"/>
                            <a:gd name="f15" fmla="val 27432"/>
                            <a:gd name="f16" fmla="val 1524"/>
                            <a:gd name="f17" fmla="val 4572"/>
                            <a:gd name="f18" fmla="val 6096"/>
                            <a:gd name="f19" fmla="val 7620"/>
                            <a:gd name="f20" fmla="val 9144"/>
                            <a:gd name="f21" fmla="val 10668"/>
                            <a:gd name="f22" fmla="val 19812"/>
                            <a:gd name="f23" fmla="val 15240"/>
                            <a:gd name="f24" fmla="val 12192"/>
                            <a:gd name="f25" fmla="val 3048"/>
                            <a:gd name="f26" fmla="*/ f0 1 30480"/>
                            <a:gd name="f27" fmla="*/ f1 1 74676"/>
                            <a:gd name="f28" fmla="val f2"/>
                            <a:gd name="f29" fmla="val f3"/>
                            <a:gd name="f30" fmla="val f4"/>
                            <a:gd name="f31" fmla="+- f30 0 f28"/>
                            <a:gd name="f32" fmla="+- f29 0 f28"/>
                            <a:gd name="f33" fmla="*/ f32 1 30480"/>
                            <a:gd name="f34" fmla="*/ f31 1 74676"/>
                            <a:gd name="f35" fmla="*/ 0 1 f33"/>
                            <a:gd name="f36" fmla="*/ 30480 1 f33"/>
                            <a:gd name="f37" fmla="*/ 0 1 f34"/>
                            <a:gd name="f38" fmla="*/ 74676 1 f34"/>
                            <a:gd name="f39" fmla="*/ f35 f26 1"/>
                            <a:gd name="f40" fmla="*/ f36 f26 1"/>
                            <a:gd name="f41" fmla="*/ f38 f27 1"/>
                            <a:gd name="f42" fmla="*/ f37 f2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39" t="f42" r="f40" b="f41"/>
                          <a:pathLst>
                            <a:path w="30480" h="74676">
                              <a:moveTo>
                                <a:pt x="f5" y="f2"/>
                              </a:moveTo>
                              <a:lnTo>
                                <a:pt x="f6" y="f2"/>
                              </a:lnTo>
                              <a:lnTo>
                                <a:pt x="f6" y="f7"/>
                              </a:lnTo>
                              <a:cubicBezTo>
                                <a:pt x="f6" y="f8"/>
                                <a:pt x="f6" y="f9"/>
                                <a:pt x="f6" y="f10"/>
                              </a:cubicBezTo>
                              <a:cubicBezTo>
                                <a:pt x="f6" y="f11"/>
                                <a:pt x="f12" y="f11"/>
                                <a:pt x="f13" y="f11"/>
                              </a:cubicBezTo>
                              <a:cubicBezTo>
                                <a:pt x="f13" y="f14"/>
                                <a:pt x="f15" y="f14"/>
                                <a:pt x="f3" y="f14"/>
                              </a:cubicBezTo>
                              <a:lnTo>
                                <a:pt x="f3" y="f4"/>
                              </a:lnTo>
                              <a:lnTo>
                                <a:pt x="f16" y="f4"/>
                              </a:lnTo>
                              <a:lnTo>
                                <a:pt x="f16" y="f14"/>
                              </a:lnTo>
                              <a:cubicBezTo>
                                <a:pt x="f17" y="f14"/>
                                <a:pt x="f18" y="f14"/>
                                <a:pt x="f19" y="f11"/>
                              </a:cubicBezTo>
                              <a:cubicBezTo>
                                <a:pt x="f20" y="f11"/>
                                <a:pt x="f20" y="f11"/>
                                <a:pt x="f20" y="f10"/>
                              </a:cubicBezTo>
                              <a:cubicBezTo>
                                <a:pt x="f21" y="f10"/>
                                <a:pt x="f21" y="f8"/>
                                <a:pt x="f21" y="f7"/>
                              </a:cubicBezTo>
                              <a:lnTo>
                                <a:pt x="f21" y="f22"/>
                              </a:lnTo>
                              <a:cubicBezTo>
                                <a:pt x="f21" y="f23"/>
                                <a:pt x="f21" y="f24"/>
                                <a:pt x="f20" y="f21"/>
                              </a:cubicBezTo>
                              <a:cubicBezTo>
                                <a:pt x="f20" y="f20"/>
                                <a:pt x="f20" y="f20"/>
                                <a:pt x="f20" y="f19"/>
                              </a:cubicBezTo>
                              <a:cubicBezTo>
                                <a:pt x="f19" y="f19"/>
                                <a:pt x="f19" y="f19"/>
                                <a:pt x="f18" y="f19"/>
                              </a:cubicBezTo>
                              <a:cubicBezTo>
                                <a:pt x="f17" y="f19"/>
                                <a:pt x="f25" y="f19"/>
                                <a:pt x="f2" y="f20"/>
                              </a:cubicBezTo>
                              <a:lnTo>
                                <a:pt x="f2" y="f19"/>
                              </a:ln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2AD0B02F" id="Group 1070692" o:spid="_x0000_s1026" style="position:absolute;margin-left:82.55pt;margin-top:60.6pt;width:2.4pt;height:5.9pt;z-index:2516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0480,7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" path="m18288,r3048,l21336,62484v,4572,,6096,,7620c21336,71628,22860,71628,24384,71628v,1524,3048,1524,6096,1524l30480,74676r-28956,l1524,73152v3048,,4572,,6096,-1524c9144,71628,9144,71628,9144,70104v1524,,1524,-3048,1524,-7620l10668,19812v,-4572,,-7620,-1524,-9144c9144,9144,9144,9144,9144,7620v-1524,,-1524,,-3048,c4572,7620,3048,7620,,9144l,7620,18288,xe" fillcolor="#101010" stroked="f">
                <v:path arrowok="t" o:connecttype="custom" o:connectlocs="15238,0;30476,37340;15238,74679;0,37340" o:connectangles="270,0,90,180" textboxrect="0,0,30480,74676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25436" cy="7312155"/>
            <wp:effectExtent l="0" t="0" r="3814" b="3045"/>
            <wp:docPr id="180" name="Picture 10722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25436" cy="731215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804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>
                <wp:simplePos x="0" y="0"/>
                <wp:positionH relativeFrom="column">
                  <wp:posOffset>6714740</wp:posOffset>
                </wp:positionH>
                <wp:positionV relativeFrom="paragraph">
                  <wp:posOffset>745236</wp:posOffset>
                </wp:positionV>
                <wp:extent cx="47247" cy="74679"/>
                <wp:effectExtent l="0" t="0" r="0" b="1521"/>
                <wp:wrapSquare wrapText="bothSides"/>
                <wp:docPr id="181" name="Group 1069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47" cy="74679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7244"/>
                            <a:gd name="f4" fmla="val 74676"/>
                            <a:gd name="f5" fmla="val 21336"/>
                            <a:gd name="f6" fmla="val 27432"/>
                            <a:gd name="f7" fmla="val 32003"/>
                            <a:gd name="f8" fmla="val 1524"/>
                            <a:gd name="f9" fmla="val 36576"/>
                            <a:gd name="f10" fmla="val 6096"/>
                            <a:gd name="f11" fmla="val 41148"/>
                            <a:gd name="f12" fmla="val 10668"/>
                            <a:gd name="f13" fmla="val 42672"/>
                            <a:gd name="f14" fmla="val 15240"/>
                            <a:gd name="f15" fmla="val 19812"/>
                            <a:gd name="f16" fmla="val 24384"/>
                            <a:gd name="f17" fmla="val 39624"/>
                            <a:gd name="f18" fmla="val 32004"/>
                            <a:gd name="f19" fmla="val 33527"/>
                            <a:gd name="f20" fmla="val 48768"/>
                            <a:gd name="f21" fmla="val 18288"/>
                            <a:gd name="f22" fmla="val 59436"/>
                            <a:gd name="f23" fmla="val 12192"/>
                            <a:gd name="f24" fmla="val 65532"/>
                            <a:gd name="f25" fmla="val 67056"/>
                            <a:gd name="f26" fmla="val 28956"/>
                            <a:gd name="f27" fmla="val 38100"/>
                            <a:gd name="f28" fmla="val 64008"/>
                            <a:gd name="f29" fmla="val 44196"/>
                            <a:gd name="f30" fmla="val 62484"/>
                            <a:gd name="f31" fmla="val 45720"/>
                            <a:gd name="f32" fmla="val 60960"/>
                            <a:gd name="f33" fmla="val 73152"/>
                            <a:gd name="f34" fmla="val 51816"/>
                            <a:gd name="f35" fmla="val 30480"/>
                            <a:gd name="f36" fmla="val 25908"/>
                            <a:gd name="f37" fmla="val 9144"/>
                            <a:gd name="f38" fmla="val 7620"/>
                            <a:gd name="f39" fmla="val 15239"/>
                            <a:gd name="f40" fmla="val 4572"/>
                            <a:gd name="f41" fmla="val 3048"/>
                            <a:gd name="f42" fmla="val 13716"/>
                            <a:gd name="f43" fmla="val 16763"/>
                            <a:gd name="f44" fmla="*/ f0 1 47244"/>
                            <a:gd name="f45" fmla="*/ f1 1 74676"/>
                            <a:gd name="f46" fmla="val f2"/>
                            <a:gd name="f47" fmla="val f3"/>
                            <a:gd name="f48" fmla="val f4"/>
                            <a:gd name="f49" fmla="+- f48 0 f46"/>
                            <a:gd name="f50" fmla="+- f47 0 f46"/>
                            <a:gd name="f51" fmla="*/ f50 1 47244"/>
                            <a:gd name="f52" fmla="*/ f49 1 74676"/>
                            <a:gd name="f53" fmla="*/ 0 1 f51"/>
                            <a:gd name="f54" fmla="*/ 47244 1 f51"/>
                            <a:gd name="f55" fmla="*/ 0 1 f52"/>
                            <a:gd name="f56" fmla="*/ 74676 1 f52"/>
                            <a:gd name="f57" fmla="*/ f53 f44 1"/>
                            <a:gd name="f58" fmla="*/ f54 f44 1"/>
                            <a:gd name="f59" fmla="*/ f56 f45 1"/>
                            <a:gd name="f60" fmla="*/ f55 f45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57" t="f60" r="f58" b="f59"/>
                          <a:pathLst>
                            <a:path w="47244" h="74676">
                              <a:moveTo>
                                <a:pt x="f5" y="f2"/>
                              </a:moveTo>
                              <a:cubicBezTo>
                                <a:pt x="f6" y="f2"/>
                                <a:pt x="f7" y="f8"/>
                                <a:pt x="f9" y="f10"/>
                              </a:cubicBezTo>
                              <a:cubicBezTo>
                                <a:pt x="f11" y="f12"/>
                                <a:pt x="f13" y="f14"/>
                                <a:pt x="f13" y="f15"/>
                              </a:cubicBezTo>
                              <a:cubicBezTo>
                                <a:pt x="f13" y="f16"/>
                                <a:pt x="f11" y="f6"/>
                                <a:pt x="f17" y="f18"/>
                              </a:cubicBezTo>
                              <a:cubicBezTo>
                                <a:pt x="f9" y="f9"/>
                                <a:pt x="f19" y="f13"/>
                                <a:pt x="f6" y="f20"/>
                              </a:cubicBezTo>
                              <a:cubicBezTo>
                                <a:pt x="f21" y="f22"/>
                                <a:pt x="f23" y="f24"/>
                                <a:pt x="f12" y="f25"/>
                              </a:cubicBezTo>
                              <a:lnTo>
                                <a:pt x="f26" y="f25"/>
                              </a:lnTo>
                              <a:cubicBezTo>
                                <a:pt x="f19" y="f25"/>
                                <a:pt x="f9" y="f25"/>
                                <a:pt x="f27" y="f25"/>
                              </a:cubicBezTo>
                              <a:cubicBezTo>
                                <a:pt x="f17" y="f25"/>
                                <a:pt x="f11" y="f24"/>
                                <a:pt x="f13" y="f24"/>
                              </a:cubicBezTo>
                              <a:cubicBezTo>
                                <a:pt x="f13" y="f28"/>
                                <a:pt x="f29" y="f30"/>
                                <a:pt x="f31" y="f32"/>
                              </a:cubicBezTo>
                              <a:lnTo>
                                <a:pt x="f3" y="f32"/>
                              </a:lnTo>
                              <a:lnTo>
                                <a:pt x="f13" y="f4"/>
                              </a:lnTo>
                              <a:lnTo>
                                <a:pt x="f2" y="f4"/>
                              </a:lnTo>
                              <a:lnTo>
                                <a:pt x="f2" y="f33"/>
                              </a:lnTo>
                              <a:cubicBezTo>
                                <a:pt x="f23" y="f32"/>
                                <a:pt x="f15" y="f34"/>
                                <a:pt x="f16" y="f31"/>
                              </a:cubicBezTo>
                              <a:cubicBezTo>
                                <a:pt x="f26" y="f27"/>
                                <a:pt x="f7" y="f35"/>
                                <a:pt x="f7" y="f36"/>
                              </a:cubicBezTo>
                              <a:cubicBezTo>
                                <a:pt x="f7" y="f15"/>
                                <a:pt x="f35" y="f14"/>
                                <a:pt x="f6" y="f23"/>
                              </a:cubicBezTo>
                              <a:cubicBezTo>
                                <a:pt x="f16" y="f37"/>
                                <a:pt x="f5" y="f38"/>
                                <a:pt x="f21" y="f38"/>
                              </a:cubicBezTo>
                              <a:cubicBezTo>
                                <a:pt x="f39" y="f38"/>
                                <a:pt x="f23" y="f37"/>
                                <a:pt x="f37" y="f12"/>
                              </a:cubicBezTo>
                              <a:cubicBezTo>
                                <a:pt x="f10" y="f23"/>
                                <a:pt x="f40" y="f14"/>
                                <a:pt x="f41" y="f15"/>
                              </a:cubicBezTo>
                              <a:lnTo>
                                <a:pt x="f8" y="f15"/>
                              </a:lnTo>
                              <a:cubicBezTo>
                                <a:pt x="f8" y="f42"/>
                                <a:pt x="f40" y="f37"/>
                                <a:pt x="f38" y="f40"/>
                              </a:cubicBezTo>
                              <a:cubicBezTo>
                                <a:pt x="f23" y="f8"/>
                                <a:pt x="f43" y="f2"/>
                                <a:pt x="f5" y="f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3DFD401D" id="Group 1069240" o:spid="_x0000_s1026" style="position:absolute;margin-left:528.7pt;margin-top:58.7pt;width:3.7pt;height:5.9pt;z-index: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7244,7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" path="m21336,v6096,,10667,1524,15240,6096c41148,10668,42672,15240,42672,19812v,4572,-1524,7620,-3048,12192c36576,36576,33527,42672,27432,48768,18288,59436,12192,65532,10668,67056r18288,c33527,67056,36576,67056,38100,67056v1524,,3048,-1524,4572,-1524c42672,64008,44196,62484,45720,60960r1524,l42672,74676,,74676,,73152c12192,60960,19812,51816,24384,45720v4572,-7620,7619,-15240,7619,-19812c32003,19812,30480,15240,27432,12192,24384,9144,21336,7620,18288,7620v-3049,,-6096,1524,-9144,3048c6096,12192,4572,15240,3048,19812r-1524,c1524,13716,4572,9144,7620,4572,12192,1524,16763,,21336,xe" fillcolor="#101010" stroked="f">
                <v:path arrowok="t" o:connecttype="custom" o:connectlocs="23624,0;47247,37340;23624,74679;0,37340" o:connectangles="270,0,90,180" textboxrect="0,0,47244,74676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22392" cy="7348731"/>
            <wp:effectExtent l="0" t="0" r="6858" b="4569"/>
            <wp:docPr id="182" name="Picture 1072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22392" cy="734873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11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column">
                  <wp:posOffset>1040888</wp:posOffset>
                </wp:positionH>
                <wp:positionV relativeFrom="paragraph">
                  <wp:posOffset>769623</wp:posOffset>
                </wp:positionV>
                <wp:extent cx="41148" cy="76196"/>
                <wp:effectExtent l="0" t="0" r="0" b="4"/>
                <wp:wrapSquare wrapText="bothSides"/>
                <wp:docPr id="183" name="Group 10710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" cy="76196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1148"/>
                            <a:gd name="f4" fmla="val 76200"/>
                            <a:gd name="f5" fmla="val 21336"/>
                            <a:gd name="f6" fmla="val 25908"/>
                            <a:gd name="f7" fmla="val 30480"/>
                            <a:gd name="f8" fmla="val 1524"/>
                            <a:gd name="f9" fmla="val 33528"/>
                            <a:gd name="f10" fmla="val 6096"/>
                            <a:gd name="f11" fmla="val 36576"/>
                            <a:gd name="f12" fmla="val 9144"/>
                            <a:gd name="f13" fmla="val 38100"/>
                            <a:gd name="f14" fmla="val 12192"/>
                            <a:gd name="f15" fmla="val 15240"/>
                            <a:gd name="f16" fmla="val 19812"/>
                            <a:gd name="f17" fmla="val 27432"/>
                            <a:gd name="f18" fmla="val 32004"/>
                            <a:gd name="f19" fmla="val 35052"/>
                            <a:gd name="f20" fmla="val 39624"/>
                            <a:gd name="f21" fmla="val 42672"/>
                            <a:gd name="f22" fmla="val 45720"/>
                            <a:gd name="f23" fmla="val 50292"/>
                            <a:gd name="f24" fmla="val 56388"/>
                            <a:gd name="f25" fmla="val 62484"/>
                            <a:gd name="f26" fmla="val 67056"/>
                            <a:gd name="f27" fmla="val 28956"/>
                            <a:gd name="f28" fmla="val 73152"/>
                            <a:gd name="f29" fmla="val 22860"/>
                            <a:gd name="f30" fmla="val 7620"/>
                            <a:gd name="f31" fmla="val 4572"/>
                            <a:gd name="f32" fmla="val 3048"/>
                            <a:gd name="f33" fmla="val 74676"/>
                            <a:gd name="f34" fmla="val 71628"/>
                            <a:gd name="f35" fmla="val 70104"/>
                            <a:gd name="f36" fmla="val 68580"/>
                            <a:gd name="f37" fmla="val 65532"/>
                            <a:gd name="f38" fmla="val 10668"/>
                            <a:gd name="f39" fmla="val 13716"/>
                            <a:gd name="f40" fmla="val 16764"/>
                            <a:gd name="f41" fmla="val 18288"/>
                            <a:gd name="f42" fmla="val 64008"/>
                            <a:gd name="f43" fmla="val 60960"/>
                            <a:gd name="f44" fmla="val 54864"/>
                            <a:gd name="f45" fmla="val 51816"/>
                            <a:gd name="f46" fmla="val 48768"/>
                            <a:gd name="f47" fmla="val 47244"/>
                            <a:gd name="f48" fmla="val 44196"/>
                            <a:gd name="f49" fmla="val 24384"/>
                            <a:gd name="f50" fmla="*/ f0 1 41148"/>
                            <a:gd name="f51" fmla="*/ f1 1 76200"/>
                            <a:gd name="f52" fmla="val f2"/>
                            <a:gd name="f53" fmla="val f3"/>
                            <a:gd name="f54" fmla="val f4"/>
                            <a:gd name="f55" fmla="+- f54 0 f52"/>
                            <a:gd name="f56" fmla="+- f53 0 f52"/>
                            <a:gd name="f57" fmla="*/ f56 1 41148"/>
                            <a:gd name="f58" fmla="*/ f55 1 76200"/>
                            <a:gd name="f59" fmla="*/ 0 1 f57"/>
                            <a:gd name="f60" fmla="*/ 41148 1 f57"/>
                            <a:gd name="f61" fmla="*/ 0 1 f58"/>
                            <a:gd name="f62" fmla="*/ 76200 1 f58"/>
                            <a:gd name="f63" fmla="*/ f59 f50 1"/>
                            <a:gd name="f64" fmla="*/ f60 f50 1"/>
                            <a:gd name="f65" fmla="*/ f62 f51 1"/>
                            <a:gd name="f66" fmla="*/ f61 f51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63" t="f66" r="f64" b="f65"/>
                          <a:pathLst>
                            <a:path w="41148" h="76200">
                              <a:moveTo>
                                <a:pt x="f5" y="f2"/>
                              </a:moveTo>
                              <a:cubicBezTo>
                                <a:pt x="f6" y="f2"/>
                                <a:pt x="f7" y="f8"/>
                                <a:pt x="f9" y="f10"/>
                              </a:cubicBezTo>
                              <a:cubicBezTo>
                                <a:pt x="f11" y="f12"/>
                                <a:pt x="f13" y="f14"/>
                                <a:pt x="f13" y="f15"/>
                              </a:cubicBezTo>
                              <a:cubicBezTo>
                                <a:pt x="f13" y="f16"/>
                                <a:pt x="f9" y="f6"/>
                                <a:pt x="f17" y="f18"/>
                              </a:cubicBezTo>
                              <a:cubicBezTo>
                                <a:pt x="f18" y="f9"/>
                                <a:pt x="f19" y="f19"/>
                                <a:pt x="f13" y="f20"/>
                              </a:cubicBezTo>
                              <a:cubicBezTo>
                                <a:pt x="f20" y="f21"/>
                                <a:pt x="f3" y="f22"/>
                                <a:pt x="f3" y="f23"/>
                              </a:cubicBezTo>
                              <a:cubicBezTo>
                                <a:pt x="f3" y="f24"/>
                                <a:pt x="f13" y="f25"/>
                                <a:pt x="f19" y="f26"/>
                              </a:cubicBezTo>
                              <a:cubicBezTo>
                                <a:pt x="f27" y="f28"/>
                                <a:pt x="f29" y="f4"/>
                                <a:pt x="f14" y="f4"/>
                              </a:cubicBezTo>
                              <a:cubicBezTo>
                                <a:pt x="f30" y="f4"/>
                                <a:pt x="f31" y="f4"/>
                                <a:pt x="f32" y="f33"/>
                              </a:cubicBezTo>
                              <a:cubicBezTo>
                                <a:pt x="f2" y="f28"/>
                                <a:pt x="f2" y="f34"/>
                                <a:pt x="f2" y="f35"/>
                              </a:cubicBezTo>
                              <a:cubicBezTo>
                                <a:pt x="f2" y="f36"/>
                                <a:pt x="f2" y="f26"/>
                                <a:pt x="f8" y="f26"/>
                              </a:cubicBezTo>
                              <a:cubicBezTo>
                                <a:pt x="f8" y="f37"/>
                                <a:pt x="f32" y="f37"/>
                                <a:pt x="f31" y="f37"/>
                              </a:cubicBezTo>
                              <a:cubicBezTo>
                                <a:pt x="f31" y="f37"/>
                                <a:pt x="f10" y="f37"/>
                                <a:pt x="f10" y="f37"/>
                              </a:cubicBezTo>
                              <a:cubicBezTo>
                                <a:pt x="f30" y="f37"/>
                                <a:pt x="f12" y="f26"/>
                                <a:pt x="f38" y="f36"/>
                              </a:cubicBezTo>
                              <a:cubicBezTo>
                                <a:pt x="f39" y="f35"/>
                                <a:pt x="f15" y="f35"/>
                                <a:pt x="f15" y="f34"/>
                              </a:cubicBezTo>
                              <a:cubicBezTo>
                                <a:pt x="f40" y="f34"/>
                                <a:pt x="f41" y="f34"/>
                                <a:pt x="f16" y="f34"/>
                              </a:cubicBezTo>
                              <a:cubicBezTo>
                                <a:pt x="f29" y="f34"/>
                                <a:pt x="f6" y="f35"/>
                                <a:pt x="f27" y="f26"/>
                              </a:cubicBezTo>
                              <a:cubicBezTo>
                                <a:pt x="f18" y="f42"/>
                                <a:pt x="f9" y="f43"/>
                                <a:pt x="f9" y="f24"/>
                              </a:cubicBezTo>
                              <a:cubicBezTo>
                                <a:pt x="f9" y="f44"/>
                                <a:pt x="f18" y="f45"/>
                                <a:pt x="f18" y="f46"/>
                              </a:cubicBezTo>
                              <a:cubicBezTo>
                                <a:pt x="f7" y="f47"/>
                                <a:pt x="f27" y="f48"/>
                                <a:pt x="f17" y="f48"/>
                              </a:cubicBezTo>
                              <a:cubicBezTo>
                                <a:pt x="f6" y="f21"/>
                                <a:pt x="f49" y="f3"/>
                                <a:pt x="f5" y="f20"/>
                              </a:cubicBezTo>
                              <a:cubicBezTo>
                                <a:pt x="f41" y="f13"/>
                                <a:pt x="f40" y="f13"/>
                                <a:pt x="f39" y="f13"/>
                              </a:cubicBezTo>
                              <a:lnTo>
                                <a:pt x="f14" y="f13"/>
                              </a:lnTo>
                              <a:lnTo>
                                <a:pt x="f14" y="f11"/>
                              </a:lnTo>
                              <a:cubicBezTo>
                                <a:pt x="f15" y="f11"/>
                                <a:pt x="f41" y="f19"/>
                                <a:pt x="f5" y="f9"/>
                              </a:cubicBezTo>
                              <a:cubicBezTo>
                                <a:pt x="f49" y="f18"/>
                                <a:pt x="f6" y="f7"/>
                                <a:pt x="f17" y="f17"/>
                              </a:cubicBezTo>
                              <a:cubicBezTo>
                                <a:pt x="f27" y="f6"/>
                                <a:pt x="f7" y="f29"/>
                                <a:pt x="f7" y="f16"/>
                              </a:cubicBezTo>
                              <a:cubicBezTo>
                                <a:pt x="f7" y="f40"/>
                                <a:pt x="f27" y="f39"/>
                                <a:pt x="f6" y="f38"/>
                              </a:cubicBezTo>
                              <a:cubicBezTo>
                                <a:pt x="f49" y="f12"/>
                                <a:pt x="f5" y="f30"/>
                                <a:pt x="f41" y="f30"/>
                              </a:cubicBezTo>
                              <a:cubicBezTo>
                                <a:pt x="f14" y="f30"/>
                                <a:pt x="f30" y="f38"/>
                                <a:pt x="f32" y="f40"/>
                              </a:cubicBezTo>
                              <a:lnTo>
                                <a:pt x="f8" y="f15"/>
                              </a:lnTo>
                              <a:cubicBezTo>
                                <a:pt x="f32" y="f38"/>
                                <a:pt x="f10" y="f10"/>
                                <a:pt x="f12" y="f31"/>
                              </a:cubicBezTo>
                              <a:cubicBezTo>
                                <a:pt x="f14" y="f8"/>
                                <a:pt x="f40" y="f2"/>
                                <a:pt x="f5" y="f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7EE83FF3" id="Group 1071042" o:spid="_x0000_s1026" style="position:absolute;margin-left:81.95pt;margin-top:60.6pt;width:3.25pt;height:6pt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1148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" path="m21336,v4572,,9144,1524,12192,6096c36576,9144,38100,12192,38100,15240v,4572,-4572,10668,-10668,16764c32004,33528,35052,35052,38100,39624v1524,3048,3048,6096,3048,10668c41148,56388,38100,62484,35052,67056v-6096,6096,-12192,9144,-22860,9144c7620,76200,4572,76200,3048,74676,,73152,,71628,,70104,,68580,,67056,1524,67056v,-1524,1524,-1524,3048,-1524c4572,65532,6096,65532,6096,65532v1524,,3048,1524,4572,3048c13716,70104,15240,70104,15240,71628v1524,,3048,,4572,c22860,71628,25908,70104,28956,67056v3048,-3048,4572,-6096,4572,-10668c33528,54864,32004,51816,32004,48768,30480,47244,28956,44196,27432,44196,25908,42672,24384,41148,21336,39624,18288,38100,16764,38100,13716,38100r-1524,l12192,36576v3048,,6096,-1524,9144,-3048c24384,32004,25908,30480,27432,27432v1524,-1524,3048,-4572,3048,-7620c30480,16764,28956,13716,25908,10668,24384,9144,21336,7620,18288,7620v-6096,,-10668,3048,-15240,9144l1524,15240c3048,10668,6096,6096,9144,4572,12192,1524,16764,,21336,xe" fillcolor="#101010" stroked="f">
                <v:path arrowok="t" o:connecttype="custom" o:connectlocs="20574,0;41148,38098;20574,76196;0,38098" o:connectangles="270,0,90,180" textboxrect="0,0,41148,76200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398"/>
      </w:pPr>
      <w:r>
        <w:rPr>
          <w:noProof/>
        </w:rPr>
        <w:drawing>
          <wp:inline distT="0" distB="0" distL="0" distR="0">
            <wp:extent cx="5431536" cy="7696203"/>
            <wp:effectExtent l="0" t="0" r="0" b="0"/>
            <wp:docPr id="184" name="Picture 1072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31536" cy="76962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89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6714740</wp:posOffset>
                </wp:positionH>
                <wp:positionV relativeFrom="page">
                  <wp:posOffset>745236</wp:posOffset>
                </wp:positionV>
                <wp:extent cx="47247" cy="74679"/>
                <wp:effectExtent l="0" t="0" r="0" b="1521"/>
                <wp:wrapTopAndBottom/>
                <wp:docPr id="185" name="Group 10694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247" cy="74679"/>
                          <a:chOff x="0" y="0"/>
                          <a:chExt cx="47247" cy="74679"/>
                        </a:xfrm>
                      </wpg:grpSpPr>
                      <wps:wsp>
                        <wps:cNvPr id="186" name="Shape 111346"/>
                        <wps:cNvSpPr/>
                        <wps:spPr>
                          <a:xfrm>
                            <a:off x="0" y="23161"/>
                            <a:ext cx="16002" cy="31702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16001"/>
                              <a:gd name="f4" fmla="val 31698"/>
                              <a:gd name="f5" fmla="val 6553"/>
                              <a:gd name="f6" fmla="val 4572"/>
                              <a:gd name="f7" fmla="val 25602"/>
                              <a:gd name="f8" fmla="*/ f0 1 16001"/>
                              <a:gd name="f9" fmla="*/ f1 1 31698"/>
                              <a:gd name="f10" fmla="val f2"/>
                              <a:gd name="f11" fmla="val f3"/>
                              <a:gd name="f12" fmla="val f4"/>
                              <a:gd name="f13" fmla="+- f12 0 f10"/>
                              <a:gd name="f14" fmla="+- f11 0 f10"/>
                              <a:gd name="f15" fmla="*/ f14 1 16001"/>
                              <a:gd name="f16" fmla="*/ f13 1 31698"/>
                              <a:gd name="f17" fmla="*/ 0 1 f15"/>
                              <a:gd name="f18" fmla="*/ 16001 1 f15"/>
                              <a:gd name="f19" fmla="*/ 0 1 f16"/>
                              <a:gd name="f20" fmla="*/ 31698 1 f16"/>
                              <a:gd name="f21" fmla="*/ f17 f8 1"/>
                              <a:gd name="f22" fmla="*/ f18 f8 1"/>
                              <a:gd name="f23" fmla="*/ f20 f9 1"/>
                              <a:gd name="f24" fmla="*/ f19 f9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1" t="f24" r="f22" b="f23"/>
                            <a:pathLst>
                              <a:path w="16001" h="31698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lnTo>
                                  <a:pt x="f6" y="f7"/>
                                </a:lnTo>
                                <a:lnTo>
                                  <a:pt x="f3" y="f7"/>
                                </a:lnTo>
                                <a:lnTo>
                                  <a:pt x="f3" y="f4"/>
                                </a:lnTo>
                                <a:lnTo>
                                  <a:pt x="f2" y="f4"/>
                                </a:lnTo>
                                <a:lnTo>
                                  <a:pt x="f2" y="f7"/>
                                </a:lnTo>
                                <a:lnTo>
                                  <a:pt x="f3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187" name="Shape 111347"/>
                        <wps:cNvSpPr/>
                        <wps:spPr>
                          <a:xfrm>
                            <a:off x="16002" y="0"/>
                            <a:ext cx="31245" cy="74679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31242"/>
                              <a:gd name="f4" fmla="val 74676"/>
                              <a:gd name="f5" fmla="val 14479"/>
                              <a:gd name="f6" fmla="val 22099"/>
                              <a:gd name="f7" fmla="val 48768"/>
                              <a:gd name="f8" fmla="val 54864"/>
                              <a:gd name="f9" fmla="val 11430"/>
                              <a:gd name="f10" fmla="val 10668"/>
                              <a:gd name="f11" fmla="val 29719"/>
                              <a:gd name="f12" fmla="val 23166"/>
                              <a:gd name="f13" fmla="*/ f0 1 31242"/>
                              <a:gd name="f14" fmla="*/ f1 1 74676"/>
                              <a:gd name="f15" fmla="val f2"/>
                              <a:gd name="f16" fmla="val f3"/>
                              <a:gd name="f17" fmla="val f4"/>
                              <a:gd name="f18" fmla="+- f17 0 f15"/>
                              <a:gd name="f19" fmla="+- f16 0 f15"/>
                              <a:gd name="f20" fmla="*/ f19 1 31242"/>
                              <a:gd name="f21" fmla="*/ f18 1 74676"/>
                              <a:gd name="f22" fmla="*/ 0 1 f20"/>
                              <a:gd name="f23" fmla="*/ 31242 1 f20"/>
                              <a:gd name="f24" fmla="*/ 0 1 f21"/>
                              <a:gd name="f25" fmla="*/ 74676 1 f21"/>
                              <a:gd name="f26" fmla="*/ f22 f13 1"/>
                              <a:gd name="f27" fmla="*/ f23 f13 1"/>
                              <a:gd name="f28" fmla="*/ f25 f14 1"/>
                              <a:gd name="f29" fmla="*/ f24 f1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6" t="f29" r="f27" b="f28"/>
                            <a:pathLst>
                              <a:path w="31242" h="74676">
                                <a:moveTo>
                                  <a:pt x="f5" y="f2"/>
                                </a:moveTo>
                                <a:lnTo>
                                  <a:pt x="f6" y="f2"/>
                                </a:lnTo>
                                <a:lnTo>
                                  <a:pt x="f6" y="f7"/>
                                </a:lnTo>
                                <a:lnTo>
                                  <a:pt x="f3" y="f7"/>
                                </a:lnTo>
                                <a:lnTo>
                                  <a:pt x="f3" y="f8"/>
                                </a:lnTo>
                                <a:lnTo>
                                  <a:pt x="f6" y="f8"/>
                                </a:lnTo>
                                <a:lnTo>
                                  <a:pt x="f6" y="f4"/>
                                </a:lnTo>
                                <a:lnTo>
                                  <a:pt x="f9" y="f4"/>
                                </a:lnTo>
                                <a:lnTo>
                                  <a:pt x="f9" y="f8"/>
                                </a:lnTo>
                                <a:lnTo>
                                  <a:pt x="f2" y="f8"/>
                                </a:lnTo>
                                <a:lnTo>
                                  <a:pt x="f2" y="f7"/>
                                </a:lnTo>
                                <a:lnTo>
                                  <a:pt x="f9" y="f7"/>
                                </a:lnTo>
                                <a:lnTo>
                                  <a:pt x="f9" y="f10"/>
                                </a:lnTo>
                                <a:lnTo>
                                  <a:pt x="f2" y="f11"/>
                                </a:lnTo>
                                <a:lnTo>
                                  <a:pt x="f2" y="f12"/>
                                </a:lnTo>
                                <a:lnTo>
                                  <a:pt x="f5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B5956A" id="Group 1069469" o:spid="_x0000_s1026" style="position:absolute;margin-left:528.7pt;margin-top:58.7pt;width:3.7pt;height:5.9pt;z-index:251669504;mso-position-horizontal-relative:page;mso-position-vertical-relative:page" coordsize="47247,74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">
                <v:shape id="Shape 111346" o:spid="_x0000_s1027" style="position:absolute;top:23161;width:16002;height:31702;visibility:visible;mso-wrap-style:square;v-text-anchor:top" coordsize="16001,31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" path="m16001,r,6553l4572,25602r11429,l16001,31698,,31698,,25602,16001,xe" fillcolor="#101010" stroked="f">
                  <v:path arrowok="t" o:connecttype="custom" o:connectlocs="8001,0;16002,15851;8001,31702;0,15851" o:connectangles="270,0,90,180" textboxrect="0,0,16001,31698"/>
                </v:shape>
                <v:shape id="Shape 111347" o:spid="_x0000_s1028" style="position:absolute;left:16002;width:31245;height:74679;visibility:visible;mso-wrap-style:square;v-text-anchor:top" coordsize="31242,74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" path="m14479,r7620,l22099,48768r9143,l31242,54864r-9143,l22099,74676r-10669,l11430,54864,,54864,,48768r11430,l11430,10668,,29719,,23166,14479,xe" fillcolor="#101010" stroked="f">
                  <v:path arrowok="t" o:connecttype="custom" o:connectlocs="15623,0;31245,37340;15623,74679;0,37340" o:connectangles="270,0,90,180" textboxrect="0,0,31242,74676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25436" cy="6480051"/>
            <wp:effectExtent l="0" t="0" r="3814" b="0"/>
            <wp:docPr id="188" name="Picture 10722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25436" cy="648005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63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column">
                  <wp:posOffset>1040888</wp:posOffset>
                </wp:positionH>
                <wp:positionV relativeFrom="paragraph">
                  <wp:posOffset>771140</wp:posOffset>
                </wp:positionV>
                <wp:extent cx="42675" cy="74679"/>
                <wp:effectExtent l="0" t="0" r="0" b="1521"/>
                <wp:wrapSquare wrapText="bothSides"/>
                <wp:docPr id="189" name="Group 1070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75" cy="74679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2672"/>
                            <a:gd name="f4" fmla="val 74676"/>
                            <a:gd name="f5" fmla="val 16764"/>
                            <a:gd name="f6" fmla="val 38100"/>
                            <a:gd name="f7" fmla="val 10668"/>
                            <a:gd name="f8" fmla="val 15240"/>
                            <a:gd name="f9" fmla="val 18288"/>
                            <a:gd name="f10" fmla="val 21336"/>
                            <a:gd name="f11" fmla="val 19812"/>
                            <a:gd name="f12" fmla="val 28956"/>
                            <a:gd name="f13" fmla="val 22860"/>
                            <a:gd name="f14" fmla="val 33528"/>
                            <a:gd name="f15" fmla="val 41148"/>
                            <a:gd name="f16" fmla="val 39624"/>
                            <a:gd name="f17" fmla="val 45720"/>
                            <a:gd name="f18" fmla="val 50292"/>
                            <a:gd name="f19" fmla="val 53340"/>
                            <a:gd name="f20" fmla="val 57912"/>
                            <a:gd name="f21" fmla="val 36576"/>
                            <a:gd name="f22" fmla="val 60960"/>
                            <a:gd name="f23" fmla="val 35052"/>
                            <a:gd name="f24" fmla="val 64008"/>
                            <a:gd name="f25" fmla="val 32004"/>
                            <a:gd name="f26" fmla="val 65532"/>
                            <a:gd name="f27" fmla="val 30480"/>
                            <a:gd name="f28" fmla="val 68580"/>
                            <a:gd name="f29" fmla="val 27432"/>
                            <a:gd name="f30" fmla="val 70104"/>
                            <a:gd name="f31" fmla="val 24384"/>
                            <a:gd name="f32" fmla="val 71628"/>
                            <a:gd name="f33" fmla="val 73152"/>
                            <a:gd name="f34" fmla="val 12192"/>
                            <a:gd name="f35" fmla="val 7620"/>
                            <a:gd name="f36" fmla="val 4572"/>
                            <a:gd name="f37" fmla="val 3048"/>
                            <a:gd name="f38" fmla="val 67056"/>
                            <a:gd name="f39" fmla="val 1524"/>
                            <a:gd name="f40" fmla="val 6096"/>
                            <a:gd name="f41" fmla="val 9144"/>
                            <a:gd name="f42" fmla="val 13716"/>
                            <a:gd name="f43" fmla="val 25908"/>
                            <a:gd name="f44" fmla="val 56388"/>
                            <a:gd name="f45" fmla="val 51816"/>
                            <a:gd name="f46" fmla="val 48768"/>
                            <a:gd name="f47" fmla="val 44196"/>
                            <a:gd name="f48" fmla="*/ f0 1 42672"/>
                            <a:gd name="f49" fmla="*/ f1 1 74676"/>
                            <a:gd name="f50" fmla="val f2"/>
                            <a:gd name="f51" fmla="val f3"/>
                            <a:gd name="f52" fmla="val f4"/>
                            <a:gd name="f53" fmla="+- f52 0 f50"/>
                            <a:gd name="f54" fmla="+- f51 0 f50"/>
                            <a:gd name="f55" fmla="*/ f54 1 42672"/>
                            <a:gd name="f56" fmla="*/ f53 1 74676"/>
                            <a:gd name="f57" fmla="*/ 0 1 f55"/>
                            <a:gd name="f58" fmla="*/ 42672 1 f55"/>
                            <a:gd name="f59" fmla="*/ 0 1 f56"/>
                            <a:gd name="f60" fmla="*/ 74676 1 f56"/>
                            <a:gd name="f61" fmla="*/ f57 f48 1"/>
                            <a:gd name="f62" fmla="*/ f58 f48 1"/>
                            <a:gd name="f63" fmla="*/ f60 f49 1"/>
                            <a:gd name="f64" fmla="*/ f59 f4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61" t="f64" r="f62" b="f63"/>
                          <a:pathLst>
                            <a:path w="42672" h="74676">
                              <a:moveTo>
                                <a:pt x="f5" y="f2"/>
                              </a:moveTo>
                              <a:lnTo>
                                <a:pt x="f3" y="f2"/>
                              </a:lnTo>
                              <a:lnTo>
                                <a:pt x="f6" y="f7"/>
                              </a:lnTo>
                              <a:lnTo>
                                <a:pt x="f8" y="f7"/>
                              </a:lnTo>
                              <a:lnTo>
                                <a:pt x="f7" y="f9"/>
                              </a:lnTo>
                              <a:cubicBezTo>
                                <a:pt x="f10" y="f11"/>
                                <a:pt x="f12" y="f13"/>
                                <a:pt x="f14" y="f12"/>
                              </a:cubicBezTo>
                              <a:cubicBezTo>
                                <a:pt x="f6" y="f14"/>
                                <a:pt x="f15" y="f16"/>
                                <a:pt x="f15" y="f17"/>
                              </a:cubicBezTo>
                              <a:cubicBezTo>
                                <a:pt x="f15" y="f18"/>
                                <a:pt x="f16" y="f19"/>
                                <a:pt x="f6" y="f20"/>
                              </a:cubicBezTo>
                              <a:cubicBezTo>
                                <a:pt x="f21" y="f22"/>
                                <a:pt x="f23" y="f24"/>
                                <a:pt x="f25" y="f26"/>
                              </a:cubicBezTo>
                              <a:cubicBezTo>
                                <a:pt x="f27" y="f28"/>
                                <a:pt x="f29" y="f30"/>
                                <a:pt x="f31" y="f32"/>
                              </a:cubicBezTo>
                              <a:cubicBezTo>
                                <a:pt x="f10" y="f33"/>
                                <a:pt x="f5" y="f4"/>
                                <a:pt x="f34" y="f4"/>
                              </a:cubicBezTo>
                              <a:cubicBezTo>
                                <a:pt x="f35" y="f4"/>
                                <a:pt x="f36" y="f33"/>
                                <a:pt x="f37" y="f33"/>
                              </a:cubicBezTo>
                              <a:cubicBezTo>
                                <a:pt x="f2" y="f32"/>
                                <a:pt x="f2" y="f28"/>
                                <a:pt x="f2" y="f38"/>
                              </a:cubicBezTo>
                              <a:cubicBezTo>
                                <a:pt x="f2" y="f38"/>
                                <a:pt x="f2" y="f26"/>
                                <a:pt x="f39" y="f26"/>
                              </a:cubicBezTo>
                              <a:cubicBezTo>
                                <a:pt x="f39" y="f24"/>
                                <a:pt x="f37" y="f24"/>
                                <a:pt x="f36" y="f24"/>
                              </a:cubicBezTo>
                              <a:cubicBezTo>
                                <a:pt x="f36" y="f24"/>
                                <a:pt x="f40" y="f24"/>
                                <a:pt x="f40" y="f24"/>
                              </a:cubicBezTo>
                              <a:cubicBezTo>
                                <a:pt x="f35" y="f24"/>
                                <a:pt x="f41" y="f26"/>
                                <a:pt x="f7" y="f26"/>
                              </a:cubicBezTo>
                              <a:cubicBezTo>
                                <a:pt x="f42" y="f28"/>
                                <a:pt x="f8" y="f28"/>
                                <a:pt x="f9" y="f28"/>
                              </a:cubicBezTo>
                              <a:cubicBezTo>
                                <a:pt x="f13" y="f28"/>
                                <a:pt x="f43" y="f38"/>
                                <a:pt x="f12" y="f24"/>
                              </a:cubicBezTo>
                              <a:cubicBezTo>
                                <a:pt x="f25" y="f22"/>
                                <a:pt x="f14" y="f44"/>
                                <a:pt x="f14" y="f45"/>
                              </a:cubicBezTo>
                              <a:cubicBezTo>
                                <a:pt x="f14" y="f46"/>
                                <a:pt x="f25" y="f47"/>
                                <a:pt x="f27" y="f15"/>
                              </a:cubicBezTo>
                              <a:cubicBezTo>
                                <a:pt x="f29" y="f21"/>
                                <a:pt x="f13" y="f14"/>
                                <a:pt x="f9" y="f25"/>
                              </a:cubicBezTo>
                              <a:cubicBezTo>
                                <a:pt x="f8" y="f27"/>
                                <a:pt x="f41" y="f12"/>
                                <a:pt x="f37" y="f12"/>
                              </a:cubicBez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133C9552" id="Group 1070135" o:spid="_x0000_s1026" style="position:absolute;margin-left:81.95pt;margin-top:60.7pt;width:3.35pt;height:5.9pt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2672,7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" path="m16764,l42672,,38100,10668r-22860,l10668,18288v10668,1524,18288,4572,22860,10668c38100,33528,41148,39624,41148,45720v,4572,-1524,7620,-3048,12192c36576,60960,35052,64008,32004,65532v-1524,3048,-4572,4572,-7620,6096c21336,73152,16764,74676,12192,74676v-4572,,-7620,-1524,-9144,-1524c,71628,,68580,,67056v,,,-1524,1524,-1524c1524,64008,3048,64008,4572,64008v,,1524,,1524,c7620,64008,9144,65532,10668,65532v3048,3048,4572,3048,7620,3048c22860,68580,25908,67056,28956,64008v3048,-3048,4572,-7620,4572,-12192c33528,48768,32004,44196,30480,41148,27432,36576,22860,33528,18288,32004,15240,30480,9144,28956,3048,28956l16764,xe" fillcolor="#101010" stroked="f">
                <v:path arrowok="t" o:connecttype="custom" o:connectlocs="21338,0;42675,37340;21338,74679;0,37340" o:connectangles="270,0,90,180" textboxrect="0,0,42672,74676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25436" cy="7754112"/>
            <wp:effectExtent l="0" t="0" r="3814" b="0"/>
            <wp:docPr id="190" name="Picture 1072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25436" cy="775411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544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6716268</wp:posOffset>
                </wp:positionH>
                <wp:positionV relativeFrom="page">
                  <wp:posOffset>745236</wp:posOffset>
                </wp:positionV>
                <wp:extent cx="45720" cy="76206"/>
                <wp:effectExtent l="0" t="0" r="0" b="0"/>
                <wp:wrapTopAndBottom/>
                <wp:docPr id="191" name="Group 10701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" cy="76206"/>
                          <a:chOff x="0" y="0"/>
                          <a:chExt cx="45720" cy="76206"/>
                        </a:xfrm>
                      </wpg:grpSpPr>
                      <wps:wsp>
                        <wps:cNvPr id="192" name="Shape 121098"/>
                        <wps:cNvSpPr/>
                        <wps:spPr>
                          <a:xfrm>
                            <a:off x="0" y="7114"/>
                            <a:ext cx="22860" cy="69092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69088"/>
                              <a:gd name="f5" fmla="val 5690"/>
                              <a:gd name="f6" fmla="val 16764"/>
                              <a:gd name="f7" fmla="val 14224"/>
                              <a:gd name="f8" fmla="val 15240"/>
                              <a:gd name="f9" fmla="val 17272"/>
                              <a:gd name="f10" fmla="val 13716"/>
                              <a:gd name="f11" fmla="val 21844"/>
                              <a:gd name="f12" fmla="val 12192"/>
                              <a:gd name="f13" fmla="val 26416"/>
                              <a:gd name="f14" fmla="val 23215"/>
                              <a:gd name="f15" fmla="val 27287"/>
                              <a:gd name="f16" fmla="val 21336"/>
                              <a:gd name="f17" fmla="val 19812"/>
                              <a:gd name="f18" fmla="val 18288"/>
                              <a:gd name="f19" fmla="val 27940"/>
                              <a:gd name="f20" fmla="val 29464"/>
                              <a:gd name="f21" fmla="val 30988"/>
                              <a:gd name="f22" fmla="val 10668"/>
                              <a:gd name="f23" fmla="val 35560"/>
                              <a:gd name="f24" fmla="val 40132"/>
                              <a:gd name="f25" fmla="val 43180"/>
                              <a:gd name="f26" fmla="val 46228"/>
                              <a:gd name="f27" fmla="val 49276"/>
                              <a:gd name="f28" fmla="val 53848"/>
                              <a:gd name="f29" fmla="val 58420"/>
                              <a:gd name="f30" fmla="val 61468"/>
                              <a:gd name="f31" fmla="val 62992"/>
                              <a:gd name="f32" fmla="val 64516"/>
                              <a:gd name="f33" fmla="val 66040"/>
                              <a:gd name="f34" fmla="val 67564"/>
                              <a:gd name="f35" fmla="val 9144"/>
                              <a:gd name="f36" fmla="val 3048"/>
                              <a:gd name="f37" fmla="val 38608"/>
                              <a:gd name="f38" fmla="val 32512"/>
                              <a:gd name="f39" fmla="val 1524"/>
                              <a:gd name="f40" fmla="val 20320"/>
                              <a:gd name="f41" fmla="val 6096"/>
                              <a:gd name="f42" fmla="val 9652"/>
                              <a:gd name="f43" fmla="val 5080"/>
                              <a:gd name="f44" fmla="*/ f0 1 22860"/>
                              <a:gd name="f45" fmla="*/ f1 1 69088"/>
                              <a:gd name="f46" fmla="val f2"/>
                              <a:gd name="f47" fmla="val f3"/>
                              <a:gd name="f48" fmla="val f4"/>
                              <a:gd name="f49" fmla="+- f48 0 f46"/>
                              <a:gd name="f50" fmla="+- f47 0 f46"/>
                              <a:gd name="f51" fmla="*/ f50 1 22860"/>
                              <a:gd name="f52" fmla="*/ f49 1 69088"/>
                              <a:gd name="f53" fmla="*/ 0 1 f51"/>
                              <a:gd name="f54" fmla="*/ 22860 1 f51"/>
                              <a:gd name="f55" fmla="*/ 0 1 f52"/>
                              <a:gd name="f56" fmla="*/ 69088 1 f52"/>
                              <a:gd name="f57" fmla="*/ f53 f44 1"/>
                              <a:gd name="f58" fmla="*/ f54 f44 1"/>
                              <a:gd name="f59" fmla="*/ f56 f45 1"/>
                              <a:gd name="f60" fmla="*/ f55 f45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57" t="f60" r="f58" b="f59"/>
                            <a:pathLst>
                              <a:path w="22860" h="69088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lnTo>
                                  <a:pt x="f6" y="f7"/>
                                </a:lnTo>
                                <a:cubicBezTo>
                                  <a:pt x="f8" y="f9"/>
                                  <a:pt x="f10" y="f11"/>
                                  <a:pt x="f12" y="f13"/>
                                </a:cubicBezTo>
                                <a:lnTo>
                                  <a:pt x="f3" y="f14"/>
                                </a:lnTo>
                                <a:lnTo>
                                  <a:pt x="f3" y="f15"/>
                                </a:lnTo>
                                <a:lnTo>
                                  <a:pt x="f16" y="f13"/>
                                </a:lnTo>
                                <a:cubicBezTo>
                                  <a:pt x="f16" y="f13"/>
                                  <a:pt x="f17" y="f13"/>
                                  <a:pt x="f18" y="f19"/>
                                </a:cubicBezTo>
                                <a:cubicBezTo>
                                  <a:pt x="f6" y="f19"/>
                                  <a:pt x="f8" y="f20"/>
                                  <a:pt x="f12" y="f21"/>
                                </a:cubicBezTo>
                                <a:cubicBezTo>
                                  <a:pt x="f22" y="f23"/>
                                  <a:pt x="f22" y="f24"/>
                                  <a:pt x="f22" y="f25"/>
                                </a:cubicBezTo>
                                <a:cubicBezTo>
                                  <a:pt x="f22" y="f26"/>
                                  <a:pt x="f22" y="f27"/>
                                  <a:pt x="f12" y="f28"/>
                                </a:cubicBezTo>
                                <a:cubicBezTo>
                                  <a:pt x="f10" y="f29"/>
                                  <a:pt x="f8" y="f30"/>
                                  <a:pt x="f6" y="f31"/>
                                </a:cubicBezTo>
                                <a:cubicBezTo>
                                  <a:pt x="f17" y="f32"/>
                                  <a:pt x="f16" y="f33"/>
                                  <a:pt x="f3" y="f33"/>
                                </a:cubicBezTo>
                                <a:lnTo>
                                  <a:pt x="f3" y="f4"/>
                                </a:lnTo>
                                <a:cubicBezTo>
                                  <a:pt x="f6" y="f4"/>
                                  <a:pt x="f10" y="f34"/>
                                  <a:pt x="f35" y="f32"/>
                                </a:cubicBezTo>
                                <a:cubicBezTo>
                                  <a:pt x="f36" y="f29"/>
                                  <a:pt x="f2" y="f27"/>
                                  <a:pt x="f2" y="f37"/>
                                </a:cubicBezTo>
                                <a:cubicBezTo>
                                  <a:pt x="f2" y="f38"/>
                                  <a:pt x="f39" y="f13"/>
                                  <a:pt x="f36" y="f40"/>
                                </a:cubicBezTo>
                                <a:cubicBezTo>
                                  <a:pt x="f41" y="f7"/>
                                  <a:pt x="f35" y="f42"/>
                                  <a:pt x="f8" y="f43"/>
                                </a:cubicBezTo>
                                <a:lnTo>
                                  <a:pt x="f3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193" name="Shape 121099"/>
                        <wps:cNvSpPr/>
                        <wps:spPr>
                          <a:xfrm>
                            <a:off x="22860" y="28959"/>
                            <a:ext cx="22860" cy="47247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47244"/>
                              <a:gd name="f5" fmla="val 4572"/>
                              <a:gd name="f6" fmla="val 9144"/>
                              <a:gd name="f7" fmla="val 13716"/>
                              <a:gd name="f8" fmla="val 1524"/>
                              <a:gd name="f9" fmla="val 16764"/>
                              <a:gd name="f10" fmla="val 6096"/>
                              <a:gd name="f11" fmla="val 21336"/>
                              <a:gd name="f12" fmla="val 10668"/>
                              <a:gd name="f13" fmla="val 15240"/>
                              <a:gd name="f14" fmla="val 27432"/>
                              <a:gd name="f15" fmla="val 33528"/>
                              <a:gd name="f16" fmla="val 38100"/>
                              <a:gd name="f17" fmla="val 12192"/>
                              <a:gd name="f18" fmla="val 44196"/>
                              <a:gd name="f19" fmla="val 3048"/>
                              <a:gd name="f20" fmla="val 42672"/>
                              <a:gd name="f21" fmla="val 39624"/>
                              <a:gd name="f22" fmla="val 36576"/>
                              <a:gd name="f23" fmla="val 32004"/>
                              <a:gd name="f24" fmla="val 5443"/>
                              <a:gd name="f25" fmla="val 1372"/>
                              <a:gd name="f26" fmla="*/ f0 1 22860"/>
                              <a:gd name="f27" fmla="*/ f1 1 47244"/>
                              <a:gd name="f28" fmla="val f2"/>
                              <a:gd name="f29" fmla="val f3"/>
                              <a:gd name="f30" fmla="val f4"/>
                              <a:gd name="f31" fmla="+- f30 0 f28"/>
                              <a:gd name="f32" fmla="+- f29 0 f28"/>
                              <a:gd name="f33" fmla="*/ f32 1 22860"/>
                              <a:gd name="f34" fmla="*/ f31 1 47244"/>
                              <a:gd name="f35" fmla="*/ 0 1 f33"/>
                              <a:gd name="f36" fmla="*/ 22860 1 f33"/>
                              <a:gd name="f37" fmla="*/ 0 1 f34"/>
                              <a:gd name="f38" fmla="*/ 47244 1 f34"/>
                              <a:gd name="f39" fmla="*/ f35 f26 1"/>
                              <a:gd name="f40" fmla="*/ f36 f26 1"/>
                              <a:gd name="f41" fmla="*/ f38 f27 1"/>
                              <a:gd name="f42" fmla="*/ f37 f2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39" t="f42" r="f40" b="f41"/>
                            <a:pathLst>
                              <a:path w="22860" h="47244">
                                <a:moveTo>
                                  <a:pt x="f5" y="f2"/>
                                </a:moveTo>
                                <a:cubicBezTo>
                                  <a:pt x="f6" y="f2"/>
                                  <a:pt x="f7" y="f8"/>
                                  <a:pt x="f9" y="f10"/>
                                </a:cubicBezTo>
                                <a:cubicBezTo>
                                  <a:pt x="f11" y="f12"/>
                                  <a:pt x="f3" y="f13"/>
                                  <a:pt x="f3" y="f11"/>
                                </a:cubicBezTo>
                                <a:cubicBezTo>
                                  <a:pt x="f3" y="f14"/>
                                  <a:pt x="f11" y="f15"/>
                                  <a:pt x="f9" y="f16"/>
                                </a:cubicBezTo>
                                <a:cubicBezTo>
                                  <a:pt x="f17" y="f18"/>
                                  <a:pt x="f10" y="f4"/>
                                  <a:pt x="f2" y="f4"/>
                                </a:cubicBezTo>
                                <a:lnTo>
                                  <a:pt x="f2" y="f18"/>
                                </a:lnTo>
                                <a:cubicBezTo>
                                  <a:pt x="f19" y="f18"/>
                                  <a:pt x="f10" y="f20"/>
                                  <a:pt x="f6" y="f21"/>
                                </a:cubicBezTo>
                                <a:cubicBezTo>
                                  <a:pt x="f12" y="f22"/>
                                  <a:pt x="f17" y="f23"/>
                                  <a:pt x="f17" y="f14"/>
                                </a:cubicBezTo>
                                <a:cubicBezTo>
                                  <a:pt x="f17" y="f11"/>
                                  <a:pt x="f12" y="f13"/>
                                  <a:pt x="f6" y="f12"/>
                                </a:cubicBezTo>
                                <a:lnTo>
                                  <a:pt x="f2" y="f24"/>
                                </a:lnTo>
                                <a:lnTo>
                                  <a:pt x="f2" y="f25"/>
                                </a:lnTo>
                                <a:lnTo>
                                  <a:pt x="f5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194" name="Shape 121100"/>
                        <wps:cNvSpPr/>
                        <wps:spPr>
                          <a:xfrm>
                            <a:off x="22860" y="0"/>
                            <a:ext cx="21332" cy="12801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12802"/>
                              <a:gd name="f5" fmla="val 18288"/>
                              <a:gd name="f6" fmla="val 1524"/>
                              <a:gd name="f7" fmla="val 16764"/>
                              <a:gd name="f8" fmla="val 12192"/>
                              <a:gd name="f9" fmla="val 3048"/>
                              <a:gd name="f10" fmla="val 9144"/>
                              <a:gd name="f11" fmla="val 4572"/>
                              <a:gd name="f12" fmla="val 7620"/>
                              <a:gd name="f13" fmla="val 6096"/>
                              <a:gd name="f14" fmla="val 10668"/>
                              <a:gd name="f15" fmla="val 7112"/>
                              <a:gd name="f16" fmla="val 13716"/>
                              <a:gd name="f17" fmla="*/ f0 1 21336"/>
                              <a:gd name="f18" fmla="*/ f1 1 12802"/>
                              <a:gd name="f19" fmla="val f2"/>
                              <a:gd name="f20" fmla="val f3"/>
                              <a:gd name="f21" fmla="val f4"/>
                              <a:gd name="f22" fmla="+- f21 0 f19"/>
                              <a:gd name="f23" fmla="+- f20 0 f19"/>
                              <a:gd name="f24" fmla="*/ f23 1 21336"/>
                              <a:gd name="f25" fmla="*/ f22 1 12802"/>
                              <a:gd name="f26" fmla="*/ 0 1 f24"/>
                              <a:gd name="f27" fmla="*/ 21336 1 f24"/>
                              <a:gd name="f28" fmla="*/ 0 1 f25"/>
                              <a:gd name="f29" fmla="*/ 12802 1 f25"/>
                              <a:gd name="f30" fmla="*/ f26 f17 1"/>
                              <a:gd name="f31" fmla="*/ f27 f17 1"/>
                              <a:gd name="f32" fmla="*/ f29 f18 1"/>
                              <a:gd name="f33" fmla="*/ f28 f18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30" t="f33" r="f31" b="f32"/>
                            <a:pathLst>
                              <a:path w="21336" h="12802">
                                <a:moveTo>
                                  <a:pt x="f5" y="f2"/>
                                </a:moveTo>
                                <a:lnTo>
                                  <a:pt x="f3" y="f2"/>
                                </a:lnTo>
                                <a:lnTo>
                                  <a:pt x="f3" y="f6"/>
                                </a:lnTo>
                                <a:cubicBezTo>
                                  <a:pt x="f7" y="f6"/>
                                  <a:pt x="f8" y="f9"/>
                                  <a:pt x="f10" y="f11"/>
                                </a:cubicBezTo>
                                <a:cubicBezTo>
                                  <a:pt x="f12" y="f13"/>
                                  <a:pt x="f11" y="f12"/>
                                  <a:pt x="f6" y="f14"/>
                                </a:cubicBezTo>
                                <a:lnTo>
                                  <a:pt x="f2" y="f4"/>
                                </a:lnTo>
                                <a:lnTo>
                                  <a:pt x="f2" y="f15"/>
                                </a:lnTo>
                                <a:lnTo>
                                  <a:pt x="f13" y="f9"/>
                                </a:lnTo>
                                <a:cubicBezTo>
                                  <a:pt x="f14" y="f6"/>
                                  <a:pt x="f16" y="f2"/>
                                  <a:pt x="f5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8A553D" id="Group 1070159" o:spid="_x0000_s1026" style="position:absolute;margin-left:528.85pt;margin-top:58.7pt;width:3.6pt;height:6pt;z-index:251670528;mso-position-horizontal-relative:page;mso-position-vertical-relative:page" coordsize="45720,762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">
                <v:shape id="Shape 121098" o:spid="_x0000_s1027" style="position:absolute;top:7114;width:22860;height:69092;visibility:visible;mso-wrap-style:square;v-text-anchor:top" coordsize="22860,69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" path="m22860,r,5690l16764,14224v-1524,3048,-3048,7620,-4572,12192l22860,23215r,4072l21336,26416v,,-1524,,-3048,1524c16764,27940,15240,29464,12192,30988v-1524,4572,-1524,9144,-1524,12192c10668,46228,10668,49276,12192,53848v1524,4572,3048,7620,4572,9144c19812,64516,21336,66040,22860,66040r,3048c16764,69088,13716,67564,9144,64516,3048,58420,,49276,,38608,,32512,1524,26416,3048,20320,6096,14224,9144,9652,15240,5080l22860,xe" fillcolor="#101010" stroked="f">
                  <v:path arrowok="t" o:connecttype="custom" o:connectlocs="11430,0;22860,34546;11430,69092;0,34546" o:connectangles="270,0,90,180" textboxrect="0,0,22860,69088"/>
                </v:shape>
                <v:shape id="Shape 121099" o:spid="_x0000_s1028" style="position:absolute;left:22860;top:28959;width:22860;height:47247;visibility:visible;mso-wrap-style:square;v-text-anchor:top" coordsize="22860,47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" path="m4572,v4572,,9144,1524,12192,6096c21336,10668,22860,15240,22860,21336v,6096,-1524,12192,-6096,16764c12192,44196,6096,47244,,47244l,44196v3048,,6096,-1524,9144,-4572c10668,36576,12192,32004,12192,27432v,-6096,-1524,-12192,-3048,-16764l,5443,,1372,4572,xe" fillcolor="#101010" stroked="f">
                  <v:path arrowok="t" o:connecttype="custom" o:connectlocs="11430,0;22860,23624;11430,47247;0,23624" o:connectangles="270,0,90,180" textboxrect="0,0,22860,47244"/>
                </v:shape>
                <v:shape id="Shape 121100" o:spid="_x0000_s1029" style="position:absolute;left:22860;width:21332;height:12801;visibility:visible;mso-wrap-style:square;v-text-anchor:top" coordsize="21336,12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" path="m18288,r3048,l21336,1524v-4572,,-9144,1524,-12192,3048c7620,6096,4572,7620,1524,10668l,12802,,7112,6096,3048c10668,1524,13716,,18288,xe" fillcolor="#101010" stroked="f">
                  <v:path arrowok="t" o:connecttype="custom" o:connectlocs="10666,0;21332,6401;10666,12801;0,6401" o:connectangles="270,0,90,180" textboxrect="0,0,21336,12802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19347" cy="7208516"/>
            <wp:effectExtent l="0" t="0" r="0" b="0"/>
            <wp:docPr id="195" name="Picture 1072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19347" cy="720851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98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column">
                  <wp:posOffset>1040888</wp:posOffset>
                </wp:positionH>
                <wp:positionV relativeFrom="paragraph">
                  <wp:posOffset>771140</wp:posOffset>
                </wp:positionV>
                <wp:extent cx="44192" cy="74679"/>
                <wp:effectExtent l="0" t="0" r="0" b="1521"/>
                <wp:wrapSquare wrapText="bothSides"/>
                <wp:docPr id="196" name="Group 10699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92" cy="74679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4196"/>
                            <a:gd name="f4" fmla="val 74676"/>
                            <a:gd name="f5" fmla="val 6096"/>
                            <a:gd name="f6" fmla="val 3048"/>
                            <a:gd name="f7" fmla="val 21336"/>
                            <a:gd name="f8" fmla="val 15240"/>
                            <a:gd name="f9" fmla="val 36576"/>
                            <a:gd name="f10" fmla="val 9144"/>
                            <a:gd name="f11" fmla="val 16764"/>
                            <a:gd name="f12" fmla="val 12192"/>
                            <a:gd name="f13" fmla="val 10668"/>
                            <a:gd name="f14" fmla="val 7620"/>
                            <a:gd name="f15" fmla="val 4572"/>
                            <a:gd name="f16" fmla="val 1524"/>
                            <a:gd name="f17" fmla="val 18288"/>
                            <a:gd name="f18" fmla="*/ f0 1 44196"/>
                            <a:gd name="f19" fmla="*/ f1 1 74676"/>
                            <a:gd name="f20" fmla="val f2"/>
                            <a:gd name="f21" fmla="val f3"/>
                            <a:gd name="f22" fmla="val f4"/>
                            <a:gd name="f23" fmla="+- f22 0 f20"/>
                            <a:gd name="f24" fmla="+- f21 0 f20"/>
                            <a:gd name="f25" fmla="*/ f24 1 44196"/>
                            <a:gd name="f26" fmla="*/ f23 1 74676"/>
                            <a:gd name="f27" fmla="*/ 0 1 f25"/>
                            <a:gd name="f28" fmla="*/ 44196 1 f25"/>
                            <a:gd name="f29" fmla="*/ 0 1 f26"/>
                            <a:gd name="f30" fmla="*/ 74676 1 f26"/>
                            <a:gd name="f31" fmla="*/ f27 f18 1"/>
                            <a:gd name="f32" fmla="*/ f28 f18 1"/>
                            <a:gd name="f33" fmla="*/ f30 f19 1"/>
                            <a:gd name="f34" fmla="*/ f29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31" t="f34" r="f32" b="f33"/>
                          <a:pathLst>
                            <a:path w="44196" h="74676">
                              <a:moveTo>
                                <a:pt x="f5" y="f2"/>
                              </a:moveTo>
                              <a:lnTo>
                                <a:pt x="f3" y="f2"/>
                              </a:lnTo>
                              <a:lnTo>
                                <a:pt x="f3" y="f6"/>
                              </a:lnTo>
                              <a:lnTo>
                                <a:pt x="f7" y="f4"/>
                              </a:lnTo>
                              <a:lnTo>
                                <a:pt x="f8" y="f4"/>
                              </a:lnTo>
                              <a:lnTo>
                                <a:pt x="f9" y="f10"/>
                              </a:lnTo>
                              <a:lnTo>
                                <a:pt x="f11" y="f10"/>
                              </a:lnTo>
                              <a:cubicBezTo>
                                <a:pt x="f12" y="f10"/>
                                <a:pt x="f13" y="f10"/>
                                <a:pt x="f14" y="f13"/>
                              </a:cubicBezTo>
                              <a:cubicBezTo>
                                <a:pt x="f15" y="f12"/>
                                <a:pt x="f6" y="f8"/>
                                <a:pt x="f16" y="f17"/>
                              </a:cubicBezTo>
                              <a:lnTo>
                                <a:pt x="f2" y="f11"/>
                              </a:ln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CAD58BA" id="Group 1069952" o:spid="_x0000_s1026" style="position:absolute;margin-left:81.95pt;margin-top:60.7pt;width:3.5pt;height:5.9pt;z-index:2516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4196,7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" path="m6096,l44196,r,3048l21336,74676r-6096,l36576,9144r-19812,c12192,9144,10668,9144,7620,10668,4572,12192,3048,15240,1524,18288l,16764,6096,xe" fillcolor="#101010" stroked="f">
                <v:path arrowok="t" o:connecttype="custom" o:connectlocs="22096,0;44192,37340;22096,74679;0,37340" o:connectangles="270,0,90,180" textboxrect="0,0,44196,74676"/>
                <w10:wrap type="square"/>
              </v:shape>
            </w:pict>
          </mc:Fallback>
        </mc:AlternateContent>
      </w:r>
    </w:p>
    <w:p w:rsidR="00A2490A" w:rsidRDefault="007611B0">
      <w:pPr>
        <w:spacing w:after="728"/>
        <w:ind w:left="408"/>
      </w:pPr>
      <w:r>
        <w:rPr>
          <w:noProof/>
        </w:rPr>
        <w:drawing>
          <wp:inline distT="0" distB="0" distL="0" distR="0">
            <wp:extent cx="5425436" cy="5833872"/>
            <wp:effectExtent l="0" t="0" r="3814" b="0"/>
            <wp:docPr id="197" name="Picture 1072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25436" cy="583387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22392" cy="1399032"/>
            <wp:effectExtent l="0" t="0" r="6858" b="0"/>
            <wp:docPr id="198" name="Picture 1072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22392" cy="139903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54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6717795</wp:posOffset>
                </wp:positionH>
                <wp:positionV relativeFrom="page">
                  <wp:posOffset>745236</wp:posOffset>
                </wp:positionV>
                <wp:extent cx="42665" cy="76196"/>
                <wp:effectExtent l="0" t="0" r="0" b="4"/>
                <wp:wrapTopAndBottom/>
                <wp:docPr id="199" name="Group 1067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665" cy="76196"/>
                          <a:chOff x="0" y="0"/>
                          <a:chExt cx="42665" cy="76196"/>
                        </a:xfrm>
                      </wpg:grpSpPr>
                      <wps:wsp>
                        <wps:cNvPr id="200" name="Shape 130505"/>
                        <wps:cNvSpPr/>
                        <wps:spPr>
                          <a:xfrm>
                            <a:off x="0" y="0"/>
                            <a:ext cx="21332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76200"/>
                              <a:gd name="f5" fmla="val 3048"/>
                              <a:gd name="f6" fmla="val 18288"/>
                              <a:gd name="f7" fmla="val 16764"/>
                              <a:gd name="f8" fmla="val 4572"/>
                              <a:gd name="f9" fmla="val 15240"/>
                              <a:gd name="f10" fmla="val 6096"/>
                              <a:gd name="f11" fmla="val 12192"/>
                              <a:gd name="f12" fmla="val 9144"/>
                              <a:gd name="f13" fmla="val 10668"/>
                              <a:gd name="f14" fmla="val 13716"/>
                              <a:gd name="f15" fmla="val 19812"/>
                              <a:gd name="f16" fmla="val 22860"/>
                              <a:gd name="f17" fmla="val 24384"/>
                              <a:gd name="f18" fmla="val 25908"/>
                              <a:gd name="f19" fmla="val 31623"/>
                              <a:gd name="f20" fmla="val 45720"/>
                              <a:gd name="f21" fmla="val 41148"/>
                              <a:gd name="f22" fmla="val 44196"/>
                              <a:gd name="f23" fmla="val 48768"/>
                              <a:gd name="f24" fmla="val 51816"/>
                              <a:gd name="f25" fmla="val 54864"/>
                              <a:gd name="f26" fmla="val 57912"/>
                              <a:gd name="f27" fmla="val 62484"/>
                              <a:gd name="f28" fmla="val 67056"/>
                              <a:gd name="f29" fmla="val 68580"/>
                              <a:gd name="f30" fmla="val 71628"/>
                              <a:gd name="f31" fmla="val 73152"/>
                              <a:gd name="f32" fmla="val 7620"/>
                              <a:gd name="f33" fmla="val 74676"/>
                              <a:gd name="f34" fmla="val 70104"/>
                              <a:gd name="f35" fmla="val 1524"/>
                              <a:gd name="f36" fmla="val 59436"/>
                              <a:gd name="f37" fmla="val 42672"/>
                              <a:gd name="f38" fmla="val 39624"/>
                              <a:gd name="f39" fmla="val 33528"/>
                              <a:gd name="f40" fmla="val 30480"/>
                              <a:gd name="f41" fmla="val 27432"/>
                              <a:gd name="f42" fmla="*/ f0 1 21336"/>
                              <a:gd name="f43" fmla="*/ f1 1 76200"/>
                              <a:gd name="f44" fmla="val f2"/>
                              <a:gd name="f45" fmla="val f3"/>
                              <a:gd name="f46" fmla="val f4"/>
                              <a:gd name="f47" fmla="+- f46 0 f44"/>
                              <a:gd name="f48" fmla="+- f45 0 f44"/>
                              <a:gd name="f49" fmla="*/ f48 1 21336"/>
                              <a:gd name="f50" fmla="*/ f47 1 76200"/>
                              <a:gd name="f51" fmla="*/ 0 1 f49"/>
                              <a:gd name="f52" fmla="*/ 21336 1 f49"/>
                              <a:gd name="f53" fmla="*/ 0 1 f50"/>
                              <a:gd name="f54" fmla="*/ 76200 1 f50"/>
                              <a:gd name="f55" fmla="*/ f51 f42 1"/>
                              <a:gd name="f56" fmla="*/ f52 f42 1"/>
                              <a:gd name="f57" fmla="*/ f54 f43 1"/>
                              <a:gd name="f58" fmla="*/ f53 f43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55" t="f58" r="f56" b="f57"/>
                            <a:pathLst>
                              <a:path w="21336" h="76200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cubicBezTo>
                                  <a:pt x="f6" y="f5"/>
                                  <a:pt x="f7" y="f8"/>
                                  <a:pt x="f9" y="f10"/>
                                </a:cubicBezTo>
                                <a:cubicBezTo>
                                  <a:pt x="f11" y="f12"/>
                                  <a:pt x="f11" y="f13"/>
                                  <a:pt x="f11" y="f14"/>
                                </a:cubicBezTo>
                                <a:cubicBezTo>
                                  <a:pt x="f11" y="f7"/>
                                  <a:pt x="f11" y="f6"/>
                                  <a:pt x="f14" y="f15"/>
                                </a:cubicBezTo>
                                <a:cubicBezTo>
                                  <a:pt x="f14" y="f16"/>
                                  <a:pt x="f9" y="f17"/>
                                  <a:pt x="f7" y="f18"/>
                                </a:cubicBezTo>
                                <a:lnTo>
                                  <a:pt x="f3" y="f19"/>
                                </a:lnTo>
                                <a:lnTo>
                                  <a:pt x="f3" y="f20"/>
                                </a:lnTo>
                                <a:lnTo>
                                  <a:pt x="f7" y="f21"/>
                                </a:lnTo>
                                <a:cubicBezTo>
                                  <a:pt x="f9" y="f22"/>
                                  <a:pt x="f14" y="f20"/>
                                  <a:pt x="f11" y="f23"/>
                                </a:cubicBezTo>
                                <a:cubicBezTo>
                                  <a:pt x="f13" y="f24"/>
                                  <a:pt x="f13" y="f25"/>
                                  <a:pt x="f13" y="f26"/>
                                </a:cubicBezTo>
                                <a:cubicBezTo>
                                  <a:pt x="f13" y="f27"/>
                                  <a:pt x="f13" y="f28"/>
                                  <a:pt x="f14" y="f29"/>
                                </a:cubicBezTo>
                                <a:cubicBezTo>
                                  <a:pt x="f9" y="f30"/>
                                  <a:pt x="f6" y="f31"/>
                                  <a:pt x="f3" y="f31"/>
                                </a:cubicBezTo>
                                <a:lnTo>
                                  <a:pt x="f3" y="f4"/>
                                </a:lnTo>
                                <a:cubicBezTo>
                                  <a:pt x="f14" y="f4"/>
                                  <a:pt x="f32" y="f33"/>
                                  <a:pt x="f8" y="f34"/>
                                </a:cubicBezTo>
                                <a:cubicBezTo>
                                  <a:pt x="f35" y="f28"/>
                                  <a:pt x="f2" y="f27"/>
                                  <a:pt x="f2" y="f36"/>
                                </a:cubicBezTo>
                                <a:cubicBezTo>
                                  <a:pt x="f2" y="f25"/>
                                  <a:pt x="f35" y="f24"/>
                                  <a:pt x="f5" y="f23"/>
                                </a:cubicBezTo>
                                <a:cubicBezTo>
                                  <a:pt x="f8" y="f20"/>
                                  <a:pt x="f12" y="f37"/>
                                  <a:pt x="f14" y="f38"/>
                                </a:cubicBezTo>
                                <a:cubicBezTo>
                                  <a:pt x="f12" y="f39"/>
                                  <a:pt x="f8" y="f40"/>
                                  <a:pt x="f5" y="f41"/>
                                </a:cubicBezTo>
                                <a:cubicBezTo>
                                  <a:pt x="f35" y="f17"/>
                                  <a:pt x="f35" y="f3"/>
                                  <a:pt x="f35" y="f6"/>
                                </a:cubicBezTo>
                                <a:cubicBezTo>
                                  <a:pt x="f35" y="f14"/>
                                  <a:pt x="f5" y="f12"/>
                                  <a:pt x="f10" y="f10"/>
                                </a:cubicBezTo>
                                <a:cubicBezTo>
                                  <a:pt x="f13" y="f35"/>
                                  <a:pt x="f9" y="f2"/>
                                  <a:pt x="f3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201" name="Shape 130506"/>
                        <wps:cNvSpPr/>
                        <wps:spPr>
                          <a:xfrm>
                            <a:off x="21333" y="0"/>
                            <a:ext cx="21332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76200"/>
                              <a:gd name="f5" fmla="val 6096"/>
                              <a:gd name="f6" fmla="val 10668"/>
                              <a:gd name="f7" fmla="val 1524"/>
                              <a:gd name="f8" fmla="val 13716"/>
                              <a:gd name="f9" fmla="val 4572"/>
                              <a:gd name="f10" fmla="val 18288"/>
                              <a:gd name="f11" fmla="val 7620"/>
                              <a:gd name="f12" fmla="val 19812"/>
                              <a:gd name="f13" fmla="val 12192"/>
                              <a:gd name="f14" fmla="val 16764"/>
                              <a:gd name="f15" fmla="val 22860"/>
                              <a:gd name="f16" fmla="val 25908"/>
                              <a:gd name="f17" fmla="val 15240"/>
                              <a:gd name="f18" fmla="val 27432"/>
                              <a:gd name="f19" fmla="val 32004"/>
                              <a:gd name="f20" fmla="val 35052"/>
                              <a:gd name="f21" fmla="val 41148"/>
                              <a:gd name="f22" fmla="val 44196"/>
                              <a:gd name="f23" fmla="val 47244"/>
                              <a:gd name="f24" fmla="val 50292"/>
                              <a:gd name="f25" fmla="val 54864"/>
                              <a:gd name="f26" fmla="val 57912"/>
                              <a:gd name="f27" fmla="val 62484"/>
                              <a:gd name="f28" fmla="val 67056"/>
                              <a:gd name="f29" fmla="val 71628"/>
                              <a:gd name="f30" fmla="val 74676"/>
                              <a:gd name="f31" fmla="val 73152"/>
                              <a:gd name="f32" fmla="val 3048"/>
                              <a:gd name="f33" fmla="val 70104"/>
                              <a:gd name="f34" fmla="val 9144"/>
                              <a:gd name="f35" fmla="val 68580"/>
                              <a:gd name="f36" fmla="val 65532"/>
                              <a:gd name="f37" fmla="val 59436"/>
                              <a:gd name="f38" fmla="val 45720"/>
                              <a:gd name="f39" fmla="val 31623"/>
                              <a:gd name="f40" fmla="val 33528"/>
                              <a:gd name="f41" fmla="val 28956"/>
                              <a:gd name="f42" fmla="val 24384"/>
                              <a:gd name="f43" fmla="*/ f0 1 21336"/>
                              <a:gd name="f44" fmla="*/ f1 1 76200"/>
                              <a:gd name="f45" fmla="val f2"/>
                              <a:gd name="f46" fmla="val f3"/>
                              <a:gd name="f47" fmla="val f4"/>
                              <a:gd name="f48" fmla="+- f47 0 f45"/>
                              <a:gd name="f49" fmla="+- f46 0 f45"/>
                              <a:gd name="f50" fmla="*/ f49 1 21336"/>
                              <a:gd name="f51" fmla="*/ f48 1 76200"/>
                              <a:gd name="f52" fmla="*/ 0 1 f50"/>
                              <a:gd name="f53" fmla="*/ 21336 1 f50"/>
                              <a:gd name="f54" fmla="*/ 0 1 f51"/>
                              <a:gd name="f55" fmla="*/ 76200 1 f51"/>
                              <a:gd name="f56" fmla="*/ f52 f43 1"/>
                              <a:gd name="f57" fmla="*/ f53 f43 1"/>
                              <a:gd name="f58" fmla="*/ f55 f44 1"/>
                              <a:gd name="f59" fmla="*/ f54 f4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56" t="f59" r="f57" b="f58"/>
                            <a:pathLst>
                              <a:path w="21336" h="76200">
                                <a:moveTo>
                                  <a:pt x="f2" y="f2"/>
                                </a:moveTo>
                                <a:cubicBezTo>
                                  <a:pt x="f5" y="f2"/>
                                  <a:pt x="f6" y="f7"/>
                                  <a:pt x="f8" y="f9"/>
                                </a:cubicBezTo>
                                <a:cubicBezTo>
                                  <a:pt x="f10" y="f11"/>
                                  <a:pt x="f12" y="f13"/>
                                  <a:pt x="f12" y="f14"/>
                                </a:cubicBezTo>
                                <a:cubicBezTo>
                                  <a:pt x="f12" y="f12"/>
                                  <a:pt x="f10" y="f15"/>
                                  <a:pt x="f14" y="f16"/>
                                </a:cubicBezTo>
                                <a:cubicBezTo>
                                  <a:pt x="f17" y="f18"/>
                                  <a:pt x="f6" y="f19"/>
                                  <a:pt x="f9" y="f20"/>
                                </a:cubicBezTo>
                                <a:cubicBezTo>
                                  <a:pt x="f6" y="f21"/>
                                  <a:pt x="f17" y="f22"/>
                                  <a:pt x="f14" y="f23"/>
                                </a:cubicBezTo>
                                <a:cubicBezTo>
                                  <a:pt x="f12" y="f24"/>
                                  <a:pt x="f3" y="f25"/>
                                  <a:pt x="f3" y="f26"/>
                                </a:cubicBezTo>
                                <a:cubicBezTo>
                                  <a:pt x="f3" y="f27"/>
                                  <a:pt x="f10" y="f28"/>
                                  <a:pt x="f17" y="f29"/>
                                </a:cubicBezTo>
                                <a:cubicBezTo>
                                  <a:pt x="f6" y="f30"/>
                                  <a:pt x="f5" y="f4"/>
                                  <a:pt x="f2" y="f4"/>
                                </a:cubicBezTo>
                                <a:lnTo>
                                  <a:pt x="f2" y="f31"/>
                                </a:lnTo>
                                <a:cubicBezTo>
                                  <a:pt x="f32" y="f31"/>
                                  <a:pt x="f5" y="f29"/>
                                  <a:pt x="f11" y="f33"/>
                                </a:cubicBezTo>
                                <a:cubicBezTo>
                                  <a:pt x="f34" y="f35"/>
                                  <a:pt x="f6" y="f36"/>
                                  <a:pt x="f6" y="f27"/>
                                </a:cubicBezTo>
                                <a:cubicBezTo>
                                  <a:pt x="f6" y="f37"/>
                                  <a:pt x="f34" y="f26"/>
                                  <a:pt x="f34" y="f25"/>
                                </a:cubicBezTo>
                                <a:lnTo>
                                  <a:pt x="f2" y="f38"/>
                                </a:lnTo>
                                <a:lnTo>
                                  <a:pt x="f2" y="f39"/>
                                </a:lnTo>
                                <a:lnTo>
                                  <a:pt x="f7" y="f40"/>
                                </a:lnTo>
                                <a:cubicBezTo>
                                  <a:pt x="f9" y="f41"/>
                                  <a:pt x="f5" y="f16"/>
                                  <a:pt x="f11" y="f42"/>
                                </a:cubicBezTo>
                                <a:cubicBezTo>
                                  <a:pt x="f34" y="f3"/>
                                  <a:pt x="f34" y="f10"/>
                                  <a:pt x="f34" y="f17"/>
                                </a:cubicBezTo>
                                <a:cubicBezTo>
                                  <a:pt x="f34" y="f13"/>
                                  <a:pt x="f11" y="f34"/>
                                  <a:pt x="f5" y="f5"/>
                                </a:cubicBezTo>
                                <a:cubicBezTo>
                                  <a:pt x="f9" y="f9"/>
                                  <a:pt x="f32" y="f32"/>
                                  <a:pt x="f2" y="f32"/>
                                </a:cubicBezTo>
                                <a:lnTo>
                                  <a:pt x="f2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F74520" id="Group 1067225" o:spid="_x0000_s1026" style="position:absolute;margin-left:528.95pt;margin-top:58.7pt;width:3.35pt;height:6pt;z-index:251671552;mso-position-horizontal-relative:page;mso-position-vertical-relative:page" coordsize="42665,7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">
                <v:shape id="Shape 130505" o:spid="_x0000_s1027" style="position:absolute;width:21332;height:76196;visibility:visible;mso-wrap-style:square;v-text-anchor:top" coordsize="21336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" path="m21336,r,3048c18288,3048,16764,4572,15240,6096v-3048,3048,-3048,4572,-3048,7620c12192,16764,12192,18288,13716,19812v,3048,1524,4572,3048,6096l21336,31623r,14097l16764,41148v-1524,3048,-3048,4572,-4572,7620c10668,51816,10668,54864,10668,57912v,4572,,9144,3048,10668c15240,71628,18288,73152,21336,73152r,3048c13716,76200,7620,74676,4572,70104,1524,67056,,62484,,59436,,54864,1524,51816,3048,48768,4572,45720,9144,42672,13716,39624,9144,33528,4572,30480,3048,27432,1524,24384,1524,21336,1524,18288v,-4572,1524,-9144,4572,-12192c10668,1524,15240,,21336,xe" fillcolor="#101010" stroked="f">
                  <v:path arrowok="t" o:connecttype="custom" o:connectlocs="10666,0;21332,38098;10666,76196;0,38098" o:connectangles="270,0,90,180" textboxrect="0,0,21336,76200"/>
                </v:shape>
                <v:shape id="Shape 130506" o:spid="_x0000_s1028" style="position:absolute;left:21333;width:21332;height:76196;visibility:visible;mso-wrap-style:square;v-text-anchor:top" coordsize="21336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" path="m,c6096,,10668,1524,13716,4572v4572,3048,6096,7620,6096,12192c19812,19812,18288,22860,16764,25908v-1524,1524,-6096,6096,-12192,9144c10668,41148,15240,44196,16764,47244v3048,3048,4572,7620,4572,10668c21336,62484,18288,67056,15240,71628,10668,74676,6096,76200,,76200l,73152v3048,,6096,-1524,7620,-3048c9144,68580,10668,65532,10668,62484v,-3048,-1524,-4572,-1524,-7620l,45720,,31623r1524,1905c4572,28956,6096,25908,7620,24384,9144,21336,9144,18288,9144,15240,9144,12192,7620,9144,6096,6096,4572,4572,3048,3048,,3048l,xe" fillcolor="#101010" stroked="f">
                  <v:path arrowok="t" o:connecttype="custom" o:connectlocs="10666,0;21332,38098;10666,76196;0,38098" o:connectangles="270,0,90,180" textboxrect="0,0,21336,76200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8"/>
        <w:sectPr w:rsidR="00A2490A">
          <w:headerReference w:type="even" r:id="rId52"/>
          <w:headerReference w:type="default" r:id="rId53"/>
          <w:pgSz w:w="12240" w:h="15840"/>
          <w:pgMar w:top="1440" w:right="1440" w:bottom="1440" w:left="1440" w:header="1066" w:footer="720" w:gutter="0"/>
          <w:cols w:space="720"/>
        </w:sectPr>
      </w:pPr>
      <w:r>
        <w:rPr>
          <w:noProof/>
        </w:rPr>
        <w:drawing>
          <wp:inline distT="0" distB="0" distL="0" distR="0">
            <wp:extent cx="5419347" cy="6537959"/>
            <wp:effectExtent l="0" t="0" r="0" b="0"/>
            <wp:docPr id="202" name="Picture 1072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19347" cy="653795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16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1040888</wp:posOffset>
                </wp:positionH>
                <wp:positionV relativeFrom="page">
                  <wp:posOffset>769623</wp:posOffset>
                </wp:positionV>
                <wp:extent cx="45720" cy="76196"/>
                <wp:effectExtent l="0" t="0" r="0" b="4"/>
                <wp:wrapTopAndBottom/>
                <wp:docPr id="203" name="Group 10697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" cy="76196"/>
                          <a:chOff x="0" y="0"/>
                          <a:chExt cx="45720" cy="76196"/>
                        </a:xfrm>
                      </wpg:grpSpPr>
                      <wps:wsp>
                        <wps:cNvPr id="204" name="Shape 134091"/>
                        <wps:cNvSpPr/>
                        <wps:spPr>
                          <a:xfrm>
                            <a:off x="1528" y="61173"/>
                            <a:ext cx="21332" cy="15023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15022"/>
                              <a:gd name="f5" fmla="val 8926"/>
                              <a:gd name="f6" fmla="val 15240"/>
                              <a:gd name="f7" fmla="val 13498"/>
                              <a:gd name="f8" fmla="val 9144"/>
                              <a:gd name="f9" fmla="val 3048"/>
                              <a:gd name="f10" fmla="val 4572"/>
                              <a:gd name="f11" fmla="val 7620"/>
                              <a:gd name="f12" fmla="val 11974"/>
                              <a:gd name="f13" fmla="val 12192"/>
                              <a:gd name="f14" fmla="val 10450"/>
                              <a:gd name="f15" fmla="*/ f0 1 21336"/>
                              <a:gd name="f16" fmla="*/ f1 1 15022"/>
                              <a:gd name="f17" fmla="val f2"/>
                              <a:gd name="f18" fmla="val f3"/>
                              <a:gd name="f19" fmla="val f4"/>
                              <a:gd name="f20" fmla="+- f19 0 f17"/>
                              <a:gd name="f21" fmla="+- f18 0 f17"/>
                              <a:gd name="f22" fmla="*/ f21 1 21336"/>
                              <a:gd name="f23" fmla="*/ f20 1 15022"/>
                              <a:gd name="f24" fmla="*/ 0 1 f22"/>
                              <a:gd name="f25" fmla="*/ 21336 1 f22"/>
                              <a:gd name="f26" fmla="*/ 0 1 f23"/>
                              <a:gd name="f27" fmla="*/ 15022 1 f23"/>
                              <a:gd name="f28" fmla="*/ f24 f15 1"/>
                              <a:gd name="f29" fmla="*/ f25 f15 1"/>
                              <a:gd name="f30" fmla="*/ f27 f16 1"/>
                              <a:gd name="f31" fmla="*/ f26 f16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8" t="f31" r="f29" b="f30"/>
                            <a:pathLst>
                              <a:path w="21336" h="15022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cubicBezTo>
                                  <a:pt x="f6" y="f7"/>
                                  <a:pt x="f8" y="f4"/>
                                  <a:pt x="f9" y="f4"/>
                                </a:cubicBezTo>
                                <a:lnTo>
                                  <a:pt x="f2" y="f4"/>
                                </a:lnTo>
                                <a:lnTo>
                                  <a:pt x="f2" y="f7"/>
                                </a:lnTo>
                                <a:cubicBezTo>
                                  <a:pt x="f10" y="f7"/>
                                  <a:pt x="f11" y="f12"/>
                                  <a:pt x="f13" y="f14"/>
                                </a:cubicBezTo>
                                <a:lnTo>
                                  <a:pt x="f3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205" name="Shape 134092"/>
                        <wps:cNvSpPr/>
                        <wps:spPr>
                          <a:xfrm>
                            <a:off x="0" y="0"/>
                            <a:ext cx="22860" cy="47247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47244"/>
                              <a:gd name="f5" fmla="val 3658"/>
                              <a:gd name="f6" fmla="val 21336"/>
                              <a:gd name="f7" fmla="val 3048"/>
                              <a:gd name="f8" fmla="val 18288"/>
                              <a:gd name="f9" fmla="val 15240"/>
                              <a:gd name="f10" fmla="val 4572"/>
                              <a:gd name="f11" fmla="val 13716"/>
                              <a:gd name="f12" fmla="val 7620"/>
                              <a:gd name="f13" fmla="val 12192"/>
                              <a:gd name="f14" fmla="val 10668"/>
                              <a:gd name="f15" fmla="val 19812"/>
                              <a:gd name="f16" fmla="val 27432"/>
                              <a:gd name="f17" fmla="val 33528"/>
                              <a:gd name="f18" fmla="val 38100"/>
                              <a:gd name="f19" fmla="val 16764"/>
                              <a:gd name="f20" fmla="val 41148"/>
                              <a:gd name="f21" fmla="val 42672"/>
                              <a:gd name="f22" fmla="val 45720"/>
                              <a:gd name="f23" fmla="val 9144"/>
                              <a:gd name="f24" fmla="val 1524"/>
                              <a:gd name="f25" fmla="val 32004"/>
                              <a:gd name="f26" fmla="val 25908"/>
                              <a:gd name="f27" fmla="*/ f0 1 22860"/>
                              <a:gd name="f28" fmla="*/ f1 1 47244"/>
                              <a:gd name="f29" fmla="val f2"/>
                              <a:gd name="f30" fmla="val f3"/>
                              <a:gd name="f31" fmla="val f4"/>
                              <a:gd name="f32" fmla="+- f31 0 f29"/>
                              <a:gd name="f33" fmla="+- f30 0 f29"/>
                              <a:gd name="f34" fmla="*/ f33 1 22860"/>
                              <a:gd name="f35" fmla="*/ f32 1 47244"/>
                              <a:gd name="f36" fmla="*/ 0 1 f34"/>
                              <a:gd name="f37" fmla="*/ 22860 1 f34"/>
                              <a:gd name="f38" fmla="*/ 0 1 f35"/>
                              <a:gd name="f39" fmla="*/ 47244 1 f35"/>
                              <a:gd name="f40" fmla="*/ f36 f27 1"/>
                              <a:gd name="f41" fmla="*/ f37 f27 1"/>
                              <a:gd name="f42" fmla="*/ f39 f28 1"/>
                              <a:gd name="f43" fmla="*/ f38 f28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0" t="f43" r="f41" b="f42"/>
                            <a:pathLst>
                              <a:path w="22860" h="47244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lnTo>
                                  <a:pt x="f6" y="f7"/>
                                </a:lnTo>
                                <a:cubicBezTo>
                                  <a:pt x="f8" y="f7"/>
                                  <a:pt x="f9" y="f10"/>
                                  <a:pt x="f11" y="f12"/>
                                </a:cubicBezTo>
                                <a:cubicBezTo>
                                  <a:pt x="f13" y="f14"/>
                                  <a:pt x="f14" y="f9"/>
                                  <a:pt x="f14" y="f15"/>
                                </a:cubicBezTo>
                                <a:cubicBezTo>
                                  <a:pt x="f14" y="f16"/>
                                  <a:pt x="f13" y="f17"/>
                                  <a:pt x="f9" y="f18"/>
                                </a:cubicBezTo>
                                <a:cubicBezTo>
                                  <a:pt x="f19" y="f20"/>
                                  <a:pt x="f15" y="f21"/>
                                  <a:pt x="f3" y="f21"/>
                                </a:cubicBezTo>
                                <a:lnTo>
                                  <a:pt x="f3" y="f22"/>
                                </a:lnTo>
                                <a:lnTo>
                                  <a:pt x="f8" y="f4"/>
                                </a:lnTo>
                                <a:cubicBezTo>
                                  <a:pt x="f13" y="f4"/>
                                  <a:pt x="f23" y="f22"/>
                                  <a:pt x="f10" y="f20"/>
                                </a:cubicBezTo>
                                <a:cubicBezTo>
                                  <a:pt x="f24" y="f18"/>
                                  <a:pt x="f2" y="f25"/>
                                  <a:pt x="f2" y="f26"/>
                                </a:cubicBezTo>
                                <a:cubicBezTo>
                                  <a:pt x="f2" y="f15"/>
                                  <a:pt x="f24" y="f11"/>
                                  <a:pt x="f10" y="f23"/>
                                </a:cubicBezTo>
                                <a:cubicBezTo>
                                  <a:pt x="f23" y="f7"/>
                                  <a:pt x="f9" y="f2"/>
                                  <a:pt x="f3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206" name="Shape 134093"/>
                        <wps:cNvSpPr/>
                        <wps:spPr>
                          <a:xfrm>
                            <a:off x="22860" y="0"/>
                            <a:ext cx="22860" cy="70107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70104"/>
                              <a:gd name="f5" fmla="val 6096"/>
                              <a:gd name="f6" fmla="val 10668"/>
                              <a:gd name="f7" fmla="val 3048"/>
                              <a:gd name="f8" fmla="val 15240"/>
                              <a:gd name="f9" fmla="val 7620"/>
                              <a:gd name="f10" fmla="val 19812"/>
                              <a:gd name="f11" fmla="val 13716"/>
                              <a:gd name="f12" fmla="val 21336"/>
                              <a:gd name="f13" fmla="val 30480"/>
                              <a:gd name="f14" fmla="val 38100"/>
                              <a:gd name="f15" fmla="val 45720"/>
                              <a:gd name="f16" fmla="val 16764"/>
                              <a:gd name="f17" fmla="val 53340"/>
                              <a:gd name="f18" fmla="val 12192"/>
                              <a:gd name="f19" fmla="val 59436"/>
                              <a:gd name="f20" fmla="val 65532"/>
                              <a:gd name="f21" fmla="val 61178"/>
                              <a:gd name="f22" fmla="val 1524"/>
                              <a:gd name="f23" fmla="val 48768"/>
                              <a:gd name="f24" fmla="val 9144"/>
                              <a:gd name="f25" fmla="val 42672"/>
                              <a:gd name="f26" fmla="val 4572"/>
                              <a:gd name="f27" fmla="val 41148"/>
                              <a:gd name="f28" fmla="val 39624"/>
                              <a:gd name="f29" fmla="val 33528"/>
                              <a:gd name="f30" fmla="val 28956"/>
                              <a:gd name="f31" fmla="val 27432"/>
                              <a:gd name="f32" fmla="val 3658"/>
                              <a:gd name="f33" fmla="*/ f0 1 22860"/>
                              <a:gd name="f34" fmla="*/ f1 1 70104"/>
                              <a:gd name="f35" fmla="val f2"/>
                              <a:gd name="f36" fmla="val f3"/>
                              <a:gd name="f37" fmla="val f4"/>
                              <a:gd name="f38" fmla="+- f37 0 f35"/>
                              <a:gd name="f39" fmla="+- f36 0 f35"/>
                              <a:gd name="f40" fmla="*/ f39 1 22860"/>
                              <a:gd name="f41" fmla="*/ f38 1 70104"/>
                              <a:gd name="f42" fmla="*/ 0 1 f40"/>
                              <a:gd name="f43" fmla="*/ 22860 1 f40"/>
                              <a:gd name="f44" fmla="*/ 0 1 f41"/>
                              <a:gd name="f45" fmla="*/ 70104 1 f41"/>
                              <a:gd name="f46" fmla="*/ f42 f33 1"/>
                              <a:gd name="f47" fmla="*/ f43 f33 1"/>
                              <a:gd name="f48" fmla="*/ f45 f34 1"/>
                              <a:gd name="f49" fmla="*/ f44 f3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6" t="f49" r="f47" b="f48"/>
                            <a:pathLst>
                              <a:path w="22860" h="70104">
                                <a:moveTo>
                                  <a:pt x="f2" y="f2"/>
                                </a:moveTo>
                                <a:cubicBezTo>
                                  <a:pt x="f5" y="f2"/>
                                  <a:pt x="f6" y="f7"/>
                                  <a:pt x="f8" y="f9"/>
                                </a:cubicBezTo>
                                <a:cubicBezTo>
                                  <a:pt x="f10" y="f11"/>
                                  <a:pt x="f3" y="f12"/>
                                  <a:pt x="f3" y="f13"/>
                                </a:cubicBezTo>
                                <a:cubicBezTo>
                                  <a:pt x="f3" y="f14"/>
                                  <a:pt x="f10" y="f15"/>
                                  <a:pt x="f16" y="f17"/>
                                </a:cubicBezTo>
                                <a:cubicBezTo>
                                  <a:pt x="f18" y="f19"/>
                                  <a:pt x="f9" y="f20"/>
                                  <a:pt x="f2" y="f4"/>
                                </a:cubicBezTo>
                                <a:lnTo>
                                  <a:pt x="f2" y="f21"/>
                                </a:lnTo>
                                <a:lnTo>
                                  <a:pt x="f22" y="f19"/>
                                </a:lnTo>
                                <a:cubicBezTo>
                                  <a:pt x="f5" y="f17"/>
                                  <a:pt x="f9" y="f23"/>
                                  <a:pt x="f24" y="f25"/>
                                </a:cubicBezTo>
                                <a:lnTo>
                                  <a:pt x="f2" y="f15"/>
                                </a:lnTo>
                                <a:lnTo>
                                  <a:pt x="f2" y="f25"/>
                                </a:lnTo>
                                <a:cubicBezTo>
                                  <a:pt x="f22" y="f25"/>
                                  <a:pt x="f7" y="f25"/>
                                  <a:pt x="f26" y="f27"/>
                                </a:cubicBezTo>
                                <a:cubicBezTo>
                                  <a:pt x="f9" y="f27"/>
                                  <a:pt x="f24" y="f28"/>
                                  <a:pt x="f6" y="f14"/>
                                </a:cubicBezTo>
                                <a:cubicBezTo>
                                  <a:pt x="f6" y="f29"/>
                                  <a:pt x="f18" y="f30"/>
                                  <a:pt x="f18" y="f31"/>
                                </a:cubicBezTo>
                                <a:cubicBezTo>
                                  <a:pt x="f18" y="f3"/>
                                  <a:pt x="f6" y="f10"/>
                                  <a:pt x="f6" y="f8"/>
                                </a:cubicBezTo>
                                <a:cubicBezTo>
                                  <a:pt x="f24" y="f18"/>
                                  <a:pt x="f9" y="f24"/>
                                  <a:pt x="f5" y="f5"/>
                                </a:cubicBezTo>
                                <a:lnTo>
                                  <a:pt x="f2" y="f32"/>
                                </a:lnTo>
                                <a:lnTo>
                                  <a:pt x="f2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993CAA" id="Group 1069793" o:spid="_x0000_s1026" style="position:absolute;margin-left:81.95pt;margin-top:60.6pt;width:3.6pt;height:6pt;z-index:251672576;mso-position-horizontal-relative:page;mso-position-vertical-relative:page" coordsize="45720,7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">
                <v:shape id="Shape 134091" o:spid="_x0000_s1027" style="position:absolute;left:1528;top:61173;width:21332;height:15023;visibility:visible;mso-wrap-style:square;v-text-anchor:top" coordsize="21336,15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" path="m21336,r,8926c15240,13498,9144,15022,3048,15022l,15022,,13498v4572,,7620,-1524,12192,-3048l21336,xe" fillcolor="#101010" stroked="f">
                  <v:path arrowok="t" o:connecttype="custom" o:connectlocs="10666,0;21332,7512;10666,15023;0,7512" o:connectangles="270,0,90,180" textboxrect="0,0,21336,15022"/>
                </v:shape>
                <v:shape id="Shape 134092" o:spid="_x0000_s1028" style="position:absolute;width:22860;height:47247;visibility:visible;mso-wrap-style:square;v-text-anchor:top" coordsize="22860,47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" path="m22860,r,3658l21336,3048v-3048,,-6096,1524,-7620,4572c12192,10668,10668,15240,10668,19812v,7620,1524,13716,4572,18288c16764,41148,19812,42672,22860,42672r,3048l18288,47244v-6096,,-9144,-1524,-13716,-6096c1524,38100,,32004,,25908,,19812,1524,13716,4572,9144,9144,3048,15240,,22860,xe" fillcolor="#101010" stroked="f">
                  <v:path arrowok="t" o:connecttype="custom" o:connectlocs="11430,0;22860,23624;11430,47247;0,23624" o:connectangles="270,0,90,180" textboxrect="0,0,22860,47244"/>
                </v:shape>
                <v:shape id="Shape 134093" o:spid="_x0000_s1029" style="position:absolute;left:22860;width:22860;height:70107;visibility:visible;mso-wrap-style:square;v-text-anchor:top" coordsize="22860,70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" path="m,c6096,,10668,3048,15240,7620v4572,6096,7620,13716,7620,22860c22860,38100,19812,45720,16764,53340,12192,59436,7620,65532,,70104l,61178,1524,59436c6096,53340,7620,48768,9144,42672l,45720,,42672v1524,,3048,,4572,-1524c7620,41148,9144,39624,10668,38100v,-4572,1524,-9144,1524,-10668c12192,22860,10668,19812,10668,15240,9144,12192,7620,9144,6096,6096l,3658,,xe" fillcolor="#101010" stroked="f">
                  <v:path arrowok="t" o:connecttype="custom" o:connectlocs="11430,0;22860,35054;11430,70107;0,35054" o:connectangles="270,0,90,180" textboxrect="0,0,22860,70104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19347" cy="7504179"/>
            <wp:effectExtent l="0" t="0" r="0" b="1521"/>
            <wp:docPr id="207" name="Picture 1072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19347" cy="750417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699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6716268</wp:posOffset>
                </wp:positionH>
                <wp:positionV relativeFrom="page">
                  <wp:posOffset>745236</wp:posOffset>
                </wp:positionV>
                <wp:extent cx="45720" cy="76196"/>
                <wp:effectExtent l="0" t="0" r="0" b="4"/>
                <wp:wrapTopAndBottom/>
                <wp:docPr id="208" name="Group 10696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" cy="76196"/>
                          <a:chOff x="0" y="0"/>
                          <a:chExt cx="45720" cy="76196"/>
                        </a:xfrm>
                      </wpg:grpSpPr>
                      <wps:wsp>
                        <wps:cNvPr id="209" name="Shape 138696"/>
                        <wps:cNvSpPr/>
                        <wps:spPr>
                          <a:xfrm>
                            <a:off x="0" y="0"/>
                            <a:ext cx="22860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76200"/>
                              <a:gd name="f5" fmla="val 3048"/>
                              <a:gd name="f6" fmla="val 19812"/>
                              <a:gd name="f7" fmla="val 18288"/>
                              <a:gd name="f8" fmla="val 4572"/>
                              <a:gd name="f9" fmla="val 16764"/>
                              <a:gd name="f10" fmla="val 6096"/>
                              <a:gd name="f11" fmla="val 13715"/>
                              <a:gd name="f12" fmla="val 9144"/>
                              <a:gd name="f13" fmla="val 12192"/>
                              <a:gd name="f14" fmla="val 13716"/>
                              <a:gd name="f15" fmla="val 21336"/>
                              <a:gd name="f16" fmla="val 10668"/>
                              <a:gd name="f17" fmla="val 27432"/>
                              <a:gd name="f18" fmla="val 33528"/>
                              <a:gd name="f19" fmla="val 39624"/>
                              <a:gd name="f20" fmla="val 50292"/>
                              <a:gd name="f21" fmla="val 57912"/>
                              <a:gd name="f22" fmla="val 65532"/>
                              <a:gd name="f23" fmla="val 15239"/>
                              <a:gd name="f24" fmla="val 70104"/>
                              <a:gd name="f25" fmla="val 73152"/>
                              <a:gd name="f26" fmla="val 71628"/>
                              <a:gd name="f27" fmla="val 64008"/>
                              <a:gd name="f28" fmla="val 1524"/>
                              <a:gd name="f29" fmla="val 56388"/>
                              <a:gd name="f30" fmla="val 48768"/>
                              <a:gd name="f31" fmla="val 38100"/>
                              <a:gd name="f32" fmla="val 30480"/>
                              <a:gd name="f33" fmla="*/ f0 1 22860"/>
                              <a:gd name="f34" fmla="*/ f1 1 76200"/>
                              <a:gd name="f35" fmla="val f2"/>
                              <a:gd name="f36" fmla="val f3"/>
                              <a:gd name="f37" fmla="val f4"/>
                              <a:gd name="f38" fmla="+- f37 0 f35"/>
                              <a:gd name="f39" fmla="+- f36 0 f35"/>
                              <a:gd name="f40" fmla="*/ f39 1 22860"/>
                              <a:gd name="f41" fmla="*/ f38 1 76200"/>
                              <a:gd name="f42" fmla="*/ 0 1 f40"/>
                              <a:gd name="f43" fmla="*/ 22860 1 f40"/>
                              <a:gd name="f44" fmla="*/ 0 1 f41"/>
                              <a:gd name="f45" fmla="*/ 76200 1 f41"/>
                              <a:gd name="f46" fmla="*/ f42 f33 1"/>
                              <a:gd name="f47" fmla="*/ f43 f33 1"/>
                              <a:gd name="f48" fmla="*/ f45 f34 1"/>
                              <a:gd name="f49" fmla="*/ f44 f3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6" t="f49" r="f47" b="f48"/>
                            <a:pathLst>
                              <a:path w="22860" h="76200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cubicBezTo>
                                  <a:pt x="f6" y="f5"/>
                                  <a:pt x="f7" y="f8"/>
                                  <a:pt x="f9" y="f10"/>
                                </a:cubicBezTo>
                                <a:cubicBezTo>
                                  <a:pt x="f11" y="f12"/>
                                  <a:pt x="f13" y="f14"/>
                                  <a:pt x="f13" y="f15"/>
                                </a:cubicBezTo>
                                <a:cubicBezTo>
                                  <a:pt x="f16" y="f17"/>
                                  <a:pt x="f16" y="f18"/>
                                  <a:pt x="f16" y="f19"/>
                                </a:cubicBezTo>
                                <a:cubicBezTo>
                                  <a:pt x="f16" y="f20"/>
                                  <a:pt x="f13" y="f21"/>
                                  <a:pt x="f11" y="f22"/>
                                </a:cubicBezTo>
                                <a:cubicBezTo>
                                  <a:pt x="f23" y="f24"/>
                                  <a:pt x="f7" y="f25"/>
                                  <a:pt x="f3" y="f25"/>
                                </a:cubicBezTo>
                                <a:lnTo>
                                  <a:pt x="f3" y="f4"/>
                                </a:lnTo>
                                <a:cubicBezTo>
                                  <a:pt x="f23" y="f4"/>
                                  <a:pt x="f12" y="f26"/>
                                  <a:pt x="f10" y="f27"/>
                                </a:cubicBezTo>
                                <a:cubicBezTo>
                                  <a:pt x="f28" y="f29"/>
                                  <a:pt x="f2" y="f30"/>
                                  <a:pt x="f2" y="f31"/>
                                </a:cubicBezTo>
                                <a:cubicBezTo>
                                  <a:pt x="f2" y="f32"/>
                                  <a:pt x="f28" y="f3"/>
                                  <a:pt x="f5" y="f9"/>
                                </a:cubicBezTo>
                                <a:cubicBezTo>
                                  <a:pt x="f10" y="f16"/>
                                  <a:pt x="f12" y="f10"/>
                                  <a:pt x="f11" y="f5"/>
                                </a:cubicBezTo>
                                <a:cubicBezTo>
                                  <a:pt x="f9" y="f28"/>
                                  <a:pt x="f6" y="f2"/>
                                  <a:pt x="f3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210" name="Shape 138697"/>
                        <wps:cNvSpPr/>
                        <wps:spPr>
                          <a:xfrm>
                            <a:off x="22860" y="0"/>
                            <a:ext cx="22860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76200"/>
                              <a:gd name="f5" fmla="val 4572"/>
                              <a:gd name="f6" fmla="val 10668"/>
                              <a:gd name="f7" fmla="val 3048"/>
                              <a:gd name="f8" fmla="val 15240"/>
                              <a:gd name="f9" fmla="val 9144"/>
                              <a:gd name="f10" fmla="val 19812"/>
                              <a:gd name="f11" fmla="val 25908"/>
                              <a:gd name="f12" fmla="val 38100"/>
                              <a:gd name="f13" fmla="val 45720"/>
                              <a:gd name="f14" fmla="val 21336"/>
                              <a:gd name="f15" fmla="val 53340"/>
                              <a:gd name="f16" fmla="val 18288"/>
                              <a:gd name="f17" fmla="val 59436"/>
                              <a:gd name="f18" fmla="val 16764"/>
                              <a:gd name="f19" fmla="val 65532"/>
                              <a:gd name="f20" fmla="val 13716"/>
                              <a:gd name="f21" fmla="val 70104"/>
                              <a:gd name="f22" fmla="val 71628"/>
                              <a:gd name="f23" fmla="val 6096"/>
                              <a:gd name="f24" fmla="val 74676"/>
                              <a:gd name="f25" fmla="val 73152"/>
                              <a:gd name="f26" fmla="val 1524"/>
                              <a:gd name="f27" fmla="val 7620"/>
                              <a:gd name="f28" fmla="val 68580"/>
                              <a:gd name="f29" fmla="val 60960"/>
                              <a:gd name="f30" fmla="val 54864"/>
                              <a:gd name="f31" fmla="val 12192"/>
                              <a:gd name="f32" fmla="val 35052"/>
                              <a:gd name="f33" fmla="*/ f0 1 22860"/>
                              <a:gd name="f34" fmla="*/ f1 1 76200"/>
                              <a:gd name="f35" fmla="val f2"/>
                              <a:gd name="f36" fmla="val f3"/>
                              <a:gd name="f37" fmla="val f4"/>
                              <a:gd name="f38" fmla="+- f37 0 f35"/>
                              <a:gd name="f39" fmla="+- f36 0 f35"/>
                              <a:gd name="f40" fmla="*/ f39 1 22860"/>
                              <a:gd name="f41" fmla="*/ f38 1 76200"/>
                              <a:gd name="f42" fmla="*/ 0 1 f40"/>
                              <a:gd name="f43" fmla="*/ 22860 1 f40"/>
                              <a:gd name="f44" fmla="*/ 0 1 f41"/>
                              <a:gd name="f45" fmla="*/ 76200 1 f41"/>
                              <a:gd name="f46" fmla="*/ f42 f33 1"/>
                              <a:gd name="f47" fmla="*/ f43 f33 1"/>
                              <a:gd name="f48" fmla="*/ f45 f34 1"/>
                              <a:gd name="f49" fmla="*/ f44 f3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6" t="f49" r="f47" b="f48"/>
                            <a:pathLst>
                              <a:path w="22860" h="76200">
                                <a:moveTo>
                                  <a:pt x="f2" y="f2"/>
                                </a:moveTo>
                                <a:cubicBezTo>
                                  <a:pt x="f5" y="f2"/>
                                  <a:pt x="f6" y="f7"/>
                                  <a:pt x="f8" y="f9"/>
                                </a:cubicBezTo>
                                <a:cubicBezTo>
                                  <a:pt x="f10" y="f8"/>
                                  <a:pt x="f3" y="f11"/>
                                  <a:pt x="f3" y="f12"/>
                                </a:cubicBezTo>
                                <a:cubicBezTo>
                                  <a:pt x="f3" y="f13"/>
                                  <a:pt x="f14" y="f15"/>
                                  <a:pt x="f16" y="f17"/>
                                </a:cubicBezTo>
                                <a:cubicBezTo>
                                  <a:pt x="f18" y="f19"/>
                                  <a:pt x="f20" y="f21"/>
                                  <a:pt x="f6" y="f22"/>
                                </a:cubicBezTo>
                                <a:cubicBezTo>
                                  <a:pt x="f23" y="f24"/>
                                  <a:pt x="f7" y="f4"/>
                                  <a:pt x="f2" y="f4"/>
                                </a:cubicBezTo>
                                <a:lnTo>
                                  <a:pt x="f2" y="f25"/>
                                </a:lnTo>
                                <a:cubicBezTo>
                                  <a:pt x="f26" y="f25"/>
                                  <a:pt x="f7" y="f22"/>
                                  <a:pt x="f5" y="f21"/>
                                </a:cubicBezTo>
                                <a:cubicBezTo>
                                  <a:pt x="f27" y="f28"/>
                                  <a:pt x="f9" y="f19"/>
                                  <a:pt x="f9" y="f29"/>
                                </a:cubicBezTo>
                                <a:cubicBezTo>
                                  <a:pt x="f6" y="f30"/>
                                  <a:pt x="f31" y="f13"/>
                                  <a:pt x="f31" y="f32"/>
                                </a:cubicBezTo>
                                <a:cubicBezTo>
                                  <a:pt x="f31" y="f11"/>
                                  <a:pt x="f6" y="f10"/>
                                  <a:pt x="f9" y="f20"/>
                                </a:cubicBezTo>
                                <a:cubicBezTo>
                                  <a:pt x="f27" y="f9"/>
                                  <a:pt x="f23" y="f23"/>
                                  <a:pt x="f5" y="f5"/>
                                </a:cubicBezTo>
                                <a:cubicBezTo>
                                  <a:pt x="f7" y="f7"/>
                                  <a:pt x="f26" y="f7"/>
                                  <a:pt x="f2" y="f7"/>
                                </a:cubicBezTo>
                                <a:lnTo>
                                  <a:pt x="f2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597B67" id="Group 1069681" o:spid="_x0000_s1026" style="position:absolute;margin-left:528.85pt;margin-top:58.7pt;width:3.6pt;height:6pt;z-index:251673600;mso-position-horizontal-relative:page;mso-position-vertical-relative:page" coordsize="45720,7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">
                <v:shape id="Shape 138696" o:spid="_x0000_s1027" style="position:absolute;width:22860;height:76196;visibility:visible;mso-wrap-style:square;v-text-anchor:top" coordsize="2286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" path="m22860,r,3048c19812,3048,18288,4572,16764,6096v-3049,3048,-4572,7620,-4572,15240c10668,27432,10668,33528,10668,39624v,10668,1524,18288,3047,25908c15239,70104,18288,73152,22860,73152r,3048c15239,76200,9144,71628,6096,64008,1524,56388,,48768,,38100,,30480,1524,22860,3048,16764,6096,10668,9144,6096,13715,3048,16764,1524,19812,,22860,xe" fillcolor="#101010" stroked="f">
                  <v:path arrowok="t" o:connecttype="custom" o:connectlocs="11430,0;22860,38098;11430,76196;0,38098" o:connectangles="270,0,90,180" textboxrect="0,0,22860,76200"/>
                </v:shape>
                <v:shape id="Shape 138697" o:spid="_x0000_s1028" style="position:absolute;left:22860;width:22860;height:76196;visibility:visible;mso-wrap-style:square;v-text-anchor:top" coordsize="2286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" path="m,c4572,,10668,3048,15240,9144v4572,6096,7620,16764,7620,28956c22860,45720,21336,53340,18288,59436v-1524,6096,-4572,10668,-7620,12192c6096,74676,3048,76200,,76200l,73152v1524,,3048,-1524,4572,-3048c7620,68580,9144,65532,9144,60960v1524,-6096,3048,-15240,3048,-25908c12192,25908,10668,19812,9144,13716,7620,9144,6096,6096,4572,4572,3048,3048,1524,3048,,3048l,xe" fillcolor="#101010" stroked="f">
                  <v:path arrowok="t" o:connecttype="custom" o:connectlocs="11430,0;22860,38098;11430,76196;0,38098" o:connectangles="270,0,90,180" textboxrect="0,0,22860,76200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25436" cy="6781803"/>
            <wp:effectExtent l="0" t="0" r="3814" b="0"/>
            <wp:docPr id="211" name="Picture 10723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425436" cy="67818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20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column">
                  <wp:posOffset>1048515</wp:posOffset>
                </wp:positionH>
                <wp:positionV relativeFrom="paragraph">
                  <wp:posOffset>769623</wp:posOffset>
                </wp:positionV>
                <wp:extent cx="30476" cy="74679"/>
                <wp:effectExtent l="0" t="0" r="7624" b="1521"/>
                <wp:wrapSquare wrapText="bothSides"/>
                <wp:docPr id="212" name="Group 1068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76" cy="74679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30480"/>
                            <a:gd name="f4" fmla="val 74676"/>
                            <a:gd name="f5" fmla="val 18288"/>
                            <a:gd name="f6" fmla="val 21336"/>
                            <a:gd name="f7" fmla="val 62484"/>
                            <a:gd name="f8" fmla="val 67056"/>
                            <a:gd name="f9" fmla="val 68580"/>
                            <a:gd name="f10" fmla="val 70104"/>
                            <a:gd name="f11" fmla="val 71628"/>
                            <a:gd name="f12" fmla="val 22860"/>
                            <a:gd name="f13" fmla="val 24384"/>
                            <a:gd name="f14" fmla="val 73152"/>
                            <a:gd name="f15" fmla="val 27432"/>
                            <a:gd name="f16" fmla="val 1524"/>
                            <a:gd name="f17" fmla="val 4572"/>
                            <a:gd name="f18" fmla="val 6096"/>
                            <a:gd name="f19" fmla="val 7620"/>
                            <a:gd name="f20" fmla="val 9144"/>
                            <a:gd name="f21" fmla="val 10668"/>
                            <a:gd name="f22" fmla="val 19812"/>
                            <a:gd name="f23" fmla="val 15240"/>
                            <a:gd name="f24" fmla="val 12192"/>
                            <a:gd name="f25" fmla="val 3048"/>
                            <a:gd name="f26" fmla="*/ f0 1 30480"/>
                            <a:gd name="f27" fmla="*/ f1 1 74676"/>
                            <a:gd name="f28" fmla="val f2"/>
                            <a:gd name="f29" fmla="val f3"/>
                            <a:gd name="f30" fmla="val f4"/>
                            <a:gd name="f31" fmla="+- f30 0 f28"/>
                            <a:gd name="f32" fmla="+- f29 0 f28"/>
                            <a:gd name="f33" fmla="*/ f32 1 30480"/>
                            <a:gd name="f34" fmla="*/ f31 1 74676"/>
                            <a:gd name="f35" fmla="*/ 0 1 f33"/>
                            <a:gd name="f36" fmla="*/ 30480 1 f33"/>
                            <a:gd name="f37" fmla="*/ 0 1 f34"/>
                            <a:gd name="f38" fmla="*/ 74676 1 f34"/>
                            <a:gd name="f39" fmla="*/ f35 f26 1"/>
                            <a:gd name="f40" fmla="*/ f36 f26 1"/>
                            <a:gd name="f41" fmla="*/ f38 f27 1"/>
                            <a:gd name="f42" fmla="*/ f37 f2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39" t="f42" r="f40" b="f41"/>
                          <a:pathLst>
                            <a:path w="30480" h="74676">
                              <a:moveTo>
                                <a:pt x="f5" y="f2"/>
                              </a:moveTo>
                              <a:lnTo>
                                <a:pt x="f6" y="f2"/>
                              </a:lnTo>
                              <a:lnTo>
                                <a:pt x="f6" y="f7"/>
                              </a:lnTo>
                              <a:cubicBezTo>
                                <a:pt x="f6" y="f8"/>
                                <a:pt x="f6" y="f9"/>
                                <a:pt x="f6" y="f10"/>
                              </a:cubicBezTo>
                              <a:cubicBezTo>
                                <a:pt x="f6" y="f11"/>
                                <a:pt x="f12" y="f11"/>
                                <a:pt x="f13" y="f11"/>
                              </a:cubicBezTo>
                              <a:cubicBezTo>
                                <a:pt x="f13" y="f14"/>
                                <a:pt x="f15" y="f14"/>
                                <a:pt x="f3" y="f14"/>
                              </a:cubicBezTo>
                              <a:lnTo>
                                <a:pt x="f3" y="f4"/>
                              </a:lnTo>
                              <a:lnTo>
                                <a:pt x="f16" y="f4"/>
                              </a:lnTo>
                              <a:lnTo>
                                <a:pt x="f16" y="f14"/>
                              </a:lnTo>
                              <a:cubicBezTo>
                                <a:pt x="f17" y="f14"/>
                                <a:pt x="f18" y="f14"/>
                                <a:pt x="f19" y="f11"/>
                              </a:cubicBezTo>
                              <a:cubicBezTo>
                                <a:pt x="f20" y="f11"/>
                                <a:pt x="f20" y="f11"/>
                                <a:pt x="f20" y="f10"/>
                              </a:cubicBezTo>
                              <a:cubicBezTo>
                                <a:pt x="f21" y="f10"/>
                                <a:pt x="f21" y="f8"/>
                                <a:pt x="f21" y="f7"/>
                              </a:cubicBezTo>
                              <a:lnTo>
                                <a:pt x="f21" y="f22"/>
                              </a:lnTo>
                              <a:cubicBezTo>
                                <a:pt x="f21" y="f23"/>
                                <a:pt x="f21" y="f24"/>
                                <a:pt x="f20" y="f21"/>
                              </a:cubicBezTo>
                              <a:cubicBezTo>
                                <a:pt x="f20" y="f20"/>
                                <a:pt x="f20" y="f20"/>
                                <a:pt x="f20" y="f19"/>
                              </a:cubicBezTo>
                              <a:cubicBezTo>
                                <a:pt x="f19" y="f19"/>
                                <a:pt x="f19" y="f19"/>
                                <a:pt x="f18" y="f19"/>
                              </a:cubicBezTo>
                              <a:cubicBezTo>
                                <a:pt x="f17" y="f19"/>
                                <a:pt x="f25" y="f19"/>
                                <a:pt x="f2" y="f20"/>
                              </a:cubicBezTo>
                              <a:lnTo>
                                <a:pt x="f2" y="f19"/>
                              </a:ln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5EB9ED4F" id="Group 1068808" o:spid="_x0000_s1026" style="position:absolute;margin-left:82.55pt;margin-top:60.6pt;width:2.4pt;height:5.9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0480,7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" path="m18288,r3048,l21336,62484v,4572,,6096,,7620c21336,71628,22860,71628,24384,71628v,1524,3048,1524,6096,1524l30480,74676r-28956,l1524,73152v3048,,4572,,6096,-1524c9144,71628,9144,71628,9144,70104v1524,,1524,-3048,1524,-7620l10668,19812v,-4572,,-7620,-1524,-9144c9144,9144,9144,9144,9144,7620v-1524,,-1524,,-3048,c4572,7620,3048,7620,,9144l,7620,18288,xe" fillcolor="#101010" stroked="f">
                <v:path arrowok="t" o:connecttype="custom" o:connectlocs="15238,0;30476,37340;15238,74679;0,37340" o:connectangles="270,0,90,180" textboxrect="0,0,30480,74676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408"/>
        <w:sectPr w:rsidR="00A2490A">
          <w:headerReference w:type="even" r:id="rId57"/>
          <w:headerReference w:type="default" r:id="rId58"/>
          <w:headerReference w:type="first" r:id="rId59"/>
          <w:pgSz w:w="12240" w:h="15840"/>
          <w:pgMar w:top="1440" w:right="1440" w:bottom="1440" w:left="1440" w:header="1066" w:footer="720" w:gutter="0"/>
          <w:cols w:space="720"/>
          <w:titlePg/>
        </w:sectPr>
      </w:pPr>
      <w:r>
        <w:rPr>
          <w:noProof/>
        </w:rPr>
        <w:drawing>
          <wp:inline distT="0" distB="0" distL="0" distR="0">
            <wp:extent cx="5425436" cy="7778499"/>
            <wp:effectExtent l="0" t="0" r="3814" b="0"/>
            <wp:docPr id="213" name="Picture 10723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25436" cy="777849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89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column">
                  <wp:posOffset>6714740</wp:posOffset>
                </wp:positionH>
                <wp:positionV relativeFrom="paragraph">
                  <wp:posOffset>745236</wp:posOffset>
                </wp:positionV>
                <wp:extent cx="47247" cy="74679"/>
                <wp:effectExtent l="0" t="0" r="0" b="1521"/>
                <wp:wrapSquare wrapText="bothSides"/>
                <wp:docPr id="214" name="Group 1069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47" cy="74679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7244"/>
                            <a:gd name="f4" fmla="val 74676"/>
                            <a:gd name="f5" fmla="val 21336"/>
                            <a:gd name="f6" fmla="val 27432"/>
                            <a:gd name="f7" fmla="val 32003"/>
                            <a:gd name="f8" fmla="val 1524"/>
                            <a:gd name="f9" fmla="val 36576"/>
                            <a:gd name="f10" fmla="val 6096"/>
                            <a:gd name="f11" fmla="val 41148"/>
                            <a:gd name="f12" fmla="val 10668"/>
                            <a:gd name="f13" fmla="val 42672"/>
                            <a:gd name="f14" fmla="val 15240"/>
                            <a:gd name="f15" fmla="val 19812"/>
                            <a:gd name="f16" fmla="val 24384"/>
                            <a:gd name="f17" fmla="val 39624"/>
                            <a:gd name="f18" fmla="val 32004"/>
                            <a:gd name="f19" fmla="val 33527"/>
                            <a:gd name="f20" fmla="val 48768"/>
                            <a:gd name="f21" fmla="val 18288"/>
                            <a:gd name="f22" fmla="val 59436"/>
                            <a:gd name="f23" fmla="val 12192"/>
                            <a:gd name="f24" fmla="val 65532"/>
                            <a:gd name="f25" fmla="val 67056"/>
                            <a:gd name="f26" fmla="val 28956"/>
                            <a:gd name="f27" fmla="val 38100"/>
                            <a:gd name="f28" fmla="val 64008"/>
                            <a:gd name="f29" fmla="val 44196"/>
                            <a:gd name="f30" fmla="val 62484"/>
                            <a:gd name="f31" fmla="val 45720"/>
                            <a:gd name="f32" fmla="val 60960"/>
                            <a:gd name="f33" fmla="val 73152"/>
                            <a:gd name="f34" fmla="val 51816"/>
                            <a:gd name="f35" fmla="val 30480"/>
                            <a:gd name="f36" fmla="val 25908"/>
                            <a:gd name="f37" fmla="val 9144"/>
                            <a:gd name="f38" fmla="val 7620"/>
                            <a:gd name="f39" fmla="val 15239"/>
                            <a:gd name="f40" fmla="val 4572"/>
                            <a:gd name="f41" fmla="val 3048"/>
                            <a:gd name="f42" fmla="val 13716"/>
                            <a:gd name="f43" fmla="val 16763"/>
                            <a:gd name="f44" fmla="*/ f0 1 47244"/>
                            <a:gd name="f45" fmla="*/ f1 1 74676"/>
                            <a:gd name="f46" fmla="val f2"/>
                            <a:gd name="f47" fmla="val f3"/>
                            <a:gd name="f48" fmla="val f4"/>
                            <a:gd name="f49" fmla="+- f48 0 f46"/>
                            <a:gd name="f50" fmla="+- f47 0 f46"/>
                            <a:gd name="f51" fmla="*/ f50 1 47244"/>
                            <a:gd name="f52" fmla="*/ f49 1 74676"/>
                            <a:gd name="f53" fmla="*/ 0 1 f51"/>
                            <a:gd name="f54" fmla="*/ 47244 1 f51"/>
                            <a:gd name="f55" fmla="*/ 0 1 f52"/>
                            <a:gd name="f56" fmla="*/ 74676 1 f52"/>
                            <a:gd name="f57" fmla="*/ f53 f44 1"/>
                            <a:gd name="f58" fmla="*/ f54 f44 1"/>
                            <a:gd name="f59" fmla="*/ f56 f45 1"/>
                            <a:gd name="f60" fmla="*/ f55 f45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57" t="f60" r="f58" b="f59"/>
                          <a:pathLst>
                            <a:path w="47244" h="74676">
                              <a:moveTo>
                                <a:pt x="f5" y="f2"/>
                              </a:moveTo>
                              <a:cubicBezTo>
                                <a:pt x="f6" y="f2"/>
                                <a:pt x="f7" y="f8"/>
                                <a:pt x="f9" y="f10"/>
                              </a:cubicBezTo>
                              <a:cubicBezTo>
                                <a:pt x="f11" y="f12"/>
                                <a:pt x="f13" y="f14"/>
                                <a:pt x="f13" y="f15"/>
                              </a:cubicBezTo>
                              <a:cubicBezTo>
                                <a:pt x="f13" y="f16"/>
                                <a:pt x="f11" y="f6"/>
                                <a:pt x="f17" y="f18"/>
                              </a:cubicBezTo>
                              <a:cubicBezTo>
                                <a:pt x="f9" y="f9"/>
                                <a:pt x="f19" y="f13"/>
                                <a:pt x="f6" y="f20"/>
                              </a:cubicBezTo>
                              <a:cubicBezTo>
                                <a:pt x="f21" y="f22"/>
                                <a:pt x="f23" y="f24"/>
                                <a:pt x="f12" y="f25"/>
                              </a:cubicBezTo>
                              <a:lnTo>
                                <a:pt x="f26" y="f25"/>
                              </a:lnTo>
                              <a:cubicBezTo>
                                <a:pt x="f19" y="f25"/>
                                <a:pt x="f9" y="f25"/>
                                <a:pt x="f27" y="f25"/>
                              </a:cubicBezTo>
                              <a:cubicBezTo>
                                <a:pt x="f17" y="f25"/>
                                <a:pt x="f11" y="f24"/>
                                <a:pt x="f13" y="f24"/>
                              </a:cubicBezTo>
                              <a:cubicBezTo>
                                <a:pt x="f13" y="f28"/>
                                <a:pt x="f29" y="f30"/>
                                <a:pt x="f31" y="f32"/>
                              </a:cubicBezTo>
                              <a:lnTo>
                                <a:pt x="f3" y="f32"/>
                              </a:lnTo>
                              <a:lnTo>
                                <a:pt x="f13" y="f4"/>
                              </a:lnTo>
                              <a:lnTo>
                                <a:pt x="f2" y="f4"/>
                              </a:lnTo>
                              <a:lnTo>
                                <a:pt x="f2" y="f33"/>
                              </a:lnTo>
                              <a:cubicBezTo>
                                <a:pt x="f23" y="f32"/>
                                <a:pt x="f15" y="f34"/>
                                <a:pt x="f16" y="f31"/>
                              </a:cubicBezTo>
                              <a:cubicBezTo>
                                <a:pt x="f26" y="f27"/>
                                <a:pt x="f7" y="f35"/>
                                <a:pt x="f7" y="f36"/>
                              </a:cubicBezTo>
                              <a:cubicBezTo>
                                <a:pt x="f7" y="f15"/>
                                <a:pt x="f35" y="f14"/>
                                <a:pt x="f6" y="f23"/>
                              </a:cubicBezTo>
                              <a:cubicBezTo>
                                <a:pt x="f16" y="f37"/>
                                <a:pt x="f5" y="f38"/>
                                <a:pt x="f21" y="f38"/>
                              </a:cubicBezTo>
                              <a:cubicBezTo>
                                <a:pt x="f39" y="f38"/>
                                <a:pt x="f23" y="f37"/>
                                <a:pt x="f37" y="f12"/>
                              </a:cubicBezTo>
                              <a:cubicBezTo>
                                <a:pt x="f10" y="f23"/>
                                <a:pt x="f40" y="f14"/>
                                <a:pt x="f41" y="f15"/>
                              </a:cubicBezTo>
                              <a:lnTo>
                                <a:pt x="f8" y="f15"/>
                              </a:lnTo>
                              <a:cubicBezTo>
                                <a:pt x="f8" y="f42"/>
                                <a:pt x="f40" y="f37"/>
                                <a:pt x="f38" y="f40"/>
                              </a:cubicBezTo>
                              <a:cubicBezTo>
                                <a:pt x="f23" y="f8"/>
                                <a:pt x="f43" y="f2"/>
                                <a:pt x="f5" y="f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2EEEB7BC" id="Group 1069239" o:spid="_x0000_s1026" style="position:absolute;margin-left:528.7pt;margin-top:58.7pt;width:3.7pt;height:5.9pt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7244,7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" path="m21336,v6096,,10667,1524,15240,6096c41148,10668,42672,15240,42672,19812v,4572,-1524,7620,-3048,12192c36576,36576,33527,42672,27432,48768,18288,59436,12192,65532,10668,67056r18288,c33527,67056,36576,67056,38100,67056v1524,,3048,-1524,4572,-1524c42672,64008,44196,62484,45720,60960r1524,l42672,74676,,74676,,73152c12192,60960,19812,51816,24384,45720v4572,-7620,7619,-15240,7619,-19812c32003,19812,30480,15240,27432,12192,24384,9144,21336,7620,18288,7620v-3049,,-6096,1524,-9144,3048c6096,12192,4572,15240,3048,19812r-1524,c1524,13716,4572,9144,7620,4572,12192,1524,16763,,21336,xe" fillcolor="#101010" stroked="f">
                <v:path arrowok="t" o:connecttype="custom" o:connectlocs="23624,0;47247,37340;23624,74679;0,37340" o:connectangles="270,0,90,180" textboxrect="0,0,47244,74676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22392" cy="5855204"/>
            <wp:effectExtent l="0" t="0" r="6858" b="0"/>
            <wp:docPr id="215" name="Picture 1072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422392" cy="585520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395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column">
                  <wp:posOffset>1040888</wp:posOffset>
                </wp:positionH>
                <wp:positionV relativeFrom="paragraph">
                  <wp:posOffset>769623</wp:posOffset>
                </wp:positionV>
                <wp:extent cx="41148" cy="76196"/>
                <wp:effectExtent l="0" t="0" r="0" b="4"/>
                <wp:wrapSquare wrapText="bothSides"/>
                <wp:docPr id="216" name="Group 1069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" cy="76196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1148"/>
                            <a:gd name="f4" fmla="val 76200"/>
                            <a:gd name="f5" fmla="val 21336"/>
                            <a:gd name="f6" fmla="val 25908"/>
                            <a:gd name="f7" fmla="val 30480"/>
                            <a:gd name="f8" fmla="val 1524"/>
                            <a:gd name="f9" fmla="val 33528"/>
                            <a:gd name="f10" fmla="val 6096"/>
                            <a:gd name="f11" fmla="val 36576"/>
                            <a:gd name="f12" fmla="val 9144"/>
                            <a:gd name="f13" fmla="val 38100"/>
                            <a:gd name="f14" fmla="val 12192"/>
                            <a:gd name="f15" fmla="val 15240"/>
                            <a:gd name="f16" fmla="val 19812"/>
                            <a:gd name="f17" fmla="val 27432"/>
                            <a:gd name="f18" fmla="val 32004"/>
                            <a:gd name="f19" fmla="val 35052"/>
                            <a:gd name="f20" fmla="val 39624"/>
                            <a:gd name="f21" fmla="val 42672"/>
                            <a:gd name="f22" fmla="val 45720"/>
                            <a:gd name="f23" fmla="val 50292"/>
                            <a:gd name="f24" fmla="val 56388"/>
                            <a:gd name="f25" fmla="val 62484"/>
                            <a:gd name="f26" fmla="val 67056"/>
                            <a:gd name="f27" fmla="val 28956"/>
                            <a:gd name="f28" fmla="val 73152"/>
                            <a:gd name="f29" fmla="val 22860"/>
                            <a:gd name="f30" fmla="val 7620"/>
                            <a:gd name="f31" fmla="val 4572"/>
                            <a:gd name="f32" fmla="val 3048"/>
                            <a:gd name="f33" fmla="val 74676"/>
                            <a:gd name="f34" fmla="val 71628"/>
                            <a:gd name="f35" fmla="val 70104"/>
                            <a:gd name="f36" fmla="val 68580"/>
                            <a:gd name="f37" fmla="val 65532"/>
                            <a:gd name="f38" fmla="val 10668"/>
                            <a:gd name="f39" fmla="val 13716"/>
                            <a:gd name="f40" fmla="val 16764"/>
                            <a:gd name="f41" fmla="val 18288"/>
                            <a:gd name="f42" fmla="val 64008"/>
                            <a:gd name="f43" fmla="val 60960"/>
                            <a:gd name="f44" fmla="val 54864"/>
                            <a:gd name="f45" fmla="val 51816"/>
                            <a:gd name="f46" fmla="val 48768"/>
                            <a:gd name="f47" fmla="val 47244"/>
                            <a:gd name="f48" fmla="val 44196"/>
                            <a:gd name="f49" fmla="val 24384"/>
                            <a:gd name="f50" fmla="*/ f0 1 41148"/>
                            <a:gd name="f51" fmla="*/ f1 1 76200"/>
                            <a:gd name="f52" fmla="val f2"/>
                            <a:gd name="f53" fmla="val f3"/>
                            <a:gd name="f54" fmla="val f4"/>
                            <a:gd name="f55" fmla="+- f54 0 f52"/>
                            <a:gd name="f56" fmla="+- f53 0 f52"/>
                            <a:gd name="f57" fmla="*/ f56 1 41148"/>
                            <a:gd name="f58" fmla="*/ f55 1 76200"/>
                            <a:gd name="f59" fmla="*/ 0 1 f57"/>
                            <a:gd name="f60" fmla="*/ 41148 1 f57"/>
                            <a:gd name="f61" fmla="*/ 0 1 f58"/>
                            <a:gd name="f62" fmla="*/ 76200 1 f58"/>
                            <a:gd name="f63" fmla="*/ f59 f50 1"/>
                            <a:gd name="f64" fmla="*/ f60 f50 1"/>
                            <a:gd name="f65" fmla="*/ f62 f51 1"/>
                            <a:gd name="f66" fmla="*/ f61 f51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63" t="f66" r="f64" b="f65"/>
                          <a:pathLst>
                            <a:path w="41148" h="76200">
                              <a:moveTo>
                                <a:pt x="f5" y="f2"/>
                              </a:moveTo>
                              <a:cubicBezTo>
                                <a:pt x="f6" y="f2"/>
                                <a:pt x="f7" y="f8"/>
                                <a:pt x="f9" y="f10"/>
                              </a:cubicBezTo>
                              <a:cubicBezTo>
                                <a:pt x="f11" y="f12"/>
                                <a:pt x="f13" y="f14"/>
                                <a:pt x="f13" y="f15"/>
                              </a:cubicBezTo>
                              <a:cubicBezTo>
                                <a:pt x="f13" y="f16"/>
                                <a:pt x="f9" y="f6"/>
                                <a:pt x="f17" y="f18"/>
                              </a:cubicBezTo>
                              <a:cubicBezTo>
                                <a:pt x="f18" y="f9"/>
                                <a:pt x="f19" y="f19"/>
                                <a:pt x="f13" y="f20"/>
                              </a:cubicBezTo>
                              <a:cubicBezTo>
                                <a:pt x="f20" y="f21"/>
                                <a:pt x="f3" y="f22"/>
                                <a:pt x="f3" y="f23"/>
                              </a:cubicBezTo>
                              <a:cubicBezTo>
                                <a:pt x="f3" y="f24"/>
                                <a:pt x="f13" y="f25"/>
                                <a:pt x="f19" y="f26"/>
                              </a:cubicBezTo>
                              <a:cubicBezTo>
                                <a:pt x="f27" y="f28"/>
                                <a:pt x="f29" y="f4"/>
                                <a:pt x="f14" y="f4"/>
                              </a:cubicBezTo>
                              <a:cubicBezTo>
                                <a:pt x="f30" y="f4"/>
                                <a:pt x="f31" y="f4"/>
                                <a:pt x="f32" y="f33"/>
                              </a:cubicBezTo>
                              <a:cubicBezTo>
                                <a:pt x="f2" y="f28"/>
                                <a:pt x="f2" y="f34"/>
                                <a:pt x="f2" y="f35"/>
                              </a:cubicBezTo>
                              <a:cubicBezTo>
                                <a:pt x="f2" y="f36"/>
                                <a:pt x="f2" y="f26"/>
                                <a:pt x="f8" y="f26"/>
                              </a:cubicBezTo>
                              <a:cubicBezTo>
                                <a:pt x="f8" y="f37"/>
                                <a:pt x="f32" y="f37"/>
                                <a:pt x="f31" y="f37"/>
                              </a:cubicBezTo>
                              <a:cubicBezTo>
                                <a:pt x="f31" y="f37"/>
                                <a:pt x="f10" y="f37"/>
                                <a:pt x="f10" y="f37"/>
                              </a:cubicBezTo>
                              <a:cubicBezTo>
                                <a:pt x="f30" y="f37"/>
                                <a:pt x="f12" y="f26"/>
                                <a:pt x="f38" y="f36"/>
                              </a:cubicBezTo>
                              <a:cubicBezTo>
                                <a:pt x="f39" y="f35"/>
                                <a:pt x="f15" y="f35"/>
                                <a:pt x="f15" y="f34"/>
                              </a:cubicBezTo>
                              <a:cubicBezTo>
                                <a:pt x="f40" y="f34"/>
                                <a:pt x="f41" y="f34"/>
                                <a:pt x="f16" y="f34"/>
                              </a:cubicBezTo>
                              <a:cubicBezTo>
                                <a:pt x="f29" y="f34"/>
                                <a:pt x="f6" y="f35"/>
                                <a:pt x="f27" y="f26"/>
                              </a:cubicBezTo>
                              <a:cubicBezTo>
                                <a:pt x="f18" y="f42"/>
                                <a:pt x="f9" y="f43"/>
                                <a:pt x="f9" y="f24"/>
                              </a:cubicBezTo>
                              <a:cubicBezTo>
                                <a:pt x="f9" y="f44"/>
                                <a:pt x="f18" y="f45"/>
                                <a:pt x="f18" y="f46"/>
                              </a:cubicBezTo>
                              <a:cubicBezTo>
                                <a:pt x="f7" y="f47"/>
                                <a:pt x="f27" y="f48"/>
                                <a:pt x="f17" y="f48"/>
                              </a:cubicBezTo>
                              <a:cubicBezTo>
                                <a:pt x="f6" y="f21"/>
                                <a:pt x="f49" y="f3"/>
                                <a:pt x="f5" y="f20"/>
                              </a:cubicBezTo>
                              <a:cubicBezTo>
                                <a:pt x="f41" y="f13"/>
                                <a:pt x="f40" y="f13"/>
                                <a:pt x="f39" y="f13"/>
                              </a:cubicBezTo>
                              <a:lnTo>
                                <a:pt x="f14" y="f13"/>
                              </a:lnTo>
                              <a:lnTo>
                                <a:pt x="f14" y="f11"/>
                              </a:lnTo>
                              <a:cubicBezTo>
                                <a:pt x="f15" y="f11"/>
                                <a:pt x="f41" y="f19"/>
                                <a:pt x="f5" y="f9"/>
                              </a:cubicBezTo>
                              <a:cubicBezTo>
                                <a:pt x="f49" y="f18"/>
                                <a:pt x="f6" y="f7"/>
                                <a:pt x="f17" y="f17"/>
                              </a:cubicBezTo>
                              <a:cubicBezTo>
                                <a:pt x="f27" y="f6"/>
                                <a:pt x="f7" y="f29"/>
                                <a:pt x="f7" y="f16"/>
                              </a:cubicBezTo>
                              <a:cubicBezTo>
                                <a:pt x="f7" y="f40"/>
                                <a:pt x="f27" y="f39"/>
                                <a:pt x="f6" y="f38"/>
                              </a:cubicBezTo>
                              <a:cubicBezTo>
                                <a:pt x="f49" y="f12"/>
                                <a:pt x="f5" y="f30"/>
                                <a:pt x="f41" y="f30"/>
                              </a:cubicBezTo>
                              <a:cubicBezTo>
                                <a:pt x="f14" y="f30"/>
                                <a:pt x="f30" y="f38"/>
                                <a:pt x="f32" y="f40"/>
                              </a:cubicBezTo>
                              <a:lnTo>
                                <a:pt x="f8" y="f15"/>
                              </a:lnTo>
                              <a:cubicBezTo>
                                <a:pt x="f32" y="f38"/>
                                <a:pt x="f10" y="f10"/>
                                <a:pt x="f12" y="f31"/>
                              </a:cubicBezTo>
                              <a:cubicBezTo>
                                <a:pt x="f14" y="f8"/>
                                <a:pt x="f40" y="f2"/>
                                <a:pt x="f5" y="f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29C7C562" id="Group 1069679" o:spid="_x0000_s1026" style="position:absolute;margin-left:81.95pt;margin-top:60.6pt;width:3.25pt;height:6pt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1148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" path="m21336,v4572,,9144,1524,12192,6096c36576,9144,38100,12192,38100,15240v,4572,-4572,10668,-10668,16764c32004,33528,35052,35052,38100,39624v1524,3048,3048,6096,3048,10668c41148,56388,38100,62484,35052,67056v-6096,6096,-12192,9144,-22860,9144c7620,76200,4572,76200,3048,74676,,73152,,71628,,70104,,68580,,67056,1524,67056v,-1524,1524,-1524,3048,-1524c4572,65532,6096,65532,6096,65532v1524,,3048,1524,4572,3048c13716,70104,15240,70104,15240,71628v1524,,3048,,4572,c22860,71628,25908,70104,28956,67056v3048,-3048,4572,-6096,4572,-10668c33528,54864,32004,51816,32004,48768,30480,47244,28956,44196,27432,44196,25908,42672,24384,41148,21336,39624,18288,38100,16764,38100,13716,38100r-1524,l12192,36576v3048,,6096,-1524,9144,-3048c24384,32004,25908,30480,27432,27432v1524,-1524,3048,-4572,3048,-7620c30480,16764,28956,13716,25908,10668,24384,9144,21336,7620,18288,7620v-6096,,-10668,3048,-15240,9144l1524,15240c3048,10668,6096,6096,9144,4572,12192,1524,16764,,21336,xe" fillcolor="#101010" stroked="f">
                <v:path arrowok="t" o:connecttype="custom" o:connectlocs="20574,0;41148,38098;20574,76196;0,38098" o:connectangles="270,0,90,180" textboxrect="0,0,41148,76200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22392" cy="7126220"/>
            <wp:effectExtent l="0" t="0" r="6858" b="0"/>
            <wp:docPr id="217" name="Picture 10723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22392" cy="712622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33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6714740</wp:posOffset>
                </wp:positionH>
                <wp:positionV relativeFrom="page">
                  <wp:posOffset>745236</wp:posOffset>
                </wp:positionV>
                <wp:extent cx="47247" cy="74679"/>
                <wp:effectExtent l="0" t="0" r="0" b="1521"/>
                <wp:wrapTopAndBottom/>
                <wp:docPr id="218" name="Group 1070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247" cy="74679"/>
                          <a:chOff x="0" y="0"/>
                          <a:chExt cx="47247" cy="74679"/>
                        </a:xfrm>
                      </wpg:grpSpPr>
                      <wps:wsp>
                        <wps:cNvPr id="219" name="Shape 155671"/>
                        <wps:cNvSpPr/>
                        <wps:spPr>
                          <a:xfrm>
                            <a:off x="0" y="23161"/>
                            <a:ext cx="16002" cy="31702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16001"/>
                              <a:gd name="f4" fmla="val 31698"/>
                              <a:gd name="f5" fmla="val 6553"/>
                              <a:gd name="f6" fmla="val 4572"/>
                              <a:gd name="f7" fmla="val 25602"/>
                              <a:gd name="f8" fmla="*/ f0 1 16001"/>
                              <a:gd name="f9" fmla="*/ f1 1 31698"/>
                              <a:gd name="f10" fmla="val f2"/>
                              <a:gd name="f11" fmla="val f3"/>
                              <a:gd name="f12" fmla="val f4"/>
                              <a:gd name="f13" fmla="+- f12 0 f10"/>
                              <a:gd name="f14" fmla="+- f11 0 f10"/>
                              <a:gd name="f15" fmla="*/ f14 1 16001"/>
                              <a:gd name="f16" fmla="*/ f13 1 31698"/>
                              <a:gd name="f17" fmla="*/ 0 1 f15"/>
                              <a:gd name="f18" fmla="*/ 16001 1 f15"/>
                              <a:gd name="f19" fmla="*/ 0 1 f16"/>
                              <a:gd name="f20" fmla="*/ 31698 1 f16"/>
                              <a:gd name="f21" fmla="*/ f17 f8 1"/>
                              <a:gd name="f22" fmla="*/ f18 f8 1"/>
                              <a:gd name="f23" fmla="*/ f20 f9 1"/>
                              <a:gd name="f24" fmla="*/ f19 f9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1" t="f24" r="f22" b="f23"/>
                            <a:pathLst>
                              <a:path w="16001" h="31698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lnTo>
                                  <a:pt x="f6" y="f7"/>
                                </a:lnTo>
                                <a:lnTo>
                                  <a:pt x="f3" y="f7"/>
                                </a:lnTo>
                                <a:lnTo>
                                  <a:pt x="f3" y="f4"/>
                                </a:lnTo>
                                <a:lnTo>
                                  <a:pt x="f2" y="f4"/>
                                </a:lnTo>
                                <a:lnTo>
                                  <a:pt x="f2" y="f7"/>
                                </a:lnTo>
                                <a:lnTo>
                                  <a:pt x="f3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220" name="Shape 155672"/>
                        <wps:cNvSpPr/>
                        <wps:spPr>
                          <a:xfrm>
                            <a:off x="16002" y="0"/>
                            <a:ext cx="31245" cy="74679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31242"/>
                              <a:gd name="f4" fmla="val 74676"/>
                              <a:gd name="f5" fmla="val 14479"/>
                              <a:gd name="f6" fmla="val 22099"/>
                              <a:gd name="f7" fmla="val 48768"/>
                              <a:gd name="f8" fmla="val 54864"/>
                              <a:gd name="f9" fmla="val 11430"/>
                              <a:gd name="f10" fmla="val 10668"/>
                              <a:gd name="f11" fmla="val 29719"/>
                              <a:gd name="f12" fmla="val 23166"/>
                              <a:gd name="f13" fmla="*/ f0 1 31242"/>
                              <a:gd name="f14" fmla="*/ f1 1 74676"/>
                              <a:gd name="f15" fmla="val f2"/>
                              <a:gd name="f16" fmla="val f3"/>
                              <a:gd name="f17" fmla="val f4"/>
                              <a:gd name="f18" fmla="+- f17 0 f15"/>
                              <a:gd name="f19" fmla="+- f16 0 f15"/>
                              <a:gd name="f20" fmla="*/ f19 1 31242"/>
                              <a:gd name="f21" fmla="*/ f18 1 74676"/>
                              <a:gd name="f22" fmla="*/ 0 1 f20"/>
                              <a:gd name="f23" fmla="*/ 31242 1 f20"/>
                              <a:gd name="f24" fmla="*/ 0 1 f21"/>
                              <a:gd name="f25" fmla="*/ 74676 1 f21"/>
                              <a:gd name="f26" fmla="*/ f22 f13 1"/>
                              <a:gd name="f27" fmla="*/ f23 f13 1"/>
                              <a:gd name="f28" fmla="*/ f25 f14 1"/>
                              <a:gd name="f29" fmla="*/ f24 f1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6" t="f29" r="f27" b="f28"/>
                            <a:pathLst>
                              <a:path w="31242" h="74676">
                                <a:moveTo>
                                  <a:pt x="f5" y="f2"/>
                                </a:moveTo>
                                <a:lnTo>
                                  <a:pt x="f6" y="f2"/>
                                </a:lnTo>
                                <a:lnTo>
                                  <a:pt x="f6" y="f7"/>
                                </a:lnTo>
                                <a:lnTo>
                                  <a:pt x="f3" y="f7"/>
                                </a:lnTo>
                                <a:lnTo>
                                  <a:pt x="f3" y="f8"/>
                                </a:lnTo>
                                <a:lnTo>
                                  <a:pt x="f6" y="f8"/>
                                </a:lnTo>
                                <a:lnTo>
                                  <a:pt x="f6" y="f4"/>
                                </a:lnTo>
                                <a:lnTo>
                                  <a:pt x="f9" y="f4"/>
                                </a:lnTo>
                                <a:lnTo>
                                  <a:pt x="f9" y="f8"/>
                                </a:lnTo>
                                <a:lnTo>
                                  <a:pt x="f2" y="f8"/>
                                </a:lnTo>
                                <a:lnTo>
                                  <a:pt x="f2" y="f7"/>
                                </a:lnTo>
                                <a:lnTo>
                                  <a:pt x="f9" y="f7"/>
                                </a:lnTo>
                                <a:lnTo>
                                  <a:pt x="f9" y="f10"/>
                                </a:lnTo>
                                <a:lnTo>
                                  <a:pt x="f2" y="f11"/>
                                </a:lnTo>
                                <a:lnTo>
                                  <a:pt x="f2" y="f12"/>
                                </a:lnTo>
                                <a:lnTo>
                                  <a:pt x="f5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7AEE6B" id="Group 1070101" o:spid="_x0000_s1026" style="position:absolute;margin-left:528.7pt;margin-top:58.7pt;width:3.7pt;height:5.9pt;z-index:251674624;mso-position-horizontal-relative:page;mso-position-vertical-relative:page" coordsize="47247,74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">
                <v:shape id="Shape 155671" o:spid="_x0000_s1027" style="position:absolute;top:23161;width:16002;height:31702;visibility:visible;mso-wrap-style:square;v-text-anchor:top" coordsize="16001,31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" path="m16001,r,6553l4572,25602r11429,l16001,31698,,31698,,25602,16001,xe" fillcolor="#101010" stroked="f">
                  <v:path arrowok="t" o:connecttype="custom" o:connectlocs="8001,0;16002,15851;8001,31702;0,15851" o:connectangles="270,0,90,180" textboxrect="0,0,16001,31698"/>
                </v:shape>
                <v:shape id="Shape 155672" o:spid="_x0000_s1028" style="position:absolute;left:16002;width:31245;height:74679;visibility:visible;mso-wrap-style:square;v-text-anchor:top" coordsize="31242,74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" path="m14479,r7620,l22099,48768r9143,l31242,54864r-9143,l22099,74676r-10669,l11430,54864,,54864,,48768r11430,l11430,10668,,29719,,23166,14479,xe" fillcolor="#101010" stroked="f">
                  <v:path arrowok="t" o:connecttype="custom" o:connectlocs="15623,0;31245,37340;15623,74679;0,37340" o:connectangles="270,0,90,180" textboxrect="0,0,31242,74676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640"/>
        <w:ind w:left="413"/>
      </w:pPr>
      <w:r>
        <w:rPr>
          <w:noProof/>
        </w:rPr>
        <w:drawing>
          <wp:inline distT="0" distB="0" distL="0" distR="0">
            <wp:extent cx="5413248" cy="2209803"/>
            <wp:effectExtent l="0" t="0" r="0" b="0"/>
            <wp:docPr id="221" name="Picture 10723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413248" cy="22098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22392" cy="4815843"/>
            <wp:effectExtent l="0" t="0" r="6858" b="3807"/>
            <wp:docPr id="222" name="Picture 1072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422392" cy="481584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397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column">
                  <wp:posOffset>1040888</wp:posOffset>
                </wp:positionH>
                <wp:positionV relativeFrom="paragraph">
                  <wp:posOffset>771140</wp:posOffset>
                </wp:positionV>
                <wp:extent cx="42675" cy="74679"/>
                <wp:effectExtent l="0" t="0" r="0" b="1521"/>
                <wp:wrapSquare wrapText="bothSides"/>
                <wp:docPr id="223" name="Group 1069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75" cy="74679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2672"/>
                            <a:gd name="f4" fmla="val 74676"/>
                            <a:gd name="f5" fmla="val 16764"/>
                            <a:gd name="f6" fmla="val 38100"/>
                            <a:gd name="f7" fmla="val 10668"/>
                            <a:gd name="f8" fmla="val 15240"/>
                            <a:gd name="f9" fmla="val 18288"/>
                            <a:gd name="f10" fmla="val 21336"/>
                            <a:gd name="f11" fmla="val 19812"/>
                            <a:gd name="f12" fmla="val 28956"/>
                            <a:gd name="f13" fmla="val 22860"/>
                            <a:gd name="f14" fmla="val 33528"/>
                            <a:gd name="f15" fmla="val 41148"/>
                            <a:gd name="f16" fmla="val 39624"/>
                            <a:gd name="f17" fmla="val 45720"/>
                            <a:gd name="f18" fmla="val 50292"/>
                            <a:gd name="f19" fmla="val 53340"/>
                            <a:gd name="f20" fmla="val 57912"/>
                            <a:gd name="f21" fmla="val 36576"/>
                            <a:gd name="f22" fmla="val 60960"/>
                            <a:gd name="f23" fmla="val 35052"/>
                            <a:gd name="f24" fmla="val 64008"/>
                            <a:gd name="f25" fmla="val 32004"/>
                            <a:gd name="f26" fmla="val 65532"/>
                            <a:gd name="f27" fmla="val 30480"/>
                            <a:gd name="f28" fmla="val 68580"/>
                            <a:gd name="f29" fmla="val 27432"/>
                            <a:gd name="f30" fmla="val 70104"/>
                            <a:gd name="f31" fmla="val 24384"/>
                            <a:gd name="f32" fmla="val 71628"/>
                            <a:gd name="f33" fmla="val 73152"/>
                            <a:gd name="f34" fmla="val 12192"/>
                            <a:gd name="f35" fmla="val 7620"/>
                            <a:gd name="f36" fmla="val 4572"/>
                            <a:gd name="f37" fmla="val 3048"/>
                            <a:gd name="f38" fmla="val 67056"/>
                            <a:gd name="f39" fmla="val 1524"/>
                            <a:gd name="f40" fmla="val 6096"/>
                            <a:gd name="f41" fmla="val 9144"/>
                            <a:gd name="f42" fmla="val 13716"/>
                            <a:gd name="f43" fmla="val 25908"/>
                            <a:gd name="f44" fmla="val 56388"/>
                            <a:gd name="f45" fmla="val 51816"/>
                            <a:gd name="f46" fmla="val 48768"/>
                            <a:gd name="f47" fmla="val 44196"/>
                            <a:gd name="f48" fmla="*/ f0 1 42672"/>
                            <a:gd name="f49" fmla="*/ f1 1 74676"/>
                            <a:gd name="f50" fmla="val f2"/>
                            <a:gd name="f51" fmla="val f3"/>
                            <a:gd name="f52" fmla="val f4"/>
                            <a:gd name="f53" fmla="+- f52 0 f50"/>
                            <a:gd name="f54" fmla="+- f51 0 f50"/>
                            <a:gd name="f55" fmla="*/ f54 1 42672"/>
                            <a:gd name="f56" fmla="*/ f53 1 74676"/>
                            <a:gd name="f57" fmla="*/ 0 1 f55"/>
                            <a:gd name="f58" fmla="*/ 42672 1 f55"/>
                            <a:gd name="f59" fmla="*/ 0 1 f56"/>
                            <a:gd name="f60" fmla="*/ 74676 1 f56"/>
                            <a:gd name="f61" fmla="*/ f57 f48 1"/>
                            <a:gd name="f62" fmla="*/ f58 f48 1"/>
                            <a:gd name="f63" fmla="*/ f60 f49 1"/>
                            <a:gd name="f64" fmla="*/ f59 f4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61" t="f64" r="f62" b="f63"/>
                          <a:pathLst>
                            <a:path w="42672" h="74676">
                              <a:moveTo>
                                <a:pt x="f5" y="f2"/>
                              </a:moveTo>
                              <a:lnTo>
                                <a:pt x="f3" y="f2"/>
                              </a:lnTo>
                              <a:lnTo>
                                <a:pt x="f6" y="f7"/>
                              </a:lnTo>
                              <a:lnTo>
                                <a:pt x="f8" y="f7"/>
                              </a:lnTo>
                              <a:lnTo>
                                <a:pt x="f7" y="f9"/>
                              </a:lnTo>
                              <a:cubicBezTo>
                                <a:pt x="f10" y="f11"/>
                                <a:pt x="f12" y="f13"/>
                                <a:pt x="f14" y="f12"/>
                              </a:cubicBezTo>
                              <a:cubicBezTo>
                                <a:pt x="f6" y="f14"/>
                                <a:pt x="f15" y="f16"/>
                                <a:pt x="f15" y="f17"/>
                              </a:cubicBezTo>
                              <a:cubicBezTo>
                                <a:pt x="f15" y="f18"/>
                                <a:pt x="f16" y="f19"/>
                                <a:pt x="f6" y="f20"/>
                              </a:cubicBezTo>
                              <a:cubicBezTo>
                                <a:pt x="f21" y="f22"/>
                                <a:pt x="f23" y="f24"/>
                                <a:pt x="f25" y="f26"/>
                              </a:cubicBezTo>
                              <a:cubicBezTo>
                                <a:pt x="f27" y="f28"/>
                                <a:pt x="f29" y="f30"/>
                                <a:pt x="f31" y="f32"/>
                              </a:cubicBezTo>
                              <a:cubicBezTo>
                                <a:pt x="f10" y="f33"/>
                                <a:pt x="f5" y="f4"/>
                                <a:pt x="f34" y="f4"/>
                              </a:cubicBezTo>
                              <a:cubicBezTo>
                                <a:pt x="f35" y="f4"/>
                                <a:pt x="f36" y="f33"/>
                                <a:pt x="f37" y="f33"/>
                              </a:cubicBezTo>
                              <a:cubicBezTo>
                                <a:pt x="f2" y="f32"/>
                                <a:pt x="f2" y="f28"/>
                                <a:pt x="f2" y="f38"/>
                              </a:cubicBezTo>
                              <a:cubicBezTo>
                                <a:pt x="f2" y="f38"/>
                                <a:pt x="f2" y="f26"/>
                                <a:pt x="f39" y="f26"/>
                              </a:cubicBezTo>
                              <a:cubicBezTo>
                                <a:pt x="f39" y="f24"/>
                                <a:pt x="f37" y="f24"/>
                                <a:pt x="f36" y="f24"/>
                              </a:cubicBezTo>
                              <a:cubicBezTo>
                                <a:pt x="f36" y="f24"/>
                                <a:pt x="f40" y="f24"/>
                                <a:pt x="f40" y="f24"/>
                              </a:cubicBezTo>
                              <a:cubicBezTo>
                                <a:pt x="f35" y="f24"/>
                                <a:pt x="f41" y="f26"/>
                                <a:pt x="f7" y="f26"/>
                              </a:cubicBezTo>
                              <a:cubicBezTo>
                                <a:pt x="f42" y="f28"/>
                                <a:pt x="f8" y="f28"/>
                                <a:pt x="f9" y="f28"/>
                              </a:cubicBezTo>
                              <a:cubicBezTo>
                                <a:pt x="f13" y="f28"/>
                                <a:pt x="f43" y="f38"/>
                                <a:pt x="f12" y="f24"/>
                              </a:cubicBezTo>
                              <a:cubicBezTo>
                                <a:pt x="f25" y="f22"/>
                                <a:pt x="f14" y="f44"/>
                                <a:pt x="f14" y="f45"/>
                              </a:cubicBezTo>
                              <a:cubicBezTo>
                                <a:pt x="f14" y="f46"/>
                                <a:pt x="f25" y="f47"/>
                                <a:pt x="f27" y="f15"/>
                              </a:cubicBezTo>
                              <a:cubicBezTo>
                                <a:pt x="f29" y="f21"/>
                                <a:pt x="f13" y="f14"/>
                                <a:pt x="f9" y="f25"/>
                              </a:cubicBezTo>
                              <a:cubicBezTo>
                                <a:pt x="f8" y="f27"/>
                                <a:pt x="f41" y="f12"/>
                                <a:pt x="f37" y="f12"/>
                              </a:cubicBez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FD70AC3" id="Group 1069452" o:spid="_x0000_s1026" style="position:absolute;margin-left:81.95pt;margin-top:60.7pt;width:3.35pt;height:5.9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2672,7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" path="m16764,l42672,,38100,10668r-22860,l10668,18288v10668,1524,18288,4572,22860,10668c38100,33528,41148,39624,41148,45720v,4572,-1524,7620,-3048,12192c36576,60960,35052,64008,32004,65532v-1524,3048,-4572,4572,-7620,6096c21336,73152,16764,74676,12192,74676v-4572,,-7620,-1524,-9144,-1524c,71628,,68580,,67056v,,,-1524,1524,-1524c1524,64008,3048,64008,4572,64008v,,1524,,1524,c7620,64008,9144,65532,10668,65532v3048,3048,4572,3048,7620,3048c22860,68580,25908,67056,28956,64008v3048,-3048,4572,-7620,4572,-12192c33528,48768,32004,44196,30480,41148,27432,36576,22860,33528,18288,32004,15240,30480,9144,28956,3048,28956l16764,xe" fillcolor="#101010" stroked="f">
                <v:path arrowok="t" o:connecttype="custom" o:connectlocs="21338,0;42675,37340;21338,74679;0,37340" o:connectangles="270,0,90,180" textboxrect="0,0,42672,74676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408"/>
        <w:sectPr w:rsidR="00A2490A">
          <w:headerReference w:type="even" r:id="rId65"/>
          <w:headerReference w:type="default" r:id="rId66"/>
          <w:pgSz w:w="12240" w:h="15840"/>
          <w:pgMar w:top="1440" w:right="1440" w:bottom="1440" w:left="1440" w:header="1066" w:footer="720" w:gutter="0"/>
          <w:cols w:space="720"/>
        </w:sectPr>
      </w:pPr>
      <w:r>
        <w:rPr>
          <w:noProof/>
        </w:rPr>
        <w:drawing>
          <wp:inline distT="0" distB="0" distL="0" distR="0">
            <wp:extent cx="5422392" cy="7485891"/>
            <wp:effectExtent l="0" t="0" r="6858" b="759"/>
            <wp:docPr id="224" name="Picture 1072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422392" cy="748589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33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6716268</wp:posOffset>
                </wp:positionH>
                <wp:positionV relativeFrom="page">
                  <wp:posOffset>745236</wp:posOffset>
                </wp:positionV>
                <wp:extent cx="45720" cy="76206"/>
                <wp:effectExtent l="0" t="0" r="0" b="0"/>
                <wp:wrapTopAndBottom/>
                <wp:docPr id="225" name="Group 10697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" cy="76206"/>
                          <a:chOff x="0" y="0"/>
                          <a:chExt cx="45720" cy="76206"/>
                        </a:xfrm>
                      </wpg:grpSpPr>
                      <wps:wsp>
                        <wps:cNvPr id="226" name="Shape 165970"/>
                        <wps:cNvSpPr/>
                        <wps:spPr>
                          <a:xfrm>
                            <a:off x="0" y="7114"/>
                            <a:ext cx="22860" cy="69092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69088"/>
                              <a:gd name="f5" fmla="val 5690"/>
                              <a:gd name="f6" fmla="val 16764"/>
                              <a:gd name="f7" fmla="val 14224"/>
                              <a:gd name="f8" fmla="val 15240"/>
                              <a:gd name="f9" fmla="val 17272"/>
                              <a:gd name="f10" fmla="val 13716"/>
                              <a:gd name="f11" fmla="val 21844"/>
                              <a:gd name="f12" fmla="val 12192"/>
                              <a:gd name="f13" fmla="val 26416"/>
                              <a:gd name="f14" fmla="val 23215"/>
                              <a:gd name="f15" fmla="val 27287"/>
                              <a:gd name="f16" fmla="val 21336"/>
                              <a:gd name="f17" fmla="val 19812"/>
                              <a:gd name="f18" fmla="val 18288"/>
                              <a:gd name="f19" fmla="val 27940"/>
                              <a:gd name="f20" fmla="val 29464"/>
                              <a:gd name="f21" fmla="val 30988"/>
                              <a:gd name="f22" fmla="val 10668"/>
                              <a:gd name="f23" fmla="val 35560"/>
                              <a:gd name="f24" fmla="val 40132"/>
                              <a:gd name="f25" fmla="val 43180"/>
                              <a:gd name="f26" fmla="val 46228"/>
                              <a:gd name="f27" fmla="val 49276"/>
                              <a:gd name="f28" fmla="val 53848"/>
                              <a:gd name="f29" fmla="val 58420"/>
                              <a:gd name="f30" fmla="val 61468"/>
                              <a:gd name="f31" fmla="val 62992"/>
                              <a:gd name="f32" fmla="val 64516"/>
                              <a:gd name="f33" fmla="val 66040"/>
                              <a:gd name="f34" fmla="val 67564"/>
                              <a:gd name="f35" fmla="val 9144"/>
                              <a:gd name="f36" fmla="val 3048"/>
                              <a:gd name="f37" fmla="val 38608"/>
                              <a:gd name="f38" fmla="val 32512"/>
                              <a:gd name="f39" fmla="val 1524"/>
                              <a:gd name="f40" fmla="val 20320"/>
                              <a:gd name="f41" fmla="val 6096"/>
                              <a:gd name="f42" fmla="val 9652"/>
                              <a:gd name="f43" fmla="val 5080"/>
                              <a:gd name="f44" fmla="*/ f0 1 22860"/>
                              <a:gd name="f45" fmla="*/ f1 1 69088"/>
                              <a:gd name="f46" fmla="val f2"/>
                              <a:gd name="f47" fmla="val f3"/>
                              <a:gd name="f48" fmla="val f4"/>
                              <a:gd name="f49" fmla="+- f48 0 f46"/>
                              <a:gd name="f50" fmla="+- f47 0 f46"/>
                              <a:gd name="f51" fmla="*/ f50 1 22860"/>
                              <a:gd name="f52" fmla="*/ f49 1 69088"/>
                              <a:gd name="f53" fmla="*/ 0 1 f51"/>
                              <a:gd name="f54" fmla="*/ 22860 1 f51"/>
                              <a:gd name="f55" fmla="*/ 0 1 f52"/>
                              <a:gd name="f56" fmla="*/ 69088 1 f52"/>
                              <a:gd name="f57" fmla="*/ f53 f44 1"/>
                              <a:gd name="f58" fmla="*/ f54 f44 1"/>
                              <a:gd name="f59" fmla="*/ f56 f45 1"/>
                              <a:gd name="f60" fmla="*/ f55 f45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57" t="f60" r="f58" b="f59"/>
                            <a:pathLst>
                              <a:path w="22860" h="69088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lnTo>
                                  <a:pt x="f6" y="f7"/>
                                </a:lnTo>
                                <a:cubicBezTo>
                                  <a:pt x="f8" y="f9"/>
                                  <a:pt x="f10" y="f11"/>
                                  <a:pt x="f12" y="f13"/>
                                </a:cubicBezTo>
                                <a:lnTo>
                                  <a:pt x="f3" y="f14"/>
                                </a:lnTo>
                                <a:lnTo>
                                  <a:pt x="f3" y="f15"/>
                                </a:lnTo>
                                <a:lnTo>
                                  <a:pt x="f16" y="f13"/>
                                </a:lnTo>
                                <a:cubicBezTo>
                                  <a:pt x="f16" y="f13"/>
                                  <a:pt x="f17" y="f13"/>
                                  <a:pt x="f18" y="f19"/>
                                </a:cubicBezTo>
                                <a:cubicBezTo>
                                  <a:pt x="f6" y="f19"/>
                                  <a:pt x="f8" y="f20"/>
                                  <a:pt x="f12" y="f21"/>
                                </a:cubicBezTo>
                                <a:cubicBezTo>
                                  <a:pt x="f22" y="f23"/>
                                  <a:pt x="f22" y="f24"/>
                                  <a:pt x="f22" y="f25"/>
                                </a:cubicBezTo>
                                <a:cubicBezTo>
                                  <a:pt x="f22" y="f26"/>
                                  <a:pt x="f22" y="f27"/>
                                  <a:pt x="f12" y="f28"/>
                                </a:cubicBezTo>
                                <a:cubicBezTo>
                                  <a:pt x="f10" y="f29"/>
                                  <a:pt x="f8" y="f30"/>
                                  <a:pt x="f6" y="f31"/>
                                </a:cubicBezTo>
                                <a:cubicBezTo>
                                  <a:pt x="f17" y="f32"/>
                                  <a:pt x="f16" y="f33"/>
                                  <a:pt x="f3" y="f33"/>
                                </a:cubicBezTo>
                                <a:lnTo>
                                  <a:pt x="f3" y="f4"/>
                                </a:lnTo>
                                <a:cubicBezTo>
                                  <a:pt x="f6" y="f4"/>
                                  <a:pt x="f10" y="f34"/>
                                  <a:pt x="f35" y="f32"/>
                                </a:cubicBezTo>
                                <a:cubicBezTo>
                                  <a:pt x="f36" y="f29"/>
                                  <a:pt x="f2" y="f27"/>
                                  <a:pt x="f2" y="f37"/>
                                </a:cubicBezTo>
                                <a:cubicBezTo>
                                  <a:pt x="f2" y="f38"/>
                                  <a:pt x="f39" y="f13"/>
                                  <a:pt x="f36" y="f40"/>
                                </a:cubicBezTo>
                                <a:cubicBezTo>
                                  <a:pt x="f41" y="f7"/>
                                  <a:pt x="f35" y="f42"/>
                                  <a:pt x="f8" y="f43"/>
                                </a:cubicBezTo>
                                <a:lnTo>
                                  <a:pt x="f3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227" name="Shape 165971"/>
                        <wps:cNvSpPr/>
                        <wps:spPr>
                          <a:xfrm>
                            <a:off x="22860" y="28959"/>
                            <a:ext cx="22860" cy="47247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47244"/>
                              <a:gd name="f5" fmla="val 4572"/>
                              <a:gd name="f6" fmla="val 9144"/>
                              <a:gd name="f7" fmla="val 13716"/>
                              <a:gd name="f8" fmla="val 1524"/>
                              <a:gd name="f9" fmla="val 16764"/>
                              <a:gd name="f10" fmla="val 6096"/>
                              <a:gd name="f11" fmla="val 21336"/>
                              <a:gd name="f12" fmla="val 10668"/>
                              <a:gd name="f13" fmla="val 15240"/>
                              <a:gd name="f14" fmla="val 27432"/>
                              <a:gd name="f15" fmla="val 33528"/>
                              <a:gd name="f16" fmla="val 38100"/>
                              <a:gd name="f17" fmla="val 12192"/>
                              <a:gd name="f18" fmla="val 44196"/>
                              <a:gd name="f19" fmla="val 3048"/>
                              <a:gd name="f20" fmla="val 42672"/>
                              <a:gd name="f21" fmla="val 39624"/>
                              <a:gd name="f22" fmla="val 36576"/>
                              <a:gd name="f23" fmla="val 32004"/>
                              <a:gd name="f24" fmla="val 5443"/>
                              <a:gd name="f25" fmla="val 1372"/>
                              <a:gd name="f26" fmla="*/ f0 1 22860"/>
                              <a:gd name="f27" fmla="*/ f1 1 47244"/>
                              <a:gd name="f28" fmla="val f2"/>
                              <a:gd name="f29" fmla="val f3"/>
                              <a:gd name="f30" fmla="val f4"/>
                              <a:gd name="f31" fmla="+- f30 0 f28"/>
                              <a:gd name="f32" fmla="+- f29 0 f28"/>
                              <a:gd name="f33" fmla="*/ f32 1 22860"/>
                              <a:gd name="f34" fmla="*/ f31 1 47244"/>
                              <a:gd name="f35" fmla="*/ 0 1 f33"/>
                              <a:gd name="f36" fmla="*/ 22860 1 f33"/>
                              <a:gd name="f37" fmla="*/ 0 1 f34"/>
                              <a:gd name="f38" fmla="*/ 47244 1 f34"/>
                              <a:gd name="f39" fmla="*/ f35 f26 1"/>
                              <a:gd name="f40" fmla="*/ f36 f26 1"/>
                              <a:gd name="f41" fmla="*/ f38 f27 1"/>
                              <a:gd name="f42" fmla="*/ f37 f2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39" t="f42" r="f40" b="f41"/>
                            <a:pathLst>
                              <a:path w="22860" h="47244">
                                <a:moveTo>
                                  <a:pt x="f5" y="f2"/>
                                </a:moveTo>
                                <a:cubicBezTo>
                                  <a:pt x="f6" y="f2"/>
                                  <a:pt x="f7" y="f8"/>
                                  <a:pt x="f9" y="f10"/>
                                </a:cubicBezTo>
                                <a:cubicBezTo>
                                  <a:pt x="f11" y="f12"/>
                                  <a:pt x="f3" y="f13"/>
                                  <a:pt x="f3" y="f11"/>
                                </a:cubicBezTo>
                                <a:cubicBezTo>
                                  <a:pt x="f3" y="f14"/>
                                  <a:pt x="f11" y="f15"/>
                                  <a:pt x="f9" y="f16"/>
                                </a:cubicBezTo>
                                <a:cubicBezTo>
                                  <a:pt x="f17" y="f18"/>
                                  <a:pt x="f10" y="f4"/>
                                  <a:pt x="f2" y="f4"/>
                                </a:cubicBezTo>
                                <a:lnTo>
                                  <a:pt x="f2" y="f18"/>
                                </a:lnTo>
                                <a:cubicBezTo>
                                  <a:pt x="f19" y="f18"/>
                                  <a:pt x="f10" y="f20"/>
                                  <a:pt x="f6" y="f21"/>
                                </a:cubicBezTo>
                                <a:cubicBezTo>
                                  <a:pt x="f12" y="f22"/>
                                  <a:pt x="f17" y="f23"/>
                                  <a:pt x="f17" y="f14"/>
                                </a:cubicBezTo>
                                <a:cubicBezTo>
                                  <a:pt x="f17" y="f11"/>
                                  <a:pt x="f12" y="f13"/>
                                  <a:pt x="f6" y="f12"/>
                                </a:cubicBezTo>
                                <a:lnTo>
                                  <a:pt x="f2" y="f24"/>
                                </a:lnTo>
                                <a:lnTo>
                                  <a:pt x="f2" y="f25"/>
                                </a:lnTo>
                                <a:lnTo>
                                  <a:pt x="f5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228" name="Shape 165972"/>
                        <wps:cNvSpPr/>
                        <wps:spPr>
                          <a:xfrm>
                            <a:off x="22860" y="0"/>
                            <a:ext cx="21332" cy="12801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12802"/>
                              <a:gd name="f5" fmla="val 18288"/>
                              <a:gd name="f6" fmla="val 1524"/>
                              <a:gd name="f7" fmla="val 16764"/>
                              <a:gd name="f8" fmla="val 12192"/>
                              <a:gd name="f9" fmla="val 3048"/>
                              <a:gd name="f10" fmla="val 9144"/>
                              <a:gd name="f11" fmla="val 4572"/>
                              <a:gd name="f12" fmla="val 7620"/>
                              <a:gd name="f13" fmla="val 6096"/>
                              <a:gd name="f14" fmla="val 10668"/>
                              <a:gd name="f15" fmla="val 7112"/>
                              <a:gd name="f16" fmla="val 13716"/>
                              <a:gd name="f17" fmla="*/ f0 1 21336"/>
                              <a:gd name="f18" fmla="*/ f1 1 12802"/>
                              <a:gd name="f19" fmla="val f2"/>
                              <a:gd name="f20" fmla="val f3"/>
                              <a:gd name="f21" fmla="val f4"/>
                              <a:gd name="f22" fmla="+- f21 0 f19"/>
                              <a:gd name="f23" fmla="+- f20 0 f19"/>
                              <a:gd name="f24" fmla="*/ f23 1 21336"/>
                              <a:gd name="f25" fmla="*/ f22 1 12802"/>
                              <a:gd name="f26" fmla="*/ 0 1 f24"/>
                              <a:gd name="f27" fmla="*/ 21336 1 f24"/>
                              <a:gd name="f28" fmla="*/ 0 1 f25"/>
                              <a:gd name="f29" fmla="*/ 12802 1 f25"/>
                              <a:gd name="f30" fmla="*/ f26 f17 1"/>
                              <a:gd name="f31" fmla="*/ f27 f17 1"/>
                              <a:gd name="f32" fmla="*/ f29 f18 1"/>
                              <a:gd name="f33" fmla="*/ f28 f18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30" t="f33" r="f31" b="f32"/>
                            <a:pathLst>
                              <a:path w="21336" h="12802">
                                <a:moveTo>
                                  <a:pt x="f5" y="f2"/>
                                </a:moveTo>
                                <a:lnTo>
                                  <a:pt x="f3" y="f2"/>
                                </a:lnTo>
                                <a:lnTo>
                                  <a:pt x="f3" y="f6"/>
                                </a:lnTo>
                                <a:cubicBezTo>
                                  <a:pt x="f7" y="f6"/>
                                  <a:pt x="f8" y="f9"/>
                                  <a:pt x="f10" y="f11"/>
                                </a:cubicBezTo>
                                <a:cubicBezTo>
                                  <a:pt x="f12" y="f13"/>
                                  <a:pt x="f11" y="f12"/>
                                  <a:pt x="f6" y="f14"/>
                                </a:cubicBezTo>
                                <a:lnTo>
                                  <a:pt x="f2" y="f4"/>
                                </a:lnTo>
                                <a:lnTo>
                                  <a:pt x="f2" y="f15"/>
                                </a:lnTo>
                                <a:lnTo>
                                  <a:pt x="f13" y="f9"/>
                                </a:lnTo>
                                <a:cubicBezTo>
                                  <a:pt x="f14" y="f6"/>
                                  <a:pt x="f16" y="f2"/>
                                  <a:pt x="f5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779616" id="Group 1069719" o:spid="_x0000_s1026" style="position:absolute;margin-left:528.85pt;margin-top:58.7pt;width:3.6pt;height:6pt;z-index:251675648;mso-position-horizontal-relative:page;mso-position-vertical-relative:page" coordsize="45720,762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">
                <v:shape id="Shape 165970" o:spid="_x0000_s1027" style="position:absolute;top:7114;width:22860;height:69092;visibility:visible;mso-wrap-style:square;v-text-anchor:top" coordsize="22860,69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" path="m22860,r,5690l16764,14224v-1524,3048,-3048,7620,-4572,12192l22860,23215r,4072l21336,26416v,,-1524,,-3048,1524c16764,27940,15240,29464,12192,30988v-1524,4572,-1524,9144,-1524,12192c10668,46228,10668,49276,12192,53848v1524,4572,3048,7620,4572,9144c19812,64516,21336,66040,22860,66040r,3048c16764,69088,13716,67564,9144,64516,3048,58420,,49276,,38608,,32512,1524,26416,3048,20320,6096,14224,9144,9652,15240,5080l22860,xe" fillcolor="#101010" stroked="f">
                  <v:path arrowok="t" o:connecttype="custom" o:connectlocs="11430,0;22860,34546;11430,69092;0,34546" o:connectangles="270,0,90,180" textboxrect="0,0,22860,69088"/>
                </v:shape>
                <v:shape id="Shape 165971" o:spid="_x0000_s1028" style="position:absolute;left:22860;top:28959;width:22860;height:47247;visibility:visible;mso-wrap-style:square;v-text-anchor:top" coordsize="22860,47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" path="m4572,v4572,,9144,1524,12192,6096c21336,10668,22860,15240,22860,21336v,6096,-1524,12192,-6096,16764c12192,44196,6096,47244,,47244l,44196v3048,,6096,-1524,9144,-4572c10668,36576,12192,32004,12192,27432v,-6096,-1524,-12192,-3048,-16764l,5443,,1372,4572,xe" fillcolor="#101010" stroked="f">
                  <v:path arrowok="t" o:connecttype="custom" o:connectlocs="11430,0;22860,23624;11430,47247;0,23624" o:connectangles="270,0,90,180" textboxrect="0,0,22860,47244"/>
                </v:shape>
                <v:shape id="Shape 165972" o:spid="_x0000_s1029" style="position:absolute;left:22860;width:21332;height:12801;visibility:visible;mso-wrap-style:square;v-text-anchor:top" coordsize="21336,12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" path="m18288,r3048,l21336,1524v-4572,,-9144,1524,-12192,3048c7620,6096,4572,7620,1524,10668l,12802,,7112,6096,3048c10668,1524,13716,,18288,xe" fillcolor="#101010" stroked="f">
                  <v:path arrowok="t" o:connecttype="custom" o:connectlocs="10666,0;21332,6401;10666,12801;0,6401" o:connectangles="270,0,90,180" textboxrect="0,0,21336,12802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19347" cy="6726939"/>
            <wp:effectExtent l="0" t="0" r="0" b="0"/>
            <wp:docPr id="229" name="Picture 10723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419347" cy="672693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397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1040888</wp:posOffset>
                </wp:positionH>
                <wp:positionV relativeFrom="paragraph">
                  <wp:posOffset>771140</wp:posOffset>
                </wp:positionV>
                <wp:extent cx="44192" cy="74679"/>
                <wp:effectExtent l="0" t="0" r="0" b="1521"/>
                <wp:wrapSquare wrapText="bothSides"/>
                <wp:docPr id="230" name="Group 1067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92" cy="74679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4196"/>
                            <a:gd name="f4" fmla="val 74676"/>
                            <a:gd name="f5" fmla="val 6096"/>
                            <a:gd name="f6" fmla="val 3048"/>
                            <a:gd name="f7" fmla="val 21336"/>
                            <a:gd name="f8" fmla="val 15240"/>
                            <a:gd name="f9" fmla="val 36576"/>
                            <a:gd name="f10" fmla="val 9144"/>
                            <a:gd name="f11" fmla="val 16764"/>
                            <a:gd name="f12" fmla="val 12192"/>
                            <a:gd name="f13" fmla="val 10668"/>
                            <a:gd name="f14" fmla="val 7620"/>
                            <a:gd name="f15" fmla="val 4572"/>
                            <a:gd name="f16" fmla="val 1524"/>
                            <a:gd name="f17" fmla="val 18288"/>
                            <a:gd name="f18" fmla="*/ f0 1 44196"/>
                            <a:gd name="f19" fmla="*/ f1 1 74676"/>
                            <a:gd name="f20" fmla="val f2"/>
                            <a:gd name="f21" fmla="val f3"/>
                            <a:gd name="f22" fmla="val f4"/>
                            <a:gd name="f23" fmla="+- f22 0 f20"/>
                            <a:gd name="f24" fmla="+- f21 0 f20"/>
                            <a:gd name="f25" fmla="*/ f24 1 44196"/>
                            <a:gd name="f26" fmla="*/ f23 1 74676"/>
                            <a:gd name="f27" fmla="*/ 0 1 f25"/>
                            <a:gd name="f28" fmla="*/ 44196 1 f25"/>
                            <a:gd name="f29" fmla="*/ 0 1 f26"/>
                            <a:gd name="f30" fmla="*/ 74676 1 f26"/>
                            <a:gd name="f31" fmla="*/ f27 f18 1"/>
                            <a:gd name="f32" fmla="*/ f28 f18 1"/>
                            <a:gd name="f33" fmla="*/ f30 f19 1"/>
                            <a:gd name="f34" fmla="*/ f29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31" t="f34" r="f32" b="f33"/>
                          <a:pathLst>
                            <a:path w="44196" h="74676">
                              <a:moveTo>
                                <a:pt x="f5" y="f2"/>
                              </a:moveTo>
                              <a:lnTo>
                                <a:pt x="f3" y="f2"/>
                              </a:lnTo>
                              <a:lnTo>
                                <a:pt x="f3" y="f6"/>
                              </a:lnTo>
                              <a:lnTo>
                                <a:pt x="f7" y="f4"/>
                              </a:lnTo>
                              <a:lnTo>
                                <a:pt x="f8" y="f4"/>
                              </a:lnTo>
                              <a:lnTo>
                                <a:pt x="f9" y="f10"/>
                              </a:lnTo>
                              <a:lnTo>
                                <a:pt x="f11" y="f10"/>
                              </a:lnTo>
                              <a:cubicBezTo>
                                <a:pt x="f12" y="f10"/>
                                <a:pt x="f13" y="f10"/>
                                <a:pt x="f14" y="f13"/>
                              </a:cubicBezTo>
                              <a:cubicBezTo>
                                <a:pt x="f15" y="f12"/>
                                <a:pt x="f6" y="f8"/>
                                <a:pt x="f16" y="f17"/>
                              </a:cubicBezTo>
                              <a:lnTo>
                                <a:pt x="f2" y="f11"/>
                              </a:ln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584A62F2" id="Group 1067298" o:spid="_x0000_s1026" style="position:absolute;margin-left:81.95pt;margin-top:60.7pt;width:3.5pt;height:5.9pt;z-index: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4196,7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" path="m6096,l44196,r,3048l21336,74676r-6096,l36576,9144r-19812,c12192,9144,10668,9144,7620,10668,4572,12192,3048,15240,1524,18288l,16764,6096,xe" fillcolor="#101010" stroked="f">
                <v:path arrowok="t" o:connecttype="custom" o:connectlocs="22096,0;44192,37340;22096,74679;0,37340" o:connectangles="270,0,90,180" textboxrect="0,0,44196,74676"/>
                <w10:wrap type="square"/>
              </v:shape>
            </w:pict>
          </mc:Fallback>
        </mc:AlternateContent>
      </w:r>
    </w:p>
    <w:p w:rsidR="00A2490A" w:rsidRDefault="007611B0">
      <w:pPr>
        <w:spacing w:after="747"/>
        <w:ind w:left="408"/>
      </w:pPr>
      <w:r>
        <w:rPr>
          <w:noProof/>
        </w:rPr>
        <w:drawing>
          <wp:inline distT="0" distB="0" distL="0" distR="0">
            <wp:extent cx="5422392" cy="3453387"/>
            <wp:effectExtent l="0" t="0" r="6858" b="0"/>
            <wp:docPr id="231" name="Picture 1072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422392" cy="345338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0"/>
        <w:ind w:left="413"/>
      </w:pPr>
      <w:r>
        <w:rPr>
          <w:noProof/>
        </w:rPr>
        <w:drawing>
          <wp:inline distT="0" distB="0" distL="0" distR="0">
            <wp:extent cx="5416292" cy="2042156"/>
            <wp:effectExtent l="0" t="0" r="0" b="0"/>
            <wp:docPr id="232" name="Picture 1072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416292" cy="20421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59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6717795</wp:posOffset>
                </wp:positionH>
                <wp:positionV relativeFrom="page">
                  <wp:posOffset>745236</wp:posOffset>
                </wp:positionV>
                <wp:extent cx="42665" cy="76196"/>
                <wp:effectExtent l="0" t="0" r="0" b="4"/>
                <wp:wrapTopAndBottom/>
                <wp:docPr id="233" name="Group 10667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665" cy="76196"/>
                          <a:chOff x="0" y="0"/>
                          <a:chExt cx="42665" cy="76196"/>
                        </a:xfrm>
                      </wpg:grpSpPr>
                      <wps:wsp>
                        <wps:cNvPr id="234" name="Shape 172822"/>
                        <wps:cNvSpPr/>
                        <wps:spPr>
                          <a:xfrm>
                            <a:off x="0" y="0"/>
                            <a:ext cx="21332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76200"/>
                              <a:gd name="f5" fmla="val 3048"/>
                              <a:gd name="f6" fmla="val 18288"/>
                              <a:gd name="f7" fmla="val 16764"/>
                              <a:gd name="f8" fmla="val 4572"/>
                              <a:gd name="f9" fmla="val 15240"/>
                              <a:gd name="f10" fmla="val 6096"/>
                              <a:gd name="f11" fmla="val 12192"/>
                              <a:gd name="f12" fmla="val 9144"/>
                              <a:gd name="f13" fmla="val 10668"/>
                              <a:gd name="f14" fmla="val 13716"/>
                              <a:gd name="f15" fmla="val 19812"/>
                              <a:gd name="f16" fmla="val 22860"/>
                              <a:gd name="f17" fmla="val 24384"/>
                              <a:gd name="f18" fmla="val 25908"/>
                              <a:gd name="f19" fmla="val 31623"/>
                              <a:gd name="f20" fmla="val 45720"/>
                              <a:gd name="f21" fmla="val 41148"/>
                              <a:gd name="f22" fmla="val 44196"/>
                              <a:gd name="f23" fmla="val 48768"/>
                              <a:gd name="f24" fmla="val 51816"/>
                              <a:gd name="f25" fmla="val 54864"/>
                              <a:gd name="f26" fmla="val 57912"/>
                              <a:gd name="f27" fmla="val 62484"/>
                              <a:gd name="f28" fmla="val 67056"/>
                              <a:gd name="f29" fmla="val 68580"/>
                              <a:gd name="f30" fmla="val 71628"/>
                              <a:gd name="f31" fmla="val 73152"/>
                              <a:gd name="f32" fmla="val 7620"/>
                              <a:gd name="f33" fmla="val 74676"/>
                              <a:gd name="f34" fmla="val 70104"/>
                              <a:gd name="f35" fmla="val 1524"/>
                              <a:gd name="f36" fmla="val 59436"/>
                              <a:gd name="f37" fmla="val 42672"/>
                              <a:gd name="f38" fmla="val 39624"/>
                              <a:gd name="f39" fmla="val 33528"/>
                              <a:gd name="f40" fmla="val 30480"/>
                              <a:gd name="f41" fmla="val 27432"/>
                              <a:gd name="f42" fmla="*/ f0 1 21336"/>
                              <a:gd name="f43" fmla="*/ f1 1 76200"/>
                              <a:gd name="f44" fmla="val f2"/>
                              <a:gd name="f45" fmla="val f3"/>
                              <a:gd name="f46" fmla="val f4"/>
                              <a:gd name="f47" fmla="+- f46 0 f44"/>
                              <a:gd name="f48" fmla="+- f45 0 f44"/>
                              <a:gd name="f49" fmla="*/ f48 1 21336"/>
                              <a:gd name="f50" fmla="*/ f47 1 76200"/>
                              <a:gd name="f51" fmla="*/ 0 1 f49"/>
                              <a:gd name="f52" fmla="*/ 21336 1 f49"/>
                              <a:gd name="f53" fmla="*/ 0 1 f50"/>
                              <a:gd name="f54" fmla="*/ 76200 1 f50"/>
                              <a:gd name="f55" fmla="*/ f51 f42 1"/>
                              <a:gd name="f56" fmla="*/ f52 f42 1"/>
                              <a:gd name="f57" fmla="*/ f54 f43 1"/>
                              <a:gd name="f58" fmla="*/ f53 f43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55" t="f58" r="f56" b="f57"/>
                            <a:pathLst>
                              <a:path w="21336" h="76200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cubicBezTo>
                                  <a:pt x="f6" y="f5"/>
                                  <a:pt x="f7" y="f8"/>
                                  <a:pt x="f9" y="f10"/>
                                </a:cubicBezTo>
                                <a:cubicBezTo>
                                  <a:pt x="f11" y="f12"/>
                                  <a:pt x="f11" y="f13"/>
                                  <a:pt x="f11" y="f14"/>
                                </a:cubicBezTo>
                                <a:cubicBezTo>
                                  <a:pt x="f11" y="f7"/>
                                  <a:pt x="f11" y="f6"/>
                                  <a:pt x="f14" y="f15"/>
                                </a:cubicBezTo>
                                <a:cubicBezTo>
                                  <a:pt x="f14" y="f16"/>
                                  <a:pt x="f9" y="f17"/>
                                  <a:pt x="f7" y="f18"/>
                                </a:cubicBezTo>
                                <a:lnTo>
                                  <a:pt x="f3" y="f19"/>
                                </a:lnTo>
                                <a:lnTo>
                                  <a:pt x="f3" y="f20"/>
                                </a:lnTo>
                                <a:lnTo>
                                  <a:pt x="f7" y="f21"/>
                                </a:lnTo>
                                <a:cubicBezTo>
                                  <a:pt x="f9" y="f22"/>
                                  <a:pt x="f14" y="f20"/>
                                  <a:pt x="f11" y="f23"/>
                                </a:cubicBezTo>
                                <a:cubicBezTo>
                                  <a:pt x="f13" y="f24"/>
                                  <a:pt x="f13" y="f25"/>
                                  <a:pt x="f13" y="f26"/>
                                </a:cubicBezTo>
                                <a:cubicBezTo>
                                  <a:pt x="f13" y="f27"/>
                                  <a:pt x="f13" y="f28"/>
                                  <a:pt x="f14" y="f29"/>
                                </a:cubicBezTo>
                                <a:cubicBezTo>
                                  <a:pt x="f9" y="f30"/>
                                  <a:pt x="f6" y="f31"/>
                                  <a:pt x="f3" y="f31"/>
                                </a:cubicBezTo>
                                <a:lnTo>
                                  <a:pt x="f3" y="f4"/>
                                </a:lnTo>
                                <a:cubicBezTo>
                                  <a:pt x="f14" y="f4"/>
                                  <a:pt x="f32" y="f33"/>
                                  <a:pt x="f8" y="f34"/>
                                </a:cubicBezTo>
                                <a:cubicBezTo>
                                  <a:pt x="f35" y="f28"/>
                                  <a:pt x="f2" y="f27"/>
                                  <a:pt x="f2" y="f36"/>
                                </a:cubicBezTo>
                                <a:cubicBezTo>
                                  <a:pt x="f2" y="f25"/>
                                  <a:pt x="f35" y="f24"/>
                                  <a:pt x="f5" y="f23"/>
                                </a:cubicBezTo>
                                <a:cubicBezTo>
                                  <a:pt x="f8" y="f20"/>
                                  <a:pt x="f12" y="f37"/>
                                  <a:pt x="f14" y="f38"/>
                                </a:cubicBezTo>
                                <a:cubicBezTo>
                                  <a:pt x="f12" y="f39"/>
                                  <a:pt x="f8" y="f40"/>
                                  <a:pt x="f5" y="f41"/>
                                </a:cubicBezTo>
                                <a:cubicBezTo>
                                  <a:pt x="f35" y="f17"/>
                                  <a:pt x="f35" y="f3"/>
                                  <a:pt x="f35" y="f6"/>
                                </a:cubicBezTo>
                                <a:cubicBezTo>
                                  <a:pt x="f35" y="f14"/>
                                  <a:pt x="f5" y="f12"/>
                                  <a:pt x="f10" y="f10"/>
                                </a:cubicBezTo>
                                <a:cubicBezTo>
                                  <a:pt x="f13" y="f35"/>
                                  <a:pt x="f9" y="f2"/>
                                  <a:pt x="f3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235" name="Shape 172823"/>
                        <wps:cNvSpPr/>
                        <wps:spPr>
                          <a:xfrm>
                            <a:off x="21333" y="0"/>
                            <a:ext cx="21332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76200"/>
                              <a:gd name="f5" fmla="val 6096"/>
                              <a:gd name="f6" fmla="val 10668"/>
                              <a:gd name="f7" fmla="val 1524"/>
                              <a:gd name="f8" fmla="val 13716"/>
                              <a:gd name="f9" fmla="val 4572"/>
                              <a:gd name="f10" fmla="val 18288"/>
                              <a:gd name="f11" fmla="val 7620"/>
                              <a:gd name="f12" fmla="val 19812"/>
                              <a:gd name="f13" fmla="val 12192"/>
                              <a:gd name="f14" fmla="val 16764"/>
                              <a:gd name="f15" fmla="val 22860"/>
                              <a:gd name="f16" fmla="val 25908"/>
                              <a:gd name="f17" fmla="val 15240"/>
                              <a:gd name="f18" fmla="val 27432"/>
                              <a:gd name="f19" fmla="val 32004"/>
                              <a:gd name="f20" fmla="val 35052"/>
                              <a:gd name="f21" fmla="val 41148"/>
                              <a:gd name="f22" fmla="val 44196"/>
                              <a:gd name="f23" fmla="val 47244"/>
                              <a:gd name="f24" fmla="val 50292"/>
                              <a:gd name="f25" fmla="val 54864"/>
                              <a:gd name="f26" fmla="val 57912"/>
                              <a:gd name="f27" fmla="val 62484"/>
                              <a:gd name="f28" fmla="val 67056"/>
                              <a:gd name="f29" fmla="val 71628"/>
                              <a:gd name="f30" fmla="val 74676"/>
                              <a:gd name="f31" fmla="val 73152"/>
                              <a:gd name="f32" fmla="val 3048"/>
                              <a:gd name="f33" fmla="val 70104"/>
                              <a:gd name="f34" fmla="val 9144"/>
                              <a:gd name="f35" fmla="val 68580"/>
                              <a:gd name="f36" fmla="val 65532"/>
                              <a:gd name="f37" fmla="val 59436"/>
                              <a:gd name="f38" fmla="val 45720"/>
                              <a:gd name="f39" fmla="val 31623"/>
                              <a:gd name="f40" fmla="val 33528"/>
                              <a:gd name="f41" fmla="val 28956"/>
                              <a:gd name="f42" fmla="val 24384"/>
                              <a:gd name="f43" fmla="*/ f0 1 21336"/>
                              <a:gd name="f44" fmla="*/ f1 1 76200"/>
                              <a:gd name="f45" fmla="val f2"/>
                              <a:gd name="f46" fmla="val f3"/>
                              <a:gd name="f47" fmla="val f4"/>
                              <a:gd name="f48" fmla="+- f47 0 f45"/>
                              <a:gd name="f49" fmla="+- f46 0 f45"/>
                              <a:gd name="f50" fmla="*/ f49 1 21336"/>
                              <a:gd name="f51" fmla="*/ f48 1 76200"/>
                              <a:gd name="f52" fmla="*/ 0 1 f50"/>
                              <a:gd name="f53" fmla="*/ 21336 1 f50"/>
                              <a:gd name="f54" fmla="*/ 0 1 f51"/>
                              <a:gd name="f55" fmla="*/ 76200 1 f51"/>
                              <a:gd name="f56" fmla="*/ f52 f43 1"/>
                              <a:gd name="f57" fmla="*/ f53 f43 1"/>
                              <a:gd name="f58" fmla="*/ f55 f44 1"/>
                              <a:gd name="f59" fmla="*/ f54 f4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56" t="f59" r="f57" b="f58"/>
                            <a:pathLst>
                              <a:path w="21336" h="76200">
                                <a:moveTo>
                                  <a:pt x="f2" y="f2"/>
                                </a:moveTo>
                                <a:cubicBezTo>
                                  <a:pt x="f5" y="f2"/>
                                  <a:pt x="f6" y="f7"/>
                                  <a:pt x="f8" y="f9"/>
                                </a:cubicBezTo>
                                <a:cubicBezTo>
                                  <a:pt x="f10" y="f11"/>
                                  <a:pt x="f12" y="f13"/>
                                  <a:pt x="f12" y="f14"/>
                                </a:cubicBezTo>
                                <a:cubicBezTo>
                                  <a:pt x="f12" y="f12"/>
                                  <a:pt x="f10" y="f15"/>
                                  <a:pt x="f14" y="f16"/>
                                </a:cubicBezTo>
                                <a:cubicBezTo>
                                  <a:pt x="f17" y="f18"/>
                                  <a:pt x="f6" y="f19"/>
                                  <a:pt x="f9" y="f20"/>
                                </a:cubicBezTo>
                                <a:cubicBezTo>
                                  <a:pt x="f6" y="f21"/>
                                  <a:pt x="f17" y="f22"/>
                                  <a:pt x="f14" y="f23"/>
                                </a:cubicBezTo>
                                <a:cubicBezTo>
                                  <a:pt x="f12" y="f24"/>
                                  <a:pt x="f3" y="f25"/>
                                  <a:pt x="f3" y="f26"/>
                                </a:cubicBezTo>
                                <a:cubicBezTo>
                                  <a:pt x="f3" y="f27"/>
                                  <a:pt x="f10" y="f28"/>
                                  <a:pt x="f17" y="f29"/>
                                </a:cubicBezTo>
                                <a:cubicBezTo>
                                  <a:pt x="f6" y="f30"/>
                                  <a:pt x="f5" y="f4"/>
                                  <a:pt x="f2" y="f4"/>
                                </a:cubicBezTo>
                                <a:lnTo>
                                  <a:pt x="f2" y="f31"/>
                                </a:lnTo>
                                <a:cubicBezTo>
                                  <a:pt x="f32" y="f31"/>
                                  <a:pt x="f5" y="f29"/>
                                  <a:pt x="f11" y="f33"/>
                                </a:cubicBezTo>
                                <a:cubicBezTo>
                                  <a:pt x="f34" y="f35"/>
                                  <a:pt x="f6" y="f36"/>
                                  <a:pt x="f6" y="f27"/>
                                </a:cubicBezTo>
                                <a:cubicBezTo>
                                  <a:pt x="f6" y="f37"/>
                                  <a:pt x="f34" y="f26"/>
                                  <a:pt x="f34" y="f25"/>
                                </a:cubicBezTo>
                                <a:lnTo>
                                  <a:pt x="f2" y="f38"/>
                                </a:lnTo>
                                <a:lnTo>
                                  <a:pt x="f2" y="f39"/>
                                </a:lnTo>
                                <a:lnTo>
                                  <a:pt x="f7" y="f40"/>
                                </a:lnTo>
                                <a:cubicBezTo>
                                  <a:pt x="f9" y="f41"/>
                                  <a:pt x="f5" y="f16"/>
                                  <a:pt x="f11" y="f42"/>
                                </a:cubicBezTo>
                                <a:cubicBezTo>
                                  <a:pt x="f34" y="f3"/>
                                  <a:pt x="f34" y="f10"/>
                                  <a:pt x="f34" y="f17"/>
                                </a:cubicBezTo>
                                <a:cubicBezTo>
                                  <a:pt x="f34" y="f13"/>
                                  <a:pt x="f11" y="f34"/>
                                  <a:pt x="f5" y="f5"/>
                                </a:cubicBezTo>
                                <a:cubicBezTo>
                                  <a:pt x="f9" y="f9"/>
                                  <a:pt x="f32" y="f32"/>
                                  <a:pt x="f2" y="f32"/>
                                </a:cubicBezTo>
                                <a:lnTo>
                                  <a:pt x="f2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EEB7A2" id="Group 1066731" o:spid="_x0000_s1026" style="position:absolute;margin-left:528.95pt;margin-top:58.7pt;width:3.35pt;height:6pt;z-index:251676672;mso-position-horizontal-relative:page;mso-position-vertical-relative:page" coordsize="42665,7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">
                <v:shape id="Shape 172822" o:spid="_x0000_s1027" style="position:absolute;width:21332;height:76196;visibility:visible;mso-wrap-style:square;v-text-anchor:top" coordsize="21336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" path="m21336,r,3048c18288,3048,16764,4572,15240,6096v-3048,3048,-3048,4572,-3048,7620c12192,16764,12192,18288,13716,19812v,3048,1524,4572,3048,6096l21336,31623r,14097l16764,41148v-1524,3048,-3048,4572,-4572,7620c10668,51816,10668,54864,10668,57912v,4572,,9144,3048,10668c15240,71628,18288,73152,21336,73152r,3048c13716,76200,7620,74676,4572,70104,1524,67056,,62484,,59436,,54864,1524,51816,3048,48768,4572,45720,9144,42672,13716,39624,9144,33528,4572,30480,3048,27432,1524,24384,1524,21336,1524,18288v,-4572,1524,-9144,4572,-12192c10668,1524,15240,,21336,xe" fillcolor="#101010" stroked="f">
                  <v:path arrowok="t" o:connecttype="custom" o:connectlocs="10666,0;21332,38098;10666,76196;0,38098" o:connectangles="270,0,90,180" textboxrect="0,0,21336,76200"/>
                </v:shape>
                <v:shape id="Shape 172823" o:spid="_x0000_s1028" style="position:absolute;left:21333;width:21332;height:76196;visibility:visible;mso-wrap-style:square;v-text-anchor:top" coordsize="21336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" path="m,c6096,,10668,1524,13716,4572v4572,3048,6096,7620,6096,12192c19812,19812,18288,22860,16764,25908v-1524,1524,-6096,6096,-12192,9144c10668,41148,15240,44196,16764,47244v3048,3048,4572,7620,4572,10668c21336,62484,18288,67056,15240,71628,10668,74676,6096,76200,,76200l,73152v3048,,6096,-1524,7620,-3048c9144,68580,10668,65532,10668,62484v,-3048,-1524,-4572,-1524,-7620l,45720,,31623r1524,1905c4572,28956,6096,25908,7620,24384,9144,21336,9144,18288,9144,15240,9144,12192,7620,9144,6096,6096,4572,4572,3048,3048,,3048l,xe" fillcolor="#101010" stroked="f">
                  <v:path arrowok="t" o:connecttype="custom" o:connectlocs="10666,0;21332,38098;10666,76196;0,38098" o:connectangles="270,0,90,180" textboxrect="0,0,21336,76200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8"/>
        <w:sectPr w:rsidR="00A2490A">
          <w:headerReference w:type="even" r:id="rId71"/>
          <w:headerReference w:type="default" r:id="rId72"/>
          <w:headerReference w:type="first" r:id="rId73"/>
          <w:pgSz w:w="12240" w:h="15840"/>
          <w:pgMar w:top="1440" w:right="1440" w:bottom="1440" w:left="1440" w:header="1066" w:footer="720" w:gutter="0"/>
          <w:cols w:space="720"/>
          <w:titlePg/>
        </w:sectPr>
      </w:pPr>
      <w:r>
        <w:rPr>
          <w:noProof/>
        </w:rPr>
        <w:drawing>
          <wp:inline distT="0" distB="0" distL="0" distR="0">
            <wp:extent cx="5422392" cy="7748012"/>
            <wp:effectExtent l="0" t="0" r="6858" b="5338"/>
            <wp:docPr id="236" name="Picture 10723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22392" cy="774801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58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1040888</wp:posOffset>
                </wp:positionH>
                <wp:positionV relativeFrom="page">
                  <wp:posOffset>769623</wp:posOffset>
                </wp:positionV>
                <wp:extent cx="45720" cy="76196"/>
                <wp:effectExtent l="0" t="0" r="0" b="4"/>
                <wp:wrapTopAndBottom/>
                <wp:docPr id="237" name="Group 1065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" cy="76196"/>
                          <a:chOff x="0" y="0"/>
                          <a:chExt cx="45720" cy="76196"/>
                        </a:xfrm>
                      </wpg:grpSpPr>
                      <wps:wsp>
                        <wps:cNvPr id="238" name="Shape 175541"/>
                        <wps:cNvSpPr/>
                        <wps:spPr>
                          <a:xfrm>
                            <a:off x="1528" y="61173"/>
                            <a:ext cx="21332" cy="15023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15022"/>
                              <a:gd name="f5" fmla="val 8926"/>
                              <a:gd name="f6" fmla="val 15240"/>
                              <a:gd name="f7" fmla="val 13498"/>
                              <a:gd name="f8" fmla="val 9144"/>
                              <a:gd name="f9" fmla="val 3048"/>
                              <a:gd name="f10" fmla="val 4572"/>
                              <a:gd name="f11" fmla="val 7620"/>
                              <a:gd name="f12" fmla="val 11974"/>
                              <a:gd name="f13" fmla="val 12192"/>
                              <a:gd name="f14" fmla="val 10450"/>
                              <a:gd name="f15" fmla="*/ f0 1 21336"/>
                              <a:gd name="f16" fmla="*/ f1 1 15022"/>
                              <a:gd name="f17" fmla="val f2"/>
                              <a:gd name="f18" fmla="val f3"/>
                              <a:gd name="f19" fmla="val f4"/>
                              <a:gd name="f20" fmla="+- f19 0 f17"/>
                              <a:gd name="f21" fmla="+- f18 0 f17"/>
                              <a:gd name="f22" fmla="*/ f21 1 21336"/>
                              <a:gd name="f23" fmla="*/ f20 1 15022"/>
                              <a:gd name="f24" fmla="*/ 0 1 f22"/>
                              <a:gd name="f25" fmla="*/ 21336 1 f22"/>
                              <a:gd name="f26" fmla="*/ 0 1 f23"/>
                              <a:gd name="f27" fmla="*/ 15022 1 f23"/>
                              <a:gd name="f28" fmla="*/ f24 f15 1"/>
                              <a:gd name="f29" fmla="*/ f25 f15 1"/>
                              <a:gd name="f30" fmla="*/ f27 f16 1"/>
                              <a:gd name="f31" fmla="*/ f26 f16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8" t="f31" r="f29" b="f30"/>
                            <a:pathLst>
                              <a:path w="21336" h="15022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cubicBezTo>
                                  <a:pt x="f6" y="f7"/>
                                  <a:pt x="f8" y="f4"/>
                                  <a:pt x="f9" y="f4"/>
                                </a:cubicBezTo>
                                <a:lnTo>
                                  <a:pt x="f2" y="f4"/>
                                </a:lnTo>
                                <a:lnTo>
                                  <a:pt x="f2" y="f7"/>
                                </a:lnTo>
                                <a:cubicBezTo>
                                  <a:pt x="f10" y="f7"/>
                                  <a:pt x="f11" y="f12"/>
                                  <a:pt x="f13" y="f14"/>
                                </a:cubicBezTo>
                                <a:lnTo>
                                  <a:pt x="f3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239" name="Shape 175542"/>
                        <wps:cNvSpPr/>
                        <wps:spPr>
                          <a:xfrm>
                            <a:off x="0" y="0"/>
                            <a:ext cx="22860" cy="47247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47244"/>
                              <a:gd name="f5" fmla="val 3658"/>
                              <a:gd name="f6" fmla="val 21336"/>
                              <a:gd name="f7" fmla="val 3048"/>
                              <a:gd name="f8" fmla="val 18288"/>
                              <a:gd name="f9" fmla="val 15240"/>
                              <a:gd name="f10" fmla="val 4572"/>
                              <a:gd name="f11" fmla="val 13716"/>
                              <a:gd name="f12" fmla="val 7620"/>
                              <a:gd name="f13" fmla="val 12192"/>
                              <a:gd name="f14" fmla="val 10668"/>
                              <a:gd name="f15" fmla="val 19812"/>
                              <a:gd name="f16" fmla="val 27432"/>
                              <a:gd name="f17" fmla="val 33528"/>
                              <a:gd name="f18" fmla="val 38100"/>
                              <a:gd name="f19" fmla="val 16764"/>
                              <a:gd name="f20" fmla="val 41148"/>
                              <a:gd name="f21" fmla="val 42672"/>
                              <a:gd name="f22" fmla="val 45720"/>
                              <a:gd name="f23" fmla="val 9144"/>
                              <a:gd name="f24" fmla="val 1524"/>
                              <a:gd name="f25" fmla="val 32004"/>
                              <a:gd name="f26" fmla="val 25908"/>
                              <a:gd name="f27" fmla="*/ f0 1 22860"/>
                              <a:gd name="f28" fmla="*/ f1 1 47244"/>
                              <a:gd name="f29" fmla="val f2"/>
                              <a:gd name="f30" fmla="val f3"/>
                              <a:gd name="f31" fmla="val f4"/>
                              <a:gd name="f32" fmla="+- f31 0 f29"/>
                              <a:gd name="f33" fmla="+- f30 0 f29"/>
                              <a:gd name="f34" fmla="*/ f33 1 22860"/>
                              <a:gd name="f35" fmla="*/ f32 1 47244"/>
                              <a:gd name="f36" fmla="*/ 0 1 f34"/>
                              <a:gd name="f37" fmla="*/ 22860 1 f34"/>
                              <a:gd name="f38" fmla="*/ 0 1 f35"/>
                              <a:gd name="f39" fmla="*/ 47244 1 f35"/>
                              <a:gd name="f40" fmla="*/ f36 f27 1"/>
                              <a:gd name="f41" fmla="*/ f37 f27 1"/>
                              <a:gd name="f42" fmla="*/ f39 f28 1"/>
                              <a:gd name="f43" fmla="*/ f38 f28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0" t="f43" r="f41" b="f42"/>
                            <a:pathLst>
                              <a:path w="22860" h="47244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lnTo>
                                  <a:pt x="f6" y="f7"/>
                                </a:lnTo>
                                <a:cubicBezTo>
                                  <a:pt x="f8" y="f7"/>
                                  <a:pt x="f9" y="f10"/>
                                  <a:pt x="f11" y="f12"/>
                                </a:cubicBezTo>
                                <a:cubicBezTo>
                                  <a:pt x="f13" y="f14"/>
                                  <a:pt x="f14" y="f9"/>
                                  <a:pt x="f14" y="f15"/>
                                </a:cubicBezTo>
                                <a:cubicBezTo>
                                  <a:pt x="f14" y="f16"/>
                                  <a:pt x="f13" y="f17"/>
                                  <a:pt x="f9" y="f18"/>
                                </a:cubicBezTo>
                                <a:cubicBezTo>
                                  <a:pt x="f19" y="f20"/>
                                  <a:pt x="f15" y="f21"/>
                                  <a:pt x="f3" y="f21"/>
                                </a:cubicBezTo>
                                <a:lnTo>
                                  <a:pt x="f3" y="f22"/>
                                </a:lnTo>
                                <a:lnTo>
                                  <a:pt x="f8" y="f4"/>
                                </a:lnTo>
                                <a:cubicBezTo>
                                  <a:pt x="f13" y="f4"/>
                                  <a:pt x="f23" y="f22"/>
                                  <a:pt x="f10" y="f20"/>
                                </a:cubicBezTo>
                                <a:cubicBezTo>
                                  <a:pt x="f24" y="f18"/>
                                  <a:pt x="f2" y="f25"/>
                                  <a:pt x="f2" y="f26"/>
                                </a:cubicBezTo>
                                <a:cubicBezTo>
                                  <a:pt x="f2" y="f15"/>
                                  <a:pt x="f24" y="f11"/>
                                  <a:pt x="f10" y="f23"/>
                                </a:cubicBezTo>
                                <a:cubicBezTo>
                                  <a:pt x="f23" y="f7"/>
                                  <a:pt x="f9" y="f2"/>
                                  <a:pt x="f3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240" name="Shape 175543"/>
                        <wps:cNvSpPr/>
                        <wps:spPr>
                          <a:xfrm>
                            <a:off x="22860" y="0"/>
                            <a:ext cx="22860" cy="70107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70104"/>
                              <a:gd name="f5" fmla="val 6096"/>
                              <a:gd name="f6" fmla="val 10668"/>
                              <a:gd name="f7" fmla="val 3048"/>
                              <a:gd name="f8" fmla="val 15240"/>
                              <a:gd name="f9" fmla="val 7620"/>
                              <a:gd name="f10" fmla="val 19812"/>
                              <a:gd name="f11" fmla="val 13716"/>
                              <a:gd name="f12" fmla="val 21336"/>
                              <a:gd name="f13" fmla="val 30480"/>
                              <a:gd name="f14" fmla="val 38100"/>
                              <a:gd name="f15" fmla="val 45720"/>
                              <a:gd name="f16" fmla="val 16764"/>
                              <a:gd name="f17" fmla="val 53340"/>
                              <a:gd name="f18" fmla="val 12192"/>
                              <a:gd name="f19" fmla="val 59436"/>
                              <a:gd name="f20" fmla="val 65532"/>
                              <a:gd name="f21" fmla="val 61178"/>
                              <a:gd name="f22" fmla="val 1524"/>
                              <a:gd name="f23" fmla="val 48768"/>
                              <a:gd name="f24" fmla="val 9144"/>
                              <a:gd name="f25" fmla="val 42672"/>
                              <a:gd name="f26" fmla="val 4572"/>
                              <a:gd name="f27" fmla="val 41148"/>
                              <a:gd name="f28" fmla="val 39624"/>
                              <a:gd name="f29" fmla="val 33528"/>
                              <a:gd name="f30" fmla="val 28956"/>
                              <a:gd name="f31" fmla="val 27432"/>
                              <a:gd name="f32" fmla="val 3658"/>
                              <a:gd name="f33" fmla="*/ f0 1 22860"/>
                              <a:gd name="f34" fmla="*/ f1 1 70104"/>
                              <a:gd name="f35" fmla="val f2"/>
                              <a:gd name="f36" fmla="val f3"/>
                              <a:gd name="f37" fmla="val f4"/>
                              <a:gd name="f38" fmla="+- f37 0 f35"/>
                              <a:gd name="f39" fmla="+- f36 0 f35"/>
                              <a:gd name="f40" fmla="*/ f39 1 22860"/>
                              <a:gd name="f41" fmla="*/ f38 1 70104"/>
                              <a:gd name="f42" fmla="*/ 0 1 f40"/>
                              <a:gd name="f43" fmla="*/ 22860 1 f40"/>
                              <a:gd name="f44" fmla="*/ 0 1 f41"/>
                              <a:gd name="f45" fmla="*/ 70104 1 f41"/>
                              <a:gd name="f46" fmla="*/ f42 f33 1"/>
                              <a:gd name="f47" fmla="*/ f43 f33 1"/>
                              <a:gd name="f48" fmla="*/ f45 f34 1"/>
                              <a:gd name="f49" fmla="*/ f44 f3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6" t="f49" r="f47" b="f48"/>
                            <a:pathLst>
                              <a:path w="22860" h="70104">
                                <a:moveTo>
                                  <a:pt x="f2" y="f2"/>
                                </a:moveTo>
                                <a:cubicBezTo>
                                  <a:pt x="f5" y="f2"/>
                                  <a:pt x="f6" y="f7"/>
                                  <a:pt x="f8" y="f9"/>
                                </a:cubicBezTo>
                                <a:cubicBezTo>
                                  <a:pt x="f10" y="f11"/>
                                  <a:pt x="f3" y="f12"/>
                                  <a:pt x="f3" y="f13"/>
                                </a:cubicBezTo>
                                <a:cubicBezTo>
                                  <a:pt x="f3" y="f14"/>
                                  <a:pt x="f10" y="f15"/>
                                  <a:pt x="f16" y="f17"/>
                                </a:cubicBezTo>
                                <a:cubicBezTo>
                                  <a:pt x="f18" y="f19"/>
                                  <a:pt x="f9" y="f20"/>
                                  <a:pt x="f2" y="f4"/>
                                </a:cubicBezTo>
                                <a:lnTo>
                                  <a:pt x="f2" y="f21"/>
                                </a:lnTo>
                                <a:lnTo>
                                  <a:pt x="f22" y="f19"/>
                                </a:lnTo>
                                <a:cubicBezTo>
                                  <a:pt x="f5" y="f17"/>
                                  <a:pt x="f9" y="f23"/>
                                  <a:pt x="f24" y="f25"/>
                                </a:cubicBezTo>
                                <a:lnTo>
                                  <a:pt x="f2" y="f15"/>
                                </a:lnTo>
                                <a:lnTo>
                                  <a:pt x="f2" y="f25"/>
                                </a:lnTo>
                                <a:cubicBezTo>
                                  <a:pt x="f22" y="f25"/>
                                  <a:pt x="f7" y="f25"/>
                                  <a:pt x="f26" y="f27"/>
                                </a:cubicBezTo>
                                <a:cubicBezTo>
                                  <a:pt x="f9" y="f27"/>
                                  <a:pt x="f24" y="f28"/>
                                  <a:pt x="f6" y="f14"/>
                                </a:cubicBezTo>
                                <a:cubicBezTo>
                                  <a:pt x="f6" y="f29"/>
                                  <a:pt x="f18" y="f30"/>
                                  <a:pt x="f18" y="f31"/>
                                </a:cubicBezTo>
                                <a:cubicBezTo>
                                  <a:pt x="f18" y="f3"/>
                                  <a:pt x="f6" y="f10"/>
                                  <a:pt x="f6" y="f8"/>
                                </a:cubicBezTo>
                                <a:cubicBezTo>
                                  <a:pt x="f24" y="f18"/>
                                  <a:pt x="f9" y="f24"/>
                                  <a:pt x="f5" y="f5"/>
                                </a:cubicBezTo>
                                <a:lnTo>
                                  <a:pt x="f2" y="f32"/>
                                </a:lnTo>
                                <a:lnTo>
                                  <a:pt x="f2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31DEE8" id="Group 1065123" o:spid="_x0000_s1026" style="position:absolute;margin-left:81.95pt;margin-top:60.6pt;width:3.6pt;height:6pt;z-index:251677696;mso-position-horizontal-relative:page;mso-position-vertical-relative:page" coordsize="45720,7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">
                <v:shape id="Shape 175541" o:spid="_x0000_s1027" style="position:absolute;left:1528;top:61173;width:21332;height:15023;visibility:visible;mso-wrap-style:square;v-text-anchor:top" coordsize="21336,15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" path="m21336,r,8926c15240,13498,9144,15022,3048,15022l,15022,,13498v4572,,7620,-1524,12192,-3048l21336,xe" fillcolor="#101010" stroked="f">
                  <v:path arrowok="t" o:connecttype="custom" o:connectlocs="10666,0;21332,7512;10666,15023;0,7512" o:connectangles="270,0,90,180" textboxrect="0,0,21336,15022"/>
                </v:shape>
                <v:shape id="Shape 175542" o:spid="_x0000_s1028" style="position:absolute;width:22860;height:47247;visibility:visible;mso-wrap-style:square;v-text-anchor:top" coordsize="22860,47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" path="m22860,r,3658l21336,3048v-3048,,-6096,1524,-7620,4572c12192,10668,10668,15240,10668,19812v,7620,1524,13716,4572,18288c16764,41148,19812,42672,22860,42672r,3048l18288,47244v-6096,,-9144,-1524,-13716,-6096c1524,38100,,32004,,25908,,19812,1524,13716,4572,9144,9144,3048,15240,,22860,xe" fillcolor="#101010" stroked="f">
                  <v:path arrowok="t" o:connecttype="custom" o:connectlocs="11430,0;22860,23624;11430,47247;0,23624" o:connectangles="270,0,90,180" textboxrect="0,0,22860,47244"/>
                </v:shape>
                <v:shape id="Shape 175543" o:spid="_x0000_s1029" style="position:absolute;left:22860;width:22860;height:70107;visibility:visible;mso-wrap-style:square;v-text-anchor:top" coordsize="22860,70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" path="m,c6096,,10668,3048,15240,7620v4572,6096,7620,13716,7620,22860c22860,38100,19812,45720,16764,53340,12192,59436,7620,65532,,70104l,61178,1524,59436c6096,53340,7620,48768,9144,42672l,45720,,42672v1524,,3048,,4572,-1524c7620,41148,9144,39624,10668,38100v,-4572,1524,-9144,1524,-10668c12192,22860,10668,19812,10668,15240,9144,12192,7620,9144,6096,6096l,3658,,xe" fillcolor="#101010" stroked="f">
                  <v:path arrowok="t" o:connecttype="custom" o:connectlocs="11430,0;22860,35054;11430,70107;0,35054" o:connectangles="270,0,90,180" textboxrect="0,0,22860,70104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16292" cy="7476747"/>
            <wp:effectExtent l="0" t="0" r="0" b="0"/>
            <wp:docPr id="241" name="Picture 10723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416292" cy="747674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558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6716268</wp:posOffset>
                </wp:positionH>
                <wp:positionV relativeFrom="page">
                  <wp:posOffset>745236</wp:posOffset>
                </wp:positionV>
                <wp:extent cx="45720" cy="76196"/>
                <wp:effectExtent l="0" t="0" r="0" b="4"/>
                <wp:wrapTopAndBottom/>
                <wp:docPr id="242" name="Group 10650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" cy="76196"/>
                          <a:chOff x="0" y="0"/>
                          <a:chExt cx="45720" cy="76196"/>
                        </a:xfrm>
                      </wpg:grpSpPr>
                      <wps:wsp>
                        <wps:cNvPr id="243" name="Shape 177900"/>
                        <wps:cNvSpPr/>
                        <wps:spPr>
                          <a:xfrm>
                            <a:off x="0" y="0"/>
                            <a:ext cx="22860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76200"/>
                              <a:gd name="f5" fmla="val 3048"/>
                              <a:gd name="f6" fmla="val 19812"/>
                              <a:gd name="f7" fmla="val 18288"/>
                              <a:gd name="f8" fmla="val 4572"/>
                              <a:gd name="f9" fmla="val 16764"/>
                              <a:gd name="f10" fmla="val 6096"/>
                              <a:gd name="f11" fmla="val 13715"/>
                              <a:gd name="f12" fmla="val 9144"/>
                              <a:gd name="f13" fmla="val 12192"/>
                              <a:gd name="f14" fmla="val 13716"/>
                              <a:gd name="f15" fmla="val 21336"/>
                              <a:gd name="f16" fmla="val 10668"/>
                              <a:gd name="f17" fmla="val 27432"/>
                              <a:gd name="f18" fmla="val 33528"/>
                              <a:gd name="f19" fmla="val 39624"/>
                              <a:gd name="f20" fmla="val 50292"/>
                              <a:gd name="f21" fmla="val 57912"/>
                              <a:gd name="f22" fmla="val 65532"/>
                              <a:gd name="f23" fmla="val 15239"/>
                              <a:gd name="f24" fmla="val 70104"/>
                              <a:gd name="f25" fmla="val 73152"/>
                              <a:gd name="f26" fmla="val 71628"/>
                              <a:gd name="f27" fmla="val 64008"/>
                              <a:gd name="f28" fmla="val 1524"/>
                              <a:gd name="f29" fmla="val 56388"/>
                              <a:gd name="f30" fmla="val 48768"/>
                              <a:gd name="f31" fmla="val 38100"/>
                              <a:gd name="f32" fmla="val 30480"/>
                              <a:gd name="f33" fmla="*/ f0 1 22860"/>
                              <a:gd name="f34" fmla="*/ f1 1 76200"/>
                              <a:gd name="f35" fmla="val f2"/>
                              <a:gd name="f36" fmla="val f3"/>
                              <a:gd name="f37" fmla="val f4"/>
                              <a:gd name="f38" fmla="+- f37 0 f35"/>
                              <a:gd name="f39" fmla="+- f36 0 f35"/>
                              <a:gd name="f40" fmla="*/ f39 1 22860"/>
                              <a:gd name="f41" fmla="*/ f38 1 76200"/>
                              <a:gd name="f42" fmla="*/ 0 1 f40"/>
                              <a:gd name="f43" fmla="*/ 22860 1 f40"/>
                              <a:gd name="f44" fmla="*/ 0 1 f41"/>
                              <a:gd name="f45" fmla="*/ 76200 1 f41"/>
                              <a:gd name="f46" fmla="*/ f42 f33 1"/>
                              <a:gd name="f47" fmla="*/ f43 f33 1"/>
                              <a:gd name="f48" fmla="*/ f45 f34 1"/>
                              <a:gd name="f49" fmla="*/ f44 f3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6" t="f49" r="f47" b="f48"/>
                            <a:pathLst>
                              <a:path w="22860" h="76200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cubicBezTo>
                                  <a:pt x="f6" y="f5"/>
                                  <a:pt x="f7" y="f8"/>
                                  <a:pt x="f9" y="f10"/>
                                </a:cubicBezTo>
                                <a:cubicBezTo>
                                  <a:pt x="f11" y="f12"/>
                                  <a:pt x="f13" y="f14"/>
                                  <a:pt x="f13" y="f15"/>
                                </a:cubicBezTo>
                                <a:cubicBezTo>
                                  <a:pt x="f16" y="f17"/>
                                  <a:pt x="f16" y="f18"/>
                                  <a:pt x="f16" y="f19"/>
                                </a:cubicBezTo>
                                <a:cubicBezTo>
                                  <a:pt x="f16" y="f20"/>
                                  <a:pt x="f13" y="f21"/>
                                  <a:pt x="f11" y="f22"/>
                                </a:cubicBezTo>
                                <a:cubicBezTo>
                                  <a:pt x="f23" y="f24"/>
                                  <a:pt x="f7" y="f25"/>
                                  <a:pt x="f3" y="f25"/>
                                </a:cubicBezTo>
                                <a:lnTo>
                                  <a:pt x="f3" y="f4"/>
                                </a:lnTo>
                                <a:cubicBezTo>
                                  <a:pt x="f23" y="f4"/>
                                  <a:pt x="f12" y="f26"/>
                                  <a:pt x="f10" y="f27"/>
                                </a:cubicBezTo>
                                <a:cubicBezTo>
                                  <a:pt x="f28" y="f29"/>
                                  <a:pt x="f2" y="f30"/>
                                  <a:pt x="f2" y="f31"/>
                                </a:cubicBezTo>
                                <a:cubicBezTo>
                                  <a:pt x="f2" y="f32"/>
                                  <a:pt x="f28" y="f3"/>
                                  <a:pt x="f5" y="f9"/>
                                </a:cubicBezTo>
                                <a:cubicBezTo>
                                  <a:pt x="f10" y="f16"/>
                                  <a:pt x="f12" y="f10"/>
                                  <a:pt x="f11" y="f5"/>
                                </a:cubicBezTo>
                                <a:cubicBezTo>
                                  <a:pt x="f9" y="f28"/>
                                  <a:pt x="f6" y="f2"/>
                                  <a:pt x="f3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244" name="Shape 177901"/>
                        <wps:cNvSpPr/>
                        <wps:spPr>
                          <a:xfrm>
                            <a:off x="22860" y="0"/>
                            <a:ext cx="22860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76200"/>
                              <a:gd name="f5" fmla="val 4572"/>
                              <a:gd name="f6" fmla="val 10668"/>
                              <a:gd name="f7" fmla="val 3048"/>
                              <a:gd name="f8" fmla="val 15240"/>
                              <a:gd name="f9" fmla="val 9144"/>
                              <a:gd name="f10" fmla="val 19812"/>
                              <a:gd name="f11" fmla="val 25908"/>
                              <a:gd name="f12" fmla="val 38100"/>
                              <a:gd name="f13" fmla="val 45720"/>
                              <a:gd name="f14" fmla="val 21336"/>
                              <a:gd name="f15" fmla="val 53340"/>
                              <a:gd name="f16" fmla="val 18288"/>
                              <a:gd name="f17" fmla="val 59436"/>
                              <a:gd name="f18" fmla="val 16764"/>
                              <a:gd name="f19" fmla="val 65532"/>
                              <a:gd name="f20" fmla="val 13716"/>
                              <a:gd name="f21" fmla="val 70104"/>
                              <a:gd name="f22" fmla="val 71628"/>
                              <a:gd name="f23" fmla="val 6096"/>
                              <a:gd name="f24" fmla="val 74676"/>
                              <a:gd name="f25" fmla="val 73152"/>
                              <a:gd name="f26" fmla="val 1524"/>
                              <a:gd name="f27" fmla="val 7620"/>
                              <a:gd name="f28" fmla="val 68580"/>
                              <a:gd name="f29" fmla="val 60960"/>
                              <a:gd name="f30" fmla="val 54864"/>
                              <a:gd name="f31" fmla="val 12192"/>
                              <a:gd name="f32" fmla="val 35052"/>
                              <a:gd name="f33" fmla="*/ f0 1 22860"/>
                              <a:gd name="f34" fmla="*/ f1 1 76200"/>
                              <a:gd name="f35" fmla="val f2"/>
                              <a:gd name="f36" fmla="val f3"/>
                              <a:gd name="f37" fmla="val f4"/>
                              <a:gd name="f38" fmla="+- f37 0 f35"/>
                              <a:gd name="f39" fmla="+- f36 0 f35"/>
                              <a:gd name="f40" fmla="*/ f39 1 22860"/>
                              <a:gd name="f41" fmla="*/ f38 1 76200"/>
                              <a:gd name="f42" fmla="*/ 0 1 f40"/>
                              <a:gd name="f43" fmla="*/ 22860 1 f40"/>
                              <a:gd name="f44" fmla="*/ 0 1 f41"/>
                              <a:gd name="f45" fmla="*/ 76200 1 f41"/>
                              <a:gd name="f46" fmla="*/ f42 f33 1"/>
                              <a:gd name="f47" fmla="*/ f43 f33 1"/>
                              <a:gd name="f48" fmla="*/ f45 f34 1"/>
                              <a:gd name="f49" fmla="*/ f44 f3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6" t="f49" r="f47" b="f48"/>
                            <a:pathLst>
                              <a:path w="22860" h="76200">
                                <a:moveTo>
                                  <a:pt x="f2" y="f2"/>
                                </a:moveTo>
                                <a:cubicBezTo>
                                  <a:pt x="f5" y="f2"/>
                                  <a:pt x="f6" y="f7"/>
                                  <a:pt x="f8" y="f9"/>
                                </a:cubicBezTo>
                                <a:cubicBezTo>
                                  <a:pt x="f10" y="f8"/>
                                  <a:pt x="f3" y="f11"/>
                                  <a:pt x="f3" y="f12"/>
                                </a:cubicBezTo>
                                <a:cubicBezTo>
                                  <a:pt x="f3" y="f13"/>
                                  <a:pt x="f14" y="f15"/>
                                  <a:pt x="f16" y="f17"/>
                                </a:cubicBezTo>
                                <a:cubicBezTo>
                                  <a:pt x="f18" y="f19"/>
                                  <a:pt x="f20" y="f21"/>
                                  <a:pt x="f6" y="f22"/>
                                </a:cubicBezTo>
                                <a:cubicBezTo>
                                  <a:pt x="f23" y="f24"/>
                                  <a:pt x="f7" y="f4"/>
                                  <a:pt x="f2" y="f4"/>
                                </a:cubicBezTo>
                                <a:lnTo>
                                  <a:pt x="f2" y="f25"/>
                                </a:lnTo>
                                <a:cubicBezTo>
                                  <a:pt x="f26" y="f25"/>
                                  <a:pt x="f7" y="f22"/>
                                  <a:pt x="f5" y="f21"/>
                                </a:cubicBezTo>
                                <a:cubicBezTo>
                                  <a:pt x="f27" y="f28"/>
                                  <a:pt x="f9" y="f19"/>
                                  <a:pt x="f9" y="f29"/>
                                </a:cubicBezTo>
                                <a:cubicBezTo>
                                  <a:pt x="f6" y="f30"/>
                                  <a:pt x="f31" y="f13"/>
                                  <a:pt x="f31" y="f32"/>
                                </a:cubicBezTo>
                                <a:cubicBezTo>
                                  <a:pt x="f31" y="f11"/>
                                  <a:pt x="f6" y="f10"/>
                                  <a:pt x="f9" y="f20"/>
                                </a:cubicBezTo>
                                <a:cubicBezTo>
                                  <a:pt x="f27" y="f9"/>
                                  <a:pt x="f23" y="f23"/>
                                  <a:pt x="f5" y="f5"/>
                                </a:cubicBezTo>
                                <a:cubicBezTo>
                                  <a:pt x="f7" y="f7"/>
                                  <a:pt x="f26" y="f7"/>
                                  <a:pt x="f2" y="f7"/>
                                </a:cubicBezTo>
                                <a:lnTo>
                                  <a:pt x="f2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F51558" id="Group 1065051" o:spid="_x0000_s1026" style="position:absolute;margin-left:528.85pt;margin-top:58.7pt;width:3.6pt;height:6pt;z-index:251678720;mso-position-horizontal-relative:page;mso-position-vertical-relative:page" coordsize="45720,7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">
                <v:shape id="Shape 177900" o:spid="_x0000_s1027" style="position:absolute;width:22860;height:76196;visibility:visible;mso-wrap-style:square;v-text-anchor:top" coordsize="2286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" path="m22860,r,3048c19812,3048,18288,4572,16764,6096v-3049,3048,-4572,7620,-4572,15240c10668,27432,10668,33528,10668,39624v,10668,1524,18288,3047,25908c15239,70104,18288,73152,22860,73152r,3048c15239,76200,9144,71628,6096,64008,1524,56388,,48768,,38100,,30480,1524,22860,3048,16764,6096,10668,9144,6096,13715,3048,16764,1524,19812,,22860,xe" fillcolor="#101010" stroked="f">
                  <v:path arrowok="t" o:connecttype="custom" o:connectlocs="11430,0;22860,38098;11430,76196;0,38098" o:connectangles="270,0,90,180" textboxrect="0,0,22860,76200"/>
                </v:shape>
                <v:shape id="Shape 177901" o:spid="_x0000_s1028" style="position:absolute;left:22860;width:22860;height:76196;visibility:visible;mso-wrap-style:square;v-text-anchor:top" coordsize="2286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" path="m,c4572,,10668,3048,15240,9144v4572,6096,7620,16764,7620,28956c22860,45720,21336,53340,18288,59436v-1524,6096,-4572,10668,-7620,12192c6096,74676,3048,76200,,76200l,73152v1524,,3048,-1524,4572,-3048c7620,68580,9144,65532,9144,60960v1524,-6096,3048,-15240,3048,-25908c12192,25908,10668,19812,9144,13716,7620,9144,6096,6096,4572,4572,3048,3048,1524,3048,,3048l,xe" fillcolor="#101010" stroked="f">
                  <v:path arrowok="t" o:connecttype="custom" o:connectlocs="11430,0;22860,38098;11430,76196;0,38098" o:connectangles="270,0,90,180" textboxrect="0,0,22860,76200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4885940" cy="1813556"/>
            <wp:effectExtent l="0" t="0" r="0" b="0"/>
            <wp:docPr id="245" name="Picture 1072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885940" cy="18135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pageBreakBefore/>
        <w:spacing w:after="355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1048515</wp:posOffset>
                </wp:positionH>
                <wp:positionV relativeFrom="paragraph">
                  <wp:posOffset>769623</wp:posOffset>
                </wp:positionV>
                <wp:extent cx="30476" cy="74679"/>
                <wp:effectExtent l="0" t="0" r="7624" b="1521"/>
                <wp:wrapSquare wrapText="bothSides"/>
                <wp:docPr id="246" name="Group 10707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76" cy="74679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30480"/>
                            <a:gd name="f4" fmla="val 74676"/>
                            <a:gd name="f5" fmla="val 18288"/>
                            <a:gd name="f6" fmla="val 21336"/>
                            <a:gd name="f7" fmla="val 62484"/>
                            <a:gd name="f8" fmla="val 67056"/>
                            <a:gd name="f9" fmla="val 68580"/>
                            <a:gd name="f10" fmla="val 70104"/>
                            <a:gd name="f11" fmla="val 71628"/>
                            <a:gd name="f12" fmla="val 22860"/>
                            <a:gd name="f13" fmla="val 24384"/>
                            <a:gd name="f14" fmla="val 73152"/>
                            <a:gd name="f15" fmla="val 27432"/>
                            <a:gd name="f16" fmla="val 1524"/>
                            <a:gd name="f17" fmla="val 4572"/>
                            <a:gd name="f18" fmla="val 6096"/>
                            <a:gd name="f19" fmla="val 7620"/>
                            <a:gd name="f20" fmla="val 9144"/>
                            <a:gd name="f21" fmla="val 10668"/>
                            <a:gd name="f22" fmla="val 19812"/>
                            <a:gd name="f23" fmla="val 15240"/>
                            <a:gd name="f24" fmla="val 12192"/>
                            <a:gd name="f25" fmla="val 3048"/>
                            <a:gd name="f26" fmla="*/ f0 1 30480"/>
                            <a:gd name="f27" fmla="*/ f1 1 74676"/>
                            <a:gd name="f28" fmla="val f2"/>
                            <a:gd name="f29" fmla="val f3"/>
                            <a:gd name="f30" fmla="val f4"/>
                            <a:gd name="f31" fmla="+- f30 0 f28"/>
                            <a:gd name="f32" fmla="+- f29 0 f28"/>
                            <a:gd name="f33" fmla="*/ f32 1 30480"/>
                            <a:gd name="f34" fmla="*/ f31 1 74676"/>
                            <a:gd name="f35" fmla="*/ 0 1 f33"/>
                            <a:gd name="f36" fmla="*/ 30480 1 f33"/>
                            <a:gd name="f37" fmla="*/ 0 1 f34"/>
                            <a:gd name="f38" fmla="*/ 74676 1 f34"/>
                            <a:gd name="f39" fmla="*/ f35 f26 1"/>
                            <a:gd name="f40" fmla="*/ f36 f26 1"/>
                            <a:gd name="f41" fmla="*/ f38 f27 1"/>
                            <a:gd name="f42" fmla="*/ f37 f2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39" t="f42" r="f40" b="f41"/>
                          <a:pathLst>
                            <a:path w="30480" h="74676">
                              <a:moveTo>
                                <a:pt x="f5" y="f2"/>
                              </a:moveTo>
                              <a:lnTo>
                                <a:pt x="f6" y="f2"/>
                              </a:lnTo>
                              <a:lnTo>
                                <a:pt x="f6" y="f7"/>
                              </a:lnTo>
                              <a:cubicBezTo>
                                <a:pt x="f6" y="f8"/>
                                <a:pt x="f6" y="f9"/>
                                <a:pt x="f6" y="f10"/>
                              </a:cubicBezTo>
                              <a:cubicBezTo>
                                <a:pt x="f6" y="f11"/>
                                <a:pt x="f12" y="f11"/>
                                <a:pt x="f13" y="f11"/>
                              </a:cubicBezTo>
                              <a:cubicBezTo>
                                <a:pt x="f13" y="f14"/>
                                <a:pt x="f15" y="f14"/>
                                <a:pt x="f3" y="f14"/>
                              </a:cubicBezTo>
                              <a:lnTo>
                                <a:pt x="f3" y="f4"/>
                              </a:lnTo>
                              <a:lnTo>
                                <a:pt x="f16" y="f4"/>
                              </a:lnTo>
                              <a:lnTo>
                                <a:pt x="f16" y="f14"/>
                              </a:lnTo>
                              <a:cubicBezTo>
                                <a:pt x="f17" y="f14"/>
                                <a:pt x="f18" y="f14"/>
                                <a:pt x="f19" y="f11"/>
                              </a:cubicBezTo>
                              <a:cubicBezTo>
                                <a:pt x="f20" y="f11"/>
                                <a:pt x="f20" y="f11"/>
                                <a:pt x="f20" y="f10"/>
                              </a:cubicBezTo>
                              <a:cubicBezTo>
                                <a:pt x="f21" y="f10"/>
                                <a:pt x="f21" y="f8"/>
                                <a:pt x="f21" y="f7"/>
                              </a:cubicBezTo>
                              <a:lnTo>
                                <a:pt x="f21" y="f22"/>
                              </a:lnTo>
                              <a:cubicBezTo>
                                <a:pt x="f21" y="f23"/>
                                <a:pt x="f21" y="f24"/>
                                <a:pt x="f20" y="f21"/>
                              </a:cubicBezTo>
                              <a:cubicBezTo>
                                <a:pt x="f20" y="f20"/>
                                <a:pt x="f20" y="f20"/>
                                <a:pt x="f20" y="f19"/>
                              </a:cubicBezTo>
                              <a:cubicBezTo>
                                <a:pt x="f19" y="f19"/>
                                <a:pt x="f19" y="f19"/>
                                <a:pt x="f18" y="f19"/>
                              </a:cubicBezTo>
                              <a:cubicBezTo>
                                <a:pt x="f17" y="f19"/>
                                <a:pt x="f25" y="f19"/>
                                <a:pt x="f2" y="f20"/>
                              </a:cubicBezTo>
                              <a:lnTo>
                                <a:pt x="f2" y="f19"/>
                              </a:ln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1BC650EE" id="Group 1070743" o:spid="_x0000_s1026" style="position:absolute;margin-left:82.55pt;margin-top:60.6pt;width:2.4pt;height:5.9pt;z-index: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0480,7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" path="m18288,r3048,l21336,62484v,4572,,6096,,7620c21336,71628,22860,71628,24384,71628v,1524,3048,1524,6096,1524l30480,74676r-28956,l1524,73152v3048,,4572,,6096,-1524c9144,71628,9144,71628,9144,70104v1524,,1524,-3048,1524,-7620l10668,19812v,-4572,,-7620,-1524,-9144c9144,9144,9144,9144,9144,7620v-1524,,-1524,,-3048,c4572,7620,3048,7620,,9144l,7620,18288,xe" fillcolor="#101010" stroked="f">
                <v:path arrowok="t" o:connecttype="custom" o:connectlocs="15238,0;30476,37340;15238,74679;0,37340" o:connectangles="270,0,90,180" textboxrect="0,0,30480,74676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25436" cy="7467603"/>
            <wp:effectExtent l="0" t="0" r="3814" b="0"/>
            <wp:docPr id="247" name="Picture 1072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425436" cy="74676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89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6714740</wp:posOffset>
                </wp:positionH>
                <wp:positionV relativeFrom="paragraph">
                  <wp:posOffset>745236</wp:posOffset>
                </wp:positionV>
                <wp:extent cx="47247" cy="74679"/>
                <wp:effectExtent l="0" t="0" r="0" b="1521"/>
                <wp:wrapSquare wrapText="bothSides"/>
                <wp:docPr id="248" name="Group 1070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47" cy="74679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7244"/>
                            <a:gd name="f4" fmla="val 74676"/>
                            <a:gd name="f5" fmla="val 21336"/>
                            <a:gd name="f6" fmla="val 27432"/>
                            <a:gd name="f7" fmla="val 32003"/>
                            <a:gd name="f8" fmla="val 1524"/>
                            <a:gd name="f9" fmla="val 36576"/>
                            <a:gd name="f10" fmla="val 6096"/>
                            <a:gd name="f11" fmla="val 41148"/>
                            <a:gd name="f12" fmla="val 10668"/>
                            <a:gd name="f13" fmla="val 42672"/>
                            <a:gd name="f14" fmla="val 15240"/>
                            <a:gd name="f15" fmla="val 19812"/>
                            <a:gd name="f16" fmla="val 24384"/>
                            <a:gd name="f17" fmla="val 39624"/>
                            <a:gd name="f18" fmla="val 32004"/>
                            <a:gd name="f19" fmla="val 33527"/>
                            <a:gd name="f20" fmla="val 48768"/>
                            <a:gd name="f21" fmla="val 18288"/>
                            <a:gd name="f22" fmla="val 59436"/>
                            <a:gd name="f23" fmla="val 12192"/>
                            <a:gd name="f24" fmla="val 65532"/>
                            <a:gd name="f25" fmla="val 67056"/>
                            <a:gd name="f26" fmla="val 28956"/>
                            <a:gd name="f27" fmla="val 38100"/>
                            <a:gd name="f28" fmla="val 64008"/>
                            <a:gd name="f29" fmla="val 44196"/>
                            <a:gd name="f30" fmla="val 62484"/>
                            <a:gd name="f31" fmla="val 45720"/>
                            <a:gd name="f32" fmla="val 60960"/>
                            <a:gd name="f33" fmla="val 73152"/>
                            <a:gd name="f34" fmla="val 51816"/>
                            <a:gd name="f35" fmla="val 30480"/>
                            <a:gd name="f36" fmla="val 25908"/>
                            <a:gd name="f37" fmla="val 9144"/>
                            <a:gd name="f38" fmla="val 7620"/>
                            <a:gd name="f39" fmla="val 15239"/>
                            <a:gd name="f40" fmla="val 4572"/>
                            <a:gd name="f41" fmla="val 3048"/>
                            <a:gd name="f42" fmla="val 13716"/>
                            <a:gd name="f43" fmla="val 16763"/>
                            <a:gd name="f44" fmla="*/ f0 1 47244"/>
                            <a:gd name="f45" fmla="*/ f1 1 74676"/>
                            <a:gd name="f46" fmla="val f2"/>
                            <a:gd name="f47" fmla="val f3"/>
                            <a:gd name="f48" fmla="val f4"/>
                            <a:gd name="f49" fmla="+- f48 0 f46"/>
                            <a:gd name="f50" fmla="+- f47 0 f46"/>
                            <a:gd name="f51" fmla="*/ f50 1 47244"/>
                            <a:gd name="f52" fmla="*/ f49 1 74676"/>
                            <a:gd name="f53" fmla="*/ 0 1 f51"/>
                            <a:gd name="f54" fmla="*/ 47244 1 f51"/>
                            <a:gd name="f55" fmla="*/ 0 1 f52"/>
                            <a:gd name="f56" fmla="*/ 74676 1 f52"/>
                            <a:gd name="f57" fmla="*/ f53 f44 1"/>
                            <a:gd name="f58" fmla="*/ f54 f44 1"/>
                            <a:gd name="f59" fmla="*/ f56 f45 1"/>
                            <a:gd name="f60" fmla="*/ f55 f45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57" t="f60" r="f58" b="f59"/>
                          <a:pathLst>
                            <a:path w="47244" h="74676">
                              <a:moveTo>
                                <a:pt x="f5" y="f2"/>
                              </a:moveTo>
                              <a:cubicBezTo>
                                <a:pt x="f6" y="f2"/>
                                <a:pt x="f7" y="f8"/>
                                <a:pt x="f9" y="f10"/>
                              </a:cubicBezTo>
                              <a:cubicBezTo>
                                <a:pt x="f11" y="f12"/>
                                <a:pt x="f13" y="f14"/>
                                <a:pt x="f13" y="f15"/>
                              </a:cubicBezTo>
                              <a:cubicBezTo>
                                <a:pt x="f13" y="f16"/>
                                <a:pt x="f11" y="f6"/>
                                <a:pt x="f17" y="f18"/>
                              </a:cubicBezTo>
                              <a:cubicBezTo>
                                <a:pt x="f9" y="f9"/>
                                <a:pt x="f19" y="f13"/>
                                <a:pt x="f6" y="f20"/>
                              </a:cubicBezTo>
                              <a:cubicBezTo>
                                <a:pt x="f21" y="f22"/>
                                <a:pt x="f23" y="f24"/>
                                <a:pt x="f12" y="f25"/>
                              </a:cubicBezTo>
                              <a:lnTo>
                                <a:pt x="f26" y="f25"/>
                              </a:lnTo>
                              <a:cubicBezTo>
                                <a:pt x="f19" y="f25"/>
                                <a:pt x="f9" y="f25"/>
                                <a:pt x="f27" y="f25"/>
                              </a:cubicBezTo>
                              <a:cubicBezTo>
                                <a:pt x="f17" y="f25"/>
                                <a:pt x="f11" y="f24"/>
                                <a:pt x="f13" y="f24"/>
                              </a:cubicBezTo>
                              <a:cubicBezTo>
                                <a:pt x="f13" y="f28"/>
                                <a:pt x="f29" y="f30"/>
                                <a:pt x="f31" y="f32"/>
                              </a:cubicBezTo>
                              <a:lnTo>
                                <a:pt x="f3" y="f32"/>
                              </a:lnTo>
                              <a:lnTo>
                                <a:pt x="f13" y="f4"/>
                              </a:lnTo>
                              <a:lnTo>
                                <a:pt x="f2" y="f4"/>
                              </a:lnTo>
                              <a:lnTo>
                                <a:pt x="f2" y="f33"/>
                              </a:lnTo>
                              <a:cubicBezTo>
                                <a:pt x="f23" y="f32"/>
                                <a:pt x="f15" y="f34"/>
                                <a:pt x="f16" y="f31"/>
                              </a:cubicBezTo>
                              <a:cubicBezTo>
                                <a:pt x="f26" y="f27"/>
                                <a:pt x="f7" y="f35"/>
                                <a:pt x="f7" y="f36"/>
                              </a:cubicBezTo>
                              <a:cubicBezTo>
                                <a:pt x="f7" y="f15"/>
                                <a:pt x="f35" y="f14"/>
                                <a:pt x="f6" y="f23"/>
                              </a:cubicBezTo>
                              <a:cubicBezTo>
                                <a:pt x="f16" y="f37"/>
                                <a:pt x="f5" y="f38"/>
                                <a:pt x="f21" y="f38"/>
                              </a:cubicBezTo>
                              <a:cubicBezTo>
                                <a:pt x="f39" y="f38"/>
                                <a:pt x="f23" y="f37"/>
                                <a:pt x="f37" y="f12"/>
                              </a:cubicBezTo>
                              <a:cubicBezTo>
                                <a:pt x="f10" y="f23"/>
                                <a:pt x="f40" y="f14"/>
                                <a:pt x="f41" y="f15"/>
                              </a:cubicBezTo>
                              <a:lnTo>
                                <a:pt x="f8" y="f15"/>
                              </a:lnTo>
                              <a:cubicBezTo>
                                <a:pt x="f8" y="f42"/>
                                <a:pt x="f40" y="f37"/>
                                <a:pt x="f38" y="f40"/>
                              </a:cubicBezTo>
                              <a:cubicBezTo>
                                <a:pt x="f23" y="f8"/>
                                <a:pt x="f43" y="f2"/>
                                <a:pt x="f5" y="f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2D0055D4" id="Group 1070383" o:spid="_x0000_s1026" style="position:absolute;margin-left:528.7pt;margin-top:58.7pt;width:3.7pt;height:5.9pt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7244,7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" path="m21336,v6096,,10667,1524,15240,6096c41148,10668,42672,15240,42672,19812v,4572,-1524,7620,-3048,12192c36576,36576,33527,42672,27432,48768,18288,59436,12192,65532,10668,67056r18288,c33527,67056,36576,67056,38100,67056v1524,,3048,-1524,4572,-1524c42672,64008,44196,62484,45720,60960r1524,l42672,74676,,74676,,73152c12192,60960,19812,51816,24384,45720v4572,-7620,7619,-15240,7619,-19812c32003,19812,30480,15240,27432,12192,24384,9144,21336,7620,18288,7620v-3049,,-6096,1524,-9144,3048c6096,12192,4572,15240,3048,19812r-1524,c1524,13716,4572,9144,7620,4572,12192,1524,16763,,21336,xe" fillcolor="#101010" stroked="f">
                <v:path arrowok="t" o:connecttype="custom" o:connectlocs="23624,0;47247,37340;23624,74679;0,37340" o:connectangles="270,0,90,180" textboxrect="0,0,47244,74676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22392" cy="7491980"/>
            <wp:effectExtent l="0" t="0" r="6858" b="0"/>
            <wp:docPr id="249" name="Picture 10723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422392" cy="749198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51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1040888</wp:posOffset>
                </wp:positionH>
                <wp:positionV relativeFrom="paragraph">
                  <wp:posOffset>769623</wp:posOffset>
                </wp:positionV>
                <wp:extent cx="41148" cy="76196"/>
                <wp:effectExtent l="0" t="0" r="0" b="4"/>
                <wp:wrapSquare wrapText="bothSides"/>
                <wp:docPr id="250" name="Group 1069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" cy="76196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1148"/>
                            <a:gd name="f4" fmla="val 76200"/>
                            <a:gd name="f5" fmla="val 21336"/>
                            <a:gd name="f6" fmla="val 25908"/>
                            <a:gd name="f7" fmla="val 30480"/>
                            <a:gd name="f8" fmla="val 1524"/>
                            <a:gd name="f9" fmla="val 33528"/>
                            <a:gd name="f10" fmla="val 6096"/>
                            <a:gd name="f11" fmla="val 36576"/>
                            <a:gd name="f12" fmla="val 9144"/>
                            <a:gd name="f13" fmla="val 38100"/>
                            <a:gd name="f14" fmla="val 12192"/>
                            <a:gd name="f15" fmla="val 15240"/>
                            <a:gd name="f16" fmla="val 19812"/>
                            <a:gd name="f17" fmla="val 27432"/>
                            <a:gd name="f18" fmla="val 32004"/>
                            <a:gd name="f19" fmla="val 35052"/>
                            <a:gd name="f20" fmla="val 39624"/>
                            <a:gd name="f21" fmla="val 42672"/>
                            <a:gd name="f22" fmla="val 45720"/>
                            <a:gd name="f23" fmla="val 50292"/>
                            <a:gd name="f24" fmla="val 56388"/>
                            <a:gd name="f25" fmla="val 62484"/>
                            <a:gd name="f26" fmla="val 67056"/>
                            <a:gd name="f27" fmla="val 28956"/>
                            <a:gd name="f28" fmla="val 73152"/>
                            <a:gd name="f29" fmla="val 22860"/>
                            <a:gd name="f30" fmla="val 7620"/>
                            <a:gd name="f31" fmla="val 4572"/>
                            <a:gd name="f32" fmla="val 3048"/>
                            <a:gd name="f33" fmla="val 74676"/>
                            <a:gd name="f34" fmla="val 71628"/>
                            <a:gd name="f35" fmla="val 70104"/>
                            <a:gd name="f36" fmla="val 68580"/>
                            <a:gd name="f37" fmla="val 65532"/>
                            <a:gd name="f38" fmla="val 10668"/>
                            <a:gd name="f39" fmla="val 13716"/>
                            <a:gd name="f40" fmla="val 16764"/>
                            <a:gd name="f41" fmla="val 18288"/>
                            <a:gd name="f42" fmla="val 64008"/>
                            <a:gd name="f43" fmla="val 60960"/>
                            <a:gd name="f44" fmla="val 54864"/>
                            <a:gd name="f45" fmla="val 51816"/>
                            <a:gd name="f46" fmla="val 48768"/>
                            <a:gd name="f47" fmla="val 47244"/>
                            <a:gd name="f48" fmla="val 44196"/>
                            <a:gd name="f49" fmla="val 24384"/>
                            <a:gd name="f50" fmla="*/ f0 1 41148"/>
                            <a:gd name="f51" fmla="*/ f1 1 76200"/>
                            <a:gd name="f52" fmla="val f2"/>
                            <a:gd name="f53" fmla="val f3"/>
                            <a:gd name="f54" fmla="val f4"/>
                            <a:gd name="f55" fmla="+- f54 0 f52"/>
                            <a:gd name="f56" fmla="+- f53 0 f52"/>
                            <a:gd name="f57" fmla="*/ f56 1 41148"/>
                            <a:gd name="f58" fmla="*/ f55 1 76200"/>
                            <a:gd name="f59" fmla="*/ 0 1 f57"/>
                            <a:gd name="f60" fmla="*/ 41148 1 f57"/>
                            <a:gd name="f61" fmla="*/ 0 1 f58"/>
                            <a:gd name="f62" fmla="*/ 76200 1 f58"/>
                            <a:gd name="f63" fmla="*/ f59 f50 1"/>
                            <a:gd name="f64" fmla="*/ f60 f50 1"/>
                            <a:gd name="f65" fmla="*/ f62 f51 1"/>
                            <a:gd name="f66" fmla="*/ f61 f51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63" t="f66" r="f64" b="f65"/>
                          <a:pathLst>
                            <a:path w="41148" h="76200">
                              <a:moveTo>
                                <a:pt x="f5" y="f2"/>
                              </a:moveTo>
                              <a:cubicBezTo>
                                <a:pt x="f6" y="f2"/>
                                <a:pt x="f7" y="f8"/>
                                <a:pt x="f9" y="f10"/>
                              </a:cubicBezTo>
                              <a:cubicBezTo>
                                <a:pt x="f11" y="f12"/>
                                <a:pt x="f13" y="f14"/>
                                <a:pt x="f13" y="f15"/>
                              </a:cubicBezTo>
                              <a:cubicBezTo>
                                <a:pt x="f13" y="f16"/>
                                <a:pt x="f9" y="f6"/>
                                <a:pt x="f17" y="f18"/>
                              </a:cubicBezTo>
                              <a:cubicBezTo>
                                <a:pt x="f18" y="f9"/>
                                <a:pt x="f19" y="f19"/>
                                <a:pt x="f13" y="f20"/>
                              </a:cubicBezTo>
                              <a:cubicBezTo>
                                <a:pt x="f20" y="f21"/>
                                <a:pt x="f3" y="f22"/>
                                <a:pt x="f3" y="f23"/>
                              </a:cubicBezTo>
                              <a:cubicBezTo>
                                <a:pt x="f3" y="f24"/>
                                <a:pt x="f13" y="f25"/>
                                <a:pt x="f19" y="f26"/>
                              </a:cubicBezTo>
                              <a:cubicBezTo>
                                <a:pt x="f27" y="f28"/>
                                <a:pt x="f29" y="f4"/>
                                <a:pt x="f14" y="f4"/>
                              </a:cubicBezTo>
                              <a:cubicBezTo>
                                <a:pt x="f30" y="f4"/>
                                <a:pt x="f31" y="f4"/>
                                <a:pt x="f32" y="f33"/>
                              </a:cubicBezTo>
                              <a:cubicBezTo>
                                <a:pt x="f2" y="f28"/>
                                <a:pt x="f2" y="f34"/>
                                <a:pt x="f2" y="f35"/>
                              </a:cubicBezTo>
                              <a:cubicBezTo>
                                <a:pt x="f2" y="f36"/>
                                <a:pt x="f2" y="f26"/>
                                <a:pt x="f8" y="f26"/>
                              </a:cubicBezTo>
                              <a:cubicBezTo>
                                <a:pt x="f8" y="f37"/>
                                <a:pt x="f32" y="f37"/>
                                <a:pt x="f31" y="f37"/>
                              </a:cubicBezTo>
                              <a:cubicBezTo>
                                <a:pt x="f31" y="f37"/>
                                <a:pt x="f10" y="f37"/>
                                <a:pt x="f10" y="f37"/>
                              </a:cubicBezTo>
                              <a:cubicBezTo>
                                <a:pt x="f30" y="f37"/>
                                <a:pt x="f12" y="f26"/>
                                <a:pt x="f38" y="f36"/>
                              </a:cubicBezTo>
                              <a:cubicBezTo>
                                <a:pt x="f39" y="f35"/>
                                <a:pt x="f15" y="f35"/>
                                <a:pt x="f15" y="f34"/>
                              </a:cubicBezTo>
                              <a:cubicBezTo>
                                <a:pt x="f40" y="f34"/>
                                <a:pt x="f41" y="f34"/>
                                <a:pt x="f16" y="f34"/>
                              </a:cubicBezTo>
                              <a:cubicBezTo>
                                <a:pt x="f29" y="f34"/>
                                <a:pt x="f6" y="f35"/>
                                <a:pt x="f27" y="f26"/>
                              </a:cubicBezTo>
                              <a:cubicBezTo>
                                <a:pt x="f18" y="f42"/>
                                <a:pt x="f9" y="f43"/>
                                <a:pt x="f9" y="f24"/>
                              </a:cubicBezTo>
                              <a:cubicBezTo>
                                <a:pt x="f9" y="f44"/>
                                <a:pt x="f18" y="f45"/>
                                <a:pt x="f18" y="f46"/>
                              </a:cubicBezTo>
                              <a:cubicBezTo>
                                <a:pt x="f7" y="f47"/>
                                <a:pt x="f27" y="f48"/>
                                <a:pt x="f17" y="f48"/>
                              </a:cubicBezTo>
                              <a:cubicBezTo>
                                <a:pt x="f6" y="f21"/>
                                <a:pt x="f49" y="f3"/>
                                <a:pt x="f5" y="f20"/>
                              </a:cubicBezTo>
                              <a:cubicBezTo>
                                <a:pt x="f41" y="f13"/>
                                <a:pt x="f40" y="f13"/>
                                <a:pt x="f39" y="f13"/>
                              </a:cubicBezTo>
                              <a:lnTo>
                                <a:pt x="f14" y="f13"/>
                              </a:lnTo>
                              <a:lnTo>
                                <a:pt x="f14" y="f11"/>
                              </a:lnTo>
                              <a:cubicBezTo>
                                <a:pt x="f15" y="f11"/>
                                <a:pt x="f41" y="f19"/>
                                <a:pt x="f5" y="f9"/>
                              </a:cubicBezTo>
                              <a:cubicBezTo>
                                <a:pt x="f49" y="f18"/>
                                <a:pt x="f6" y="f7"/>
                                <a:pt x="f17" y="f17"/>
                              </a:cubicBezTo>
                              <a:cubicBezTo>
                                <a:pt x="f27" y="f6"/>
                                <a:pt x="f7" y="f29"/>
                                <a:pt x="f7" y="f16"/>
                              </a:cubicBezTo>
                              <a:cubicBezTo>
                                <a:pt x="f7" y="f40"/>
                                <a:pt x="f27" y="f39"/>
                                <a:pt x="f6" y="f38"/>
                              </a:cubicBezTo>
                              <a:cubicBezTo>
                                <a:pt x="f49" y="f12"/>
                                <a:pt x="f5" y="f30"/>
                                <a:pt x="f41" y="f30"/>
                              </a:cubicBezTo>
                              <a:cubicBezTo>
                                <a:pt x="f14" y="f30"/>
                                <a:pt x="f30" y="f38"/>
                                <a:pt x="f32" y="f40"/>
                              </a:cubicBezTo>
                              <a:lnTo>
                                <a:pt x="f8" y="f15"/>
                              </a:lnTo>
                              <a:cubicBezTo>
                                <a:pt x="f32" y="f38"/>
                                <a:pt x="f10" y="f10"/>
                                <a:pt x="f12" y="f31"/>
                              </a:cubicBezTo>
                              <a:cubicBezTo>
                                <a:pt x="f14" y="f8"/>
                                <a:pt x="f40" y="f2"/>
                                <a:pt x="f5" y="f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C0BC3C3" id="Group 1069314" o:spid="_x0000_s1026" style="position:absolute;margin-left:81.95pt;margin-top:60.6pt;width:3.25pt;height:6pt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1148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" path="m21336,v4572,,9144,1524,12192,6096c36576,9144,38100,12192,38100,15240v,4572,-4572,10668,-10668,16764c32004,33528,35052,35052,38100,39624v1524,3048,3048,6096,3048,10668c41148,56388,38100,62484,35052,67056v-6096,6096,-12192,9144,-22860,9144c7620,76200,4572,76200,3048,74676,,73152,,71628,,70104,,68580,,67056,1524,67056v,-1524,1524,-1524,3048,-1524c4572,65532,6096,65532,6096,65532v1524,,3048,1524,4572,3048c13716,70104,15240,70104,15240,71628v1524,,3048,,4572,c22860,71628,25908,70104,28956,67056v3048,-3048,4572,-6096,4572,-10668c33528,54864,32004,51816,32004,48768,30480,47244,28956,44196,27432,44196,25908,42672,24384,41148,21336,39624,18288,38100,16764,38100,13716,38100r-1524,l12192,36576v3048,,6096,-1524,9144,-3048c24384,32004,25908,30480,27432,27432v1524,-1524,3048,-4572,3048,-7620c30480,16764,28956,13716,25908,10668,24384,9144,21336,7620,18288,7620v-6096,,-10668,3048,-15240,9144l1524,15240c3048,10668,6096,6096,9144,4572,12192,1524,16764,,21336,xe" fillcolor="#101010" stroked="f">
                <v:path arrowok="t" o:connecttype="custom" o:connectlocs="20574,0;41148,38098;20574,76196;0,38098" o:connectangles="270,0,90,180" textboxrect="0,0,41148,76200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398"/>
      </w:pPr>
      <w:r>
        <w:rPr>
          <w:noProof/>
        </w:rPr>
        <w:drawing>
          <wp:inline distT="0" distB="0" distL="0" distR="0">
            <wp:extent cx="5425436" cy="7409684"/>
            <wp:effectExtent l="0" t="0" r="3814" b="766"/>
            <wp:docPr id="251" name="Picture 10723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425436" cy="740968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89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6714740</wp:posOffset>
                </wp:positionH>
                <wp:positionV relativeFrom="page">
                  <wp:posOffset>745236</wp:posOffset>
                </wp:positionV>
                <wp:extent cx="47247" cy="74679"/>
                <wp:effectExtent l="0" t="0" r="0" b="1521"/>
                <wp:wrapTopAndBottom/>
                <wp:docPr id="252" name="Group 10707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247" cy="74679"/>
                          <a:chOff x="0" y="0"/>
                          <a:chExt cx="47247" cy="74679"/>
                        </a:xfrm>
                      </wpg:grpSpPr>
                      <wps:wsp>
                        <wps:cNvPr id="253" name="Shape 193321"/>
                        <wps:cNvSpPr/>
                        <wps:spPr>
                          <a:xfrm>
                            <a:off x="0" y="23161"/>
                            <a:ext cx="16002" cy="31702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16001"/>
                              <a:gd name="f4" fmla="val 31698"/>
                              <a:gd name="f5" fmla="val 6553"/>
                              <a:gd name="f6" fmla="val 4572"/>
                              <a:gd name="f7" fmla="val 25602"/>
                              <a:gd name="f8" fmla="*/ f0 1 16001"/>
                              <a:gd name="f9" fmla="*/ f1 1 31698"/>
                              <a:gd name="f10" fmla="val f2"/>
                              <a:gd name="f11" fmla="val f3"/>
                              <a:gd name="f12" fmla="val f4"/>
                              <a:gd name="f13" fmla="+- f12 0 f10"/>
                              <a:gd name="f14" fmla="+- f11 0 f10"/>
                              <a:gd name="f15" fmla="*/ f14 1 16001"/>
                              <a:gd name="f16" fmla="*/ f13 1 31698"/>
                              <a:gd name="f17" fmla="*/ 0 1 f15"/>
                              <a:gd name="f18" fmla="*/ 16001 1 f15"/>
                              <a:gd name="f19" fmla="*/ 0 1 f16"/>
                              <a:gd name="f20" fmla="*/ 31698 1 f16"/>
                              <a:gd name="f21" fmla="*/ f17 f8 1"/>
                              <a:gd name="f22" fmla="*/ f18 f8 1"/>
                              <a:gd name="f23" fmla="*/ f20 f9 1"/>
                              <a:gd name="f24" fmla="*/ f19 f9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1" t="f24" r="f22" b="f23"/>
                            <a:pathLst>
                              <a:path w="16001" h="31698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lnTo>
                                  <a:pt x="f6" y="f7"/>
                                </a:lnTo>
                                <a:lnTo>
                                  <a:pt x="f3" y="f7"/>
                                </a:lnTo>
                                <a:lnTo>
                                  <a:pt x="f3" y="f4"/>
                                </a:lnTo>
                                <a:lnTo>
                                  <a:pt x="f2" y="f4"/>
                                </a:lnTo>
                                <a:lnTo>
                                  <a:pt x="f2" y="f7"/>
                                </a:lnTo>
                                <a:lnTo>
                                  <a:pt x="f3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254" name="Shape 193322"/>
                        <wps:cNvSpPr/>
                        <wps:spPr>
                          <a:xfrm>
                            <a:off x="16002" y="0"/>
                            <a:ext cx="31245" cy="74679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31242"/>
                              <a:gd name="f4" fmla="val 74676"/>
                              <a:gd name="f5" fmla="val 14479"/>
                              <a:gd name="f6" fmla="val 22099"/>
                              <a:gd name="f7" fmla="val 48768"/>
                              <a:gd name="f8" fmla="val 54864"/>
                              <a:gd name="f9" fmla="val 11430"/>
                              <a:gd name="f10" fmla="val 10668"/>
                              <a:gd name="f11" fmla="val 29719"/>
                              <a:gd name="f12" fmla="val 23166"/>
                              <a:gd name="f13" fmla="*/ f0 1 31242"/>
                              <a:gd name="f14" fmla="*/ f1 1 74676"/>
                              <a:gd name="f15" fmla="val f2"/>
                              <a:gd name="f16" fmla="val f3"/>
                              <a:gd name="f17" fmla="val f4"/>
                              <a:gd name="f18" fmla="+- f17 0 f15"/>
                              <a:gd name="f19" fmla="+- f16 0 f15"/>
                              <a:gd name="f20" fmla="*/ f19 1 31242"/>
                              <a:gd name="f21" fmla="*/ f18 1 74676"/>
                              <a:gd name="f22" fmla="*/ 0 1 f20"/>
                              <a:gd name="f23" fmla="*/ 31242 1 f20"/>
                              <a:gd name="f24" fmla="*/ 0 1 f21"/>
                              <a:gd name="f25" fmla="*/ 74676 1 f21"/>
                              <a:gd name="f26" fmla="*/ f22 f13 1"/>
                              <a:gd name="f27" fmla="*/ f23 f13 1"/>
                              <a:gd name="f28" fmla="*/ f25 f14 1"/>
                              <a:gd name="f29" fmla="*/ f24 f1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6" t="f29" r="f27" b="f28"/>
                            <a:pathLst>
                              <a:path w="31242" h="74676">
                                <a:moveTo>
                                  <a:pt x="f5" y="f2"/>
                                </a:moveTo>
                                <a:lnTo>
                                  <a:pt x="f6" y="f2"/>
                                </a:lnTo>
                                <a:lnTo>
                                  <a:pt x="f6" y="f7"/>
                                </a:lnTo>
                                <a:lnTo>
                                  <a:pt x="f3" y="f7"/>
                                </a:lnTo>
                                <a:lnTo>
                                  <a:pt x="f3" y="f8"/>
                                </a:lnTo>
                                <a:lnTo>
                                  <a:pt x="f6" y="f8"/>
                                </a:lnTo>
                                <a:lnTo>
                                  <a:pt x="f6" y="f4"/>
                                </a:lnTo>
                                <a:lnTo>
                                  <a:pt x="f9" y="f4"/>
                                </a:lnTo>
                                <a:lnTo>
                                  <a:pt x="f9" y="f8"/>
                                </a:lnTo>
                                <a:lnTo>
                                  <a:pt x="f2" y="f8"/>
                                </a:lnTo>
                                <a:lnTo>
                                  <a:pt x="f2" y="f7"/>
                                </a:lnTo>
                                <a:lnTo>
                                  <a:pt x="f9" y="f7"/>
                                </a:lnTo>
                                <a:lnTo>
                                  <a:pt x="f9" y="f10"/>
                                </a:lnTo>
                                <a:lnTo>
                                  <a:pt x="f2" y="f11"/>
                                </a:lnTo>
                                <a:lnTo>
                                  <a:pt x="f2" y="f12"/>
                                </a:lnTo>
                                <a:lnTo>
                                  <a:pt x="f5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957CBF" id="Group 1070773" o:spid="_x0000_s1026" style="position:absolute;margin-left:528.7pt;margin-top:58.7pt;width:3.7pt;height:5.9pt;z-index:251679744;mso-position-horizontal-relative:page;mso-position-vertical-relative:page" coordsize="47247,74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">
                <v:shape id="Shape 193321" o:spid="_x0000_s1027" style="position:absolute;top:23161;width:16002;height:31702;visibility:visible;mso-wrap-style:square;v-text-anchor:top" coordsize="16001,31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" path="m16001,r,6553l4572,25602r11429,l16001,31698,,31698,,25602,16001,xe" fillcolor="#101010" stroked="f">
                  <v:path arrowok="t" o:connecttype="custom" o:connectlocs="8001,0;16002,15851;8001,31702;0,15851" o:connectangles="270,0,90,180" textboxrect="0,0,16001,31698"/>
                </v:shape>
                <v:shape id="Shape 193322" o:spid="_x0000_s1028" style="position:absolute;left:16002;width:31245;height:74679;visibility:visible;mso-wrap-style:square;v-text-anchor:top" coordsize="31242,74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" path="m14479,r7620,l22099,48768r9143,l31242,54864r-9143,l22099,74676r-10669,l11430,54864,,54864,,48768r11430,l11430,10668,,29719,,23166,14479,xe" fillcolor="#101010" stroked="f">
                  <v:path arrowok="t" o:connecttype="custom" o:connectlocs="15623,0;31245,37340;15623,74679;0,37340" o:connectangles="270,0,90,180" textboxrect="0,0,31242,74676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318"/>
      </w:pPr>
      <w:r>
        <w:rPr>
          <w:noProof/>
        </w:rPr>
        <w:drawing>
          <wp:inline distT="0" distB="0" distL="0" distR="0">
            <wp:extent cx="5419347" cy="6833612"/>
            <wp:effectExtent l="0" t="0" r="0" b="5338"/>
            <wp:docPr id="255" name="Picture 1072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419347" cy="683361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48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1040888</wp:posOffset>
                </wp:positionH>
                <wp:positionV relativeFrom="paragraph">
                  <wp:posOffset>771140</wp:posOffset>
                </wp:positionV>
                <wp:extent cx="42675" cy="74679"/>
                <wp:effectExtent l="0" t="0" r="0" b="1521"/>
                <wp:wrapSquare wrapText="bothSides"/>
                <wp:docPr id="256" name="Group 1069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75" cy="74679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2672"/>
                            <a:gd name="f4" fmla="val 74676"/>
                            <a:gd name="f5" fmla="val 16764"/>
                            <a:gd name="f6" fmla="val 38100"/>
                            <a:gd name="f7" fmla="val 10668"/>
                            <a:gd name="f8" fmla="val 15240"/>
                            <a:gd name="f9" fmla="val 18288"/>
                            <a:gd name="f10" fmla="val 21336"/>
                            <a:gd name="f11" fmla="val 19812"/>
                            <a:gd name="f12" fmla="val 28956"/>
                            <a:gd name="f13" fmla="val 22860"/>
                            <a:gd name="f14" fmla="val 33528"/>
                            <a:gd name="f15" fmla="val 41148"/>
                            <a:gd name="f16" fmla="val 39624"/>
                            <a:gd name="f17" fmla="val 45720"/>
                            <a:gd name="f18" fmla="val 50292"/>
                            <a:gd name="f19" fmla="val 53340"/>
                            <a:gd name="f20" fmla="val 57912"/>
                            <a:gd name="f21" fmla="val 36576"/>
                            <a:gd name="f22" fmla="val 60960"/>
                            <a:gd name="f23" fmla="val 35052"/>
                            <a:gd name="f24" fmla="val 64008"/>
                            <a:gd name="f25" fmla="val 32004"/>
                            <a:gd name="f26" fmla="val 65532"/>
                            <a:gd name="f27" fmla="val 30480"/>
                            <a:gd name="f28" fmla="val 68580"/>
                            <a:gd name="f29" fmla="val 27432"/>
                            <a:gd name="f30" fmla="val 70104"/>
                            <a:gd name="f31" fmla="val 24384"/>
                            <a:gd name="f32" fmla="val 71628"/>
                            <a:gd name="f33" fmla="val 73152"/>
                            <a:gd name="f34" fmla="val 12192"/>
                            <a:gd name="f35" fmla="val 7620"/>
                            <a:gd name="f36" fmla="val 4572"/>
                            <a:gd name="f37" fmla="val 3048"/>
                            <a:gd name="f38" fmla="val 67056"/>
                            <a:gd name="f39" fmla="val 1524"/>
                            <a:gd name="f40" fmla="val 6096"/>
                            <a:gd name="f41" fmla="val 9144"/>
                            <a:gd name="f42" fmla="val 13716"/>
                            <a:gd name="f43" fmla="val 25908"/>
                            <a:gd name="f44" fmla="val 56388"/>
                            <a:gd name="f45" fmla="val 51816"/>
                            <a:gd name="f46" fmla="val 48768"/>
                            <a:gd name="f47" fmla="val 44196"/>
                            <a:gd name="f48" fmla="*/ f0 1 42672"/>
                            <a:gd name="f49" fmla="*/ f1 1 74676"/>
                            <a:gd name="f50" fmla="val f2"/>
                            <a:gd name="f51" fmla="val f3"/>
                            <a:gd name="f52" fmla="val f4"/>
                            <a:gd name="f53" fmla="+- f52 0 f50"/>
                            <a:gd name="f54" fmla="+- f51 0 f50"/>
                            <a:gd name="f55" fmla="*/ f54 1 42672"/>
                            <a:gd name="f56" fmla="*/ f53 1 74676"/>
                            <a:gd name="f57" fmla="*/ 0 1 f55"/>
                            <a:gd name="f58" fmla="*/ 42672 1 f55"/>
                            <a:gd name="f59" fmla="*/ 0 1 f56"/>
                            <a:gd name="f60" fmla="*/ 74676 1 f56"/>
                            <a:gd name="f61" fmla="*/ f57 f48 1"/>
                            <a:gd name="f62" fmla="*/ f58 f48 1"/>
                            <a:gd name="f63" fmla="*/ f60 f49 1"/>
                            <a:gd name="f64" fmla="*/ f59 f4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61" t="f64" r="f62" b="f63"/>
                          <a:pathLst>
                            <a:path w="42672" h="74676">
                              <a:moveTo>
                                <a:pt x="f5" y="f2"/>
                              </a:moveTo>
                              <a:lnTo>
                                <a:pt x="f3" y="f2"/>
                              </a:lnTo>
                              <a:lnTo>
                                <a:pt x="f6" y="f7"/>
                              </a:lnTo>
                              <a:lnTo>
                                <a:pt x="f8" y="f7"/>
                              </a:lnTo>
                              <a:lnTo>
                                <a:pt x="f7" y="f9"/>
                              </a:lnTo>
                              <a:cubicBezTo>
                                <a:pt x="f10" y="f11"/>
                                <a:pt x="f12" y="f13"/>
                                <a:pt x="f14" y="f12"/>
                              </a:cubicBezTo>
                              <a:cubicBezTo>
                                <a:pt x="f6" y="f14"/>
                                <a:pt x="f15" y="f16"/>
                                <a:pt x="f15" y="f17"/>
                              </a:cubicBezTo>
                              <a:cubicBezTo>
                                <a:pt x="f15" y="f18"/>
                                <a:pt x="f16" y="f19"/>
                                <a:pt x="f6" y="f20"/>
                              </a:cubicBezTo>
                              <a:cubicBezTo>
                                <a:pt x="f21" y="f22"/>
                                <a:pt x="f23" y="f24"/>
                                <a:pt x="f25" y="f26"/>
                              </a:cubicBezTo>
                              <a:cubicBezTo>
                                <a:pt x="f27" y="f28"/>
                                <a:pt x="f29" y="f30"/>
                                <a:pt x="f31" y="f32"/>
                              </a:cubicBezTo>
                              <a:cubicBezTo>
                                <a:pt x="f10" y="f33"/>
                                <a:pt x="f5" y="f4"/>
                                <a:pt x="f34" y="f4"/>
                              </a:cubicBezTo>
                              <a:cubicBezTo>
                                <a:pt x="f35" y="f4"/>
                                <a:pt x="f36" y="f33"/>
                                <a:pt x="f37" y="f33"/>
                              </a:cubicBezTo>
                              <a:cubicBezTo>
                                <a:pt x="f2" y="f32"/>
                                <a:pt x="f2" y="f28"/>
                                <a:pt x="f2" y="f38"/>
                              </a:cubicBezTo>
                              <a:cubicBezTo>
                                <a:pt x="f2" y="f38"/>
                                <a:pt x="f2" y="f26"/>
                                <a:pt x="f39" y="f26"/>
                              </a:cubicBezTo>
                              <a:cubicBezTo>
                                <a:pt x="f39" y="f24"/>
                                <a:pt x="f37" y="f24"/>
                                <a:pt x="f36" y="f24"/>
                              </a:cubicBezTo>
                              <a:cubicBezTo>
                                <a:pt x="f36" y="f24"/>
                                <a:pt x="f40" y="f24"/>
                                <a:pt x="f40" y="f24"/>
                              </a:cubicBezTo>
                              <a:cubicBezTo>
                                <a:pt x="f35" y="f24"/>
                                <a:pt x="f41" y="f26"/>
                                <a:pt x="f7" y="f26"/>
                              </a:cubicBezTo>
                              <a:cubicBezTo>
                                <a:pt x="f42" y="f28"/>
                                <a:pt x="f8" y="f28"/>
                                <a:pt x="f9" y="f28"/>
                              </a:cubicBezTo>
                              <a:cubicBezTo>
                                <a:pt x="f13" y="f28"/>
                                <a:pt x="f43" y="f38"/>
                                <a:pt x="f12" y="f24"/>
                              </a:cubicBezTo>
                              <a:cubicBezTo>
                                <a:pt x="f25" y="f22"/>
                                <a:pt x="f14" y="f44"/>
                                <a:pt x="f14" y="f45"/>
                              </a:cubicBezTo>
                              <a:cubicBezTo>
                                <a:pt x="f14" y="f46"/>
                                <a:pt x="f25" y="f47"/>
                                <a:pt x="f27" y="f15"/>
                              </a:cubicBezTo>
                              <a:cubicBezTo>
                                <a:pt x="f29" y="f21"/>
                                <a:pt x="f13" y="f14"/>
                                <a:pt x="f9" y="f25"/>
                              </a:cubicBezTo>
                              <a:cubicBezTo>
                                <a:pt x="f8" y="f27"/>
                                <a:pt x="f41" y="f12"/>
                                <a:pt x="f37" y="f12"/>
                              </a:cubicBez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22BC691F" id="Group 1069209" o:spid="_x0000_s1026" style="position:absolute;margin-left:81.95pt;margin-top:60.7pt;width:3.35pt;height:5.9pt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2672,7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" path="m16764,l42672,,38100,10668r-22860,l10668,18288v10668,1524,18288,4572,22860,10668c38100,33528,41148,39624,41148,45720v,4572,-1524,7620,-3048,12192c36576,60960,35052,64008,32004,65532v-1524,3048,-4572,4572,-7620,6096c21336,73152,16764,74676,12192,74676v-4572,,-7620,-1524,-9144,-1524c,71628,,68580,,67056v,,,-1524,1524,-1524c1524,64008,3048,64008,4572,64008v,,1524,,1524,c7620,64008,9144,65532,10668,65532v3048,3048,4572,3048,7620,3048c22860,68580,25908,67056,28956,64008v3048,-3048,4572,-7620,4572,-12192c33528,48768,32004,44196,30480,41148,27432,36576,22860,33528,18288,32004,15240,30480,9144,28956,3048,28956l16764,xe" fillcolor="#101010" stroked="f">
                <v:path arrowok="t" o:connecttype="custom" o:connectlocs="21338,0;42675,37340;21338,74679;0,37340" o:connectangles="270,0,90,180" textboxrect="0,0,42672,74676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25436" cy="7287768"/>
            <wp:effectExtent l="0" t="0" r="3814" b="8382"/>
            <wp:docPr id="257" name="Picture 1072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425436" cy="728776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0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6716268</wp:posOffset>
                </wp:positionH>
                <wp:positionV relativeFrom="page">
                  <wp:posOffset>745236</wp:posOffset>
                </wp:positionV>
                <wp:extent cx="45720" cy="76206"/>
                <wp:effectExtent l="0" t="0" r="0" b="0"/>
                <wp:wrapTopAndBottom/>
                <wp:docPr id="258" name="Group 1070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" cy="76206"/>
                          <a:chOff x="0" y="0"/>
                          <a:chExt cx="45720" cy="76206"/>
                        </a:xfrm>
                      </wpg:grpSpPr>
                      <wps:wsp>
                        <wps:cNvPr id="259" name="Shape 202536"/>
                        <wps:cNvSpPr/>
                        <wps:spPr>
                          <a:xfrm>
                            <a:off x="0" y="7114"/>
                            <a:ext cx="22860" cy="69092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69088"/>
                              <a:gd name="f5" fmla="val 5690"/>
                              <a:gd name="f6" fmla="val 16764"/>
                              <a:gd name="f7" fmla="val 14224"/>
                              <a:gd name="f8" fmla="val 15240"/>
                              <a:gd name="f9" fmla="val 17272"/>
                              <a:gd name="f10" fmla="val 13716"/>
                              <a:gd name="f11" fmla="val 21844"/>
                              <a:gd name="f12" fmla="val 12192"/>
                              <a:gd name="f13" fmla="val 26416"/>
                              <a:gd name="f14" fmla="val 23215"/>
                              <a:gd name="f15" fmla="val 27287"/>
                              <a:gd name="f16" fmla="val 21336"/>
                              <a:gd name="f17" fmla="val 19812"/>
                              <a:gd name="f18" fmla="val 18288"/>
                              <a:gd name="f19" fmla="val 27940"/>
                              <a:gd name="f20" fmla="val 29464"/>
                              <a:gd name="f21" fmla="val 30988"/>
                              <a:gd name="f22" fmla="val 10668"/>
                              <a:gd name="f23" fmla="val 35560"/>
                              <a:gd name="f24" fmla="val 40132"/>
                              <a:gd name="f25" fmla="val 43180"/>
                              <a:gd name="f26" fmla="val 46228"/>
                              <a:gd name="f27" fmla="val 49276"/>
                              <a:gd name="f28" fmla="val 53848"/>
                              <a:gd name="f29" fmla="val 58420"/>
                              <a:gd name="f30" fmla="val 61468"/>
                              <a:gd name="f31" fmla="val 62992"/>
                              <a:gd name="f32" fmla="val 64516"/>
                              <a:gd name="f33" fmla="val 66040"/>
                              <a:gd name="f34" fmla="val 67564"/>
                              <a:gd name="f35" fmla="val 9144"/>
                              <a:gd name="f36" fmla="val 3048"/>
                              <a:gd name="f37" fmla="val 38608"/>
                              <a:gd name="f38" fmla="val 32512"/>
                              <a:gd name="f39" fmla="val 1524"/>
                              <a:gd name="f40" fmla="val 20320"/>
                              <a:gd name="f41" fmla="val 6096"/>
                              <a:gd name="f42" fmla="val 9652"/>
                              <a:gd name="f43" fmla="val 5080"/>
                              <a:gd name="f44" fmla="*/ f0 1 22860"/>
                              <a:gd name="f45" fmla="*/ f1 1 69088"/>
                              <a:gd name="f46" fmla="val f2"/>
                              <a:gd name="f47" fmla="val f3"/>
                              <a:gd name="f48" fmla="val f4"/>
                              <a:gd name="f49" fmla="+- f48 0 f46"/>
                              <a:gd name="f50" fmla="+- f47 0 f46"/>
                              <a:gd name="f51" fmla="*/ f50 1 22860"/>
                              <a:gd name="f52" fmla="*/ f49 1 69088"/>
                              <a:gd name="f53" fmla="*/ 0 1 f51"/>
                              <a:gd name="f54" fmla="*/ 22860 1 f51"/>
                              <a:gd name="f55" fmla="*/ 0 1 f52"/>
                              <a:gd name="f56" fmla="*/ 69088 1 f52"/>
                              <a:gd name="f57" fmla="*/ f53 f44 1"/>
                              <a:gd name="f58" fmla="*/ f54 f44 1"/>
                              <a:gd name="f59" fmla="*/ f56 f45 1"/>
                              <a:gd name="f60" fmla="*/ f55 f45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57" t="f60" r="f58" b="f59"/>
                            <a:pathLst>
                              <a:path w="22860" h="69088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lnTo>
                                  <a:pt x="f6" y="f7"/>
                                </a:lnTo>
                                <a:cubicBezTo>
                                  <a:pt x="f8" y="f9"/>
                                  <a:pt x="f10" y="f11"/>
                                  <a:pt x="f12" y="f13"/>
                                </a:cubicBezTo>
                                <a:lnTo>
                                  <a:pt x="f3" y="f14"/>
                                </a:lnTo>
                                <a:lnTo>
                                  <a:pt x="f3" y="f15"/>
                                </a:lnTo>
                                <a:lnTo>
                                  <a:pt x="f16" y="f13"/>
                                </a:lnTo>
                                <a:cubicBezTo>
                                  <a:pt x="f16" y="f13"/>
                                  <a:pt x="f17" y="f13"/>
                                  <a:pt x="f18" y="f19"/>
                                </a:cubicBezTo>
                                <a:cubicBezTo>
                                  <a:pt x="f6" y="f19"/>
                                  <a:pt x="f8" y="f20"/>
                                  <a:pt x="f12" y="f21"/>
                                </a:cubicBezTo>
                                <a:cubicBezTo>
                                  <a:pt x="f22" y="f23"/>
                                  <a:pt x="f22" y="f24"/>
                                  <a:pt x="f22" y="f25"/>
                                </a:cubicBezTo>
                                <a:cubicBezTo>
                                  <a:pt x="f22" y="f26"/>
                                  <a:pt x="f22" y="f27"/>
                                  <a:pt x="f12" y="f28"/>
                                </a:cubicBezTo>
                                <a:cubicBezTo>
                                  <a:pt x="f10" y="f29"/>
                                  <a:pt x="f8" y="f30"/>
                                  <a:pt x="f6" y="f31"/>
                                </a:cubicBezTo>
                                <a:cubicBezTo>
                                  <a:pt x="f17" y="f32"/>
                                  <a:pt x="f16" y="f33"/>
                                  <a:pt x="f3" y="f33"/>
                                </a:cubicBezTo>
                                <a:lnTo>
                                  <a:pt x="f3" y="f4"/>
                                </a:lnTo>
                                <a:cubicBezTo>
                                  <a:pt x="f6" y="f4"/>
                                  <a:pt x="f10" y="f34"/>
                                  <a:pt x="f35" y="f32"/>
                                </a:cubicBezTo>
                                <a:cubicBezTo>
                                  <a:pt x="f36" y="f29"/>
                                  <a:pt x="f2" y="f27"/>
                                  <a:pt x="f2" y="f37"/>
                                </a:cubicBezTo>
                                <a:cubicBezTo>
                                  <a:pt x="f2" y="f38"/>
                                  <a:pt x="f39" y="f13"/>
                                  <a:pt x="f36" y="f40"/>
                                </a:cubicBezTo>
                                <a:cubicBezTo>
                                  <a:pt x="f41" y="f7"/>
                                  <a:pt x="f35" y="f42"/>
                                  <a:pt x="f8" y="f43"/>
                                </a:cubicBezTo>
                                <a:lnTo>
                                  <a:pt x="f3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260" name="Shape 202537"/>
                        <wps:cNvSpPr/>
                        <wps:spPr>
                          <a:xfrm>
                            <a:off x="22860" y="28959"/>
                            <a:ext cx="22860" cy="47247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47244"/>
                              <a:gd name="f5" fmla="val 4572"/>
                              <a:gd name="f6" fmla="val 9144"/>
                              <a:gd name="f7" fmla="val 13716"/>
                              <a:gd name="f8" fmla="val 1524"/>
                              <a:gd name="f9" fmla="val 16764"/>
                              <a:gd name="f10" fmla="val 6096"/>
                              <a:gd name="f11" fmla="val 21336"/>
                              <a:gd name="f12" fmla="val 10668"/>
                              <a:gd name="f13" fmla="val 15240"/>
                              <a:gd name="f14" fmla="val 27432"/>
                              <a:gd name="f15" fmla="val 33528"/>
                              <a:gd name="f16" fmla="val 38100"/>
                              <a:gd name="f17" fmla="val 12192"/>
                              <a:gd name="f18" fmla="val 44196"/>
                              <a:gd name="f19" fmla="val 3048"/>
                              <a:gd name="f20" fmla="val 42672"/>
                              <a:gd name="f21" fmla="val 39624"/>
                              <a:gd name="f22" fmla="val 36576"/>
                              <a:gd name="f23" fmla="val 32004"/>
                              <a:gd name="f24" fmla="val 5443"/>
                              <a:gd name="f25" fmla="val 1372"/>
                              <a:gd name="f26" fmla="*/ f0 1 22860"/>
                              <a:gd name="f27" fmla="*/ f1 1 47244"/>
                              <a:gd name="f28" fmla="val f2"/>
                              <a:gd name="f29" fmla="val f3"/>
                              <a:gd name="f30" fmla="val f4"/>
                              <a:gd name="f31" fmla="+- f30 0 f28"/>
                              <a:gd name="f32" fmla="+- f29 0 f28"/>
                              <a:gd name="f33" fmla="*/ f32 1 22860"/>
                              <a:gd name="f34" fmla="*/ f31 1 47244"/>
                              <a:gd name="f35" fmla="*/ 0 1 f33"/>
                              <a:gd name="f36" fmla="*/ 22860 1 f33"/>
                              <a:gd name="f37" fmla="*/ 0 1 f34"/>
                              <a:gd name="f38" fmla="*/ 47244 1 f34"/>
                              <a:gd name="f39" fmla="*/ f35 f26 1"/>
                              <a:gd name="f40" fmla="*/ f36 f26 1"/>
                              <a:gd name="f41" fmla="*/ f38 f27 1"/>
                              <a:gd name="f42" fmla="*/ f37 f2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39" t="f42" r="f40" b="f41"/>
                            <a:pathLst>
                              <a:path w="22860" h="47244">
                                <a:moveTo>
                                  <a:pt x="f5" y="f2"/>
                                </a:moveTo>
                                <a:cubicBezTo>
                                  <a:pt x="f6" y="f2"/>
                                  <a:pt x="f7" y="f8"/>
                                  <a:pt x="f9" y="f10"/>
                                </a:cubicBezTo>
                                <a:cubicBezTo>
                                  <a:pt x="f11" y="f12"/>
                                  <a:pt x="f3" y="f13"/>
                                  <a:pt x="f3" y="f11"/>
                                </a:cubicBezTo>
                                <a:cubicBezTo>
                                  <a:pt x="f3" y="f14"/>
                                  <a:pt x="f11" y="f15"/>
                                  <a:pt x="f9" y="f16"/>
                                </a:cubicBezTo>
                                <a:cubicBezTo>
                                  <a:pt x="f17" y="f18"/>
                                  <a:pt x="f10" y="f4"/>
                                  <a:pt x="f2" y="f4"/>
                                </a:cubicBezTo>
                                <a:lnTo>
                                  <a:pt x="f2" y="f18"/>
                                </a:lnTo>
                                <a:cubicBezTo>
                                  <a:pt x="f19" y="f18"/>
                                  <a:pt x="f10" y="f20"/>
                                  <a:pt x="f6" y="f21"/>
                                </a:cubicBezTo>
                                <a:cubicBezTo>
                                  <a:pt x="f12" y="f22"/>
                                  <a:pt x="f17" y="f23"/>
                                  <a:pt x="f17" y="f14"/>
                                </a:cubicBezTo>
                                <a:cubicBezTo>
                                  <a:pt x="f17" y="f11"/>
                                  <a:pt x="f12" y="f13"/>
                                  <a:pt x="f6" y="f12"/>
                                </a:cubicBezTo>
                                <a:lnTo>
                                  <a:pt x="f2" y="f24"/>
                                </a:lnTo>
                                <a:lnTo>
                                  <a:pt x="f2" y="f25"/>
                                </a:lnTo>
                                <a:lnTo>
                                  <a:pt x="f5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261" name="Shape 202538"/>
                        <wps:cNvSpPr/>
                        <wps:spPr>
                          <a:xfrm>
                            <a:off x="22860" y="0"/>
                            <a:ext cx="21332" cy="12801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12802"/>
                              <a:gd name="f5" fmla="val 18288"/>
                              <a:gd name="f6" fmla="val 1524"/>
                              <a:gd name="f7" fmla="val 16764"/>
                              <a:gd name="f8" fmla="val 12192"/>
                              <a:gd name="f9" fmla="val 3048"/>
                              <a:gd name="f10" fmla="val 9144"/>
                              <a:gd name="f11" fmla="val 4572"/>
                              <a:gd name="f12" fmla="val 7620"/>
                              <a:gd name="f13" fmla="val 6096"/>
                              <a:gd name="f14" fmla="val 10668"/>
                              <a:gd name="f15" fmla="val 7112"/>
                              <a:gd name="f16" fmla="val 13716"/>
                              <a:gd name="f17" fmla="*/ f0 1 21336"/>
                              <a:gd name="f18" fmla="*/ f1 1 12802"/>
                              <a:gd name="f19" fmla="val f2"/>
                              <a:gd name="f20" fmla="val f3"/>
                              <a:gd name="f21" fmla="val f4"/>
                              <a:gd name="f22" fmla="+- f21 0 f19"/>
                              <a:gd name="f23" fmla="+- f20 0 f19"/>
                              <a:gd name="f24" fmla="*/ f23 1 21336"/>
                              <a:gd name="f25" fmla="*/ f22 1 12802"/>
                              <a:gd name="f26" fmla="*/ 0 1 f24"/>
                              <a:gd name="f27" fmla="*/ 21336 1 f24"/>
                              <a:gd name="f28" fmla="*/ 0 1 f25"/>
                              <a:gd name="f29" fmla="*/ 12802 1 f25"/>
                              <a:gd name="f30" fmla="*/ f26 f17 1"/>
                              <a:gd name="f31" fmla="*/ f27 f17 1"/>
                              <a:gd name="f32" fmla="*/ f29 f18 1"/>
                              <a:gd name="f33" fmla="*/ f28 f18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30" t="f33" r="f31" b="f32"/>
                            <a:pathLst>
                              <a:path w="21336" h="12802">
                                <a:moveTo>
                                  <a:pt x="f5" y="f2"/>
                                </a:moveTo>
                                <a:lnTo>
                                  <a:pt x="f3" y="f2"/>
                                </a:lnTo>
                                <a:lnTo>
                                  <a:pt x="f3" y="f6"/>
                                </a:lnTo>
                                <a:cubicBezTo>
                                  <a:pt x="f7" y="f6"/>
                                  <a:pt x="f8" y="f9"/>
                                  <a:pt x="f10" y="f11"/>
                                </a:cubicBezTo>
                                <a:cubicBezTo>
                                  <a:pt x="f12" y="f13"/>
                                  <a:pt x="f11" y="f12"/>
                                  <a:pt x="f6" y="f14"/>
                                </a:cubicBezTo>
                                <a:lnTo>
                                  <a:pt x="f2" y="f4"/>
                                </a:lnTo>
                                <a:lnTo>
                                  <a:pt x="f2" y="f15"/>
                                </a:lnTo>
                                <a:lnTo>
                                  <a:pt x="f13" y="f9"/>
                                </a:lnTo>
                                <a:cubicBezTo>
                                  <a:pt x="f14" y="f6"/>
                                  <a:pt x="f16" y="f2"/>
                                  <a:pt x="f5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2E18F1" id="Group 1070117" o:spid="_x0000_s1026" style="position:absolute;margin-left:528.85pt;margin-top:58.7pt;width:3.6pt;height:6pt;z-index:251680768;mso-position-horizontal-relative:page;mso-position-vertical-relative:page" coordsize="45720,762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">
                <v:shape id="Shape 202536" o:spid="_x0000_s1027" style="position:absolute;top:7114;width:22860;height:69092;visibility:visible;mso-wrap-style:square;v-text-anchor:top" coordsize="22860,69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" path="m22860,r,5690l16764,14224v-1524,3048,-3048,7620,-4572,12192l22860,23215r,4072l21336,26416v,,-1524,,-3048,1524c16764,27940,15240,29464,12192,30988v-1524,4572,-1524,9144,-1524,12192c10668,46228,10668,49276,12192,53848v1524,4572,3048,7620,4572,9144c19812,64516,21336,66040,22860,66040r,3048c16764,69088,13716,67564,9144,64516,3048,58420,,49276,,38608,,32512,1524,26416,3048,20320,6096,14224,9144,9652,15240,5080l22860,xe" fillcolor="#101010" stroked="f">
                  <v:path arrowok="t" o:connecttype="custom" o:connectlocs="11430,0;22860,34546;11430,69092;0,34546" o:connectangles="270,0,90,180" textboxrect="0,0,22860,69088"/>
                </v:shape>
                <v:shape id="Shape 202537" o:spid="_x0000_s1028" style="position:absolute;left:22860;top:28959;width:22860;height:47247;visibility:visible;mso-wrap-style:square;v-text-anchor:top" coordsize="22860,47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" path="m4572,v4572,,9144,1524,12192,6096c21336,10668,22860,15240,22860,21336v,6096,-1524,12192,-6096,16764c12192,44196,6096,47244,,47244l,44196v3048,,6096,-1524,9144,-4572c10668,36576,12192,32004,12192,27432v,-6096,-1524,-12192,-3048,-16764l,5443,,1372,4572,xe" fillcolor="#101010" stroked="f">
                  <v:path arrowok="t" o:connecttype="custom" o:connectlocs="11430,0;22860,23624;11430,47247;0,23624" o:connectangles="270,0,90,180" textboxrect="0,0,22860,47244"/>
                </v:shape>
                <v:shape id="Shape 202538" o:spid="_x0000_s1029" style="position:absolute;left:22860;width:21332;height:12801;visibility:visible;mso-wrap-style:square;v-text-anchor:top" coordsize="21336,12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" path="m18288,r3048,l21336,1524v-4572,,-9144,1524,-12192,3048c7620,6096,4572,7620,1524,10668l,12802,,7112,6096,3048c10668,1524,13716,,18288,xe" fillcolor="#101010" stroked="f">
                  <v:path arrowok="t" o:connecttype="custom" o:connectlocs="10666,0;21332,6401;10666,12801;0,6401" o:connectangles="270,0,90,180" textboxrect="0,0,21336,12802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750"/>
        <w:ind w:left="408"/>
      </w:pPr>
      <w:r>
        <w:rPr>
          <w:noProof/>
        </w:rPr>
        <w:drawing>
          <wp:inline distT="0" distB="0" distL="0" distR="0">
            <wp:extent cx="5425436" cy="1399032"/>
            <wp:effectExtent l="0" t="0" r="3814" b="0"/>
            <wp:docPr id="262" name="Picture 1072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425436" cy="139903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19347" cy="5858259"/>
            <wp:effectExtent l="0" t="0" r="0" b="9141"/>
            <wp:docPr id="263" name="Picture 1072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419347" cy="585825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359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1040888</wp:posOffset>
                </wp:positionH>
                <wp:positionV relativeFrom="paragraph">
                  <wp:posOffset>771140</wp:posOffset>
                </wp:positionV>
                <wp:extent cx="44192" cy="74679"/>
                <wp:effectExtent l="0" t="0" r="0" b="1521"/>
                <wp:wrapSquare wrapText="bothSides"/>
                <wp:docPr id="264" name="Group 10707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92" cy="74679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4196"/>
                            <a:gd name="f4" fmla="val 74676"/>
                            <a:gd name="f5" fmla="val 6096"/>
                            <a:gd name="f6" fmla="val 3048"/>
                            <a:gd name="f7" fmla="val 21336"/>
                            <a:gd name="f8" fmla="val 15240"/>
                            <a:gd name="f9" fmla="val 36576"/>
                            <a:gd name="f10" fmla="val 9144"/>
                            <a:gd name="f11" fmla="val 16764"/>
                            <a:gd name="f12" fmla="val 12192"/>
                            <a:gd name="f13" fmla="val 10668"/>
                            <a:gd name="f14" fmla="val 7620"/>
                            <a:gd name="f15" fmla="val 4572"/>
                            <a:gd name="f16" fmla="val 1524"/>
                            <a:gd name="f17" fmla="val 18288"/>
                            <a:gd name="f18" fmla="*/ f0 1 44196"/>
                            <a:gd name="f19" fmla="*/ f1 1 74676"/>
                            <a:gd name="f20" fmla="val f2"/>
                            <a:gd name="f21" fmla="val f3"/>
                            <a:gd name="f22" fmla="val f4"/>
                            <a:gd name="f23" fmla="+- f22 0 f20"/>
                            <a:gd name="f24" fmla="+- f21 0 f20"/>
                            <a:gd name="f25" fmla="*/ f24 1 44196"/>
                            <a:gd name="f26" fmla="*/ f23 1 74676"/>
                            <a:gd name="f27" fmla="*/ 0 1 f25"/>
                            <a:gd name="f28" fmla="*/ 44196 1 f25"/>
                            <a:gd name="f29" fmla="*/ 0 1 f26"/>
                            <a:gd name="f30" fmla="*/ 74676 1 f26"/>
                            <a:gd name="f31" fmla="*/ f27 f18 1"/>
                            <a:gd name="f32" fmla="*/ f28 f18 1"/>
                            <a:gd name="f33" fmla="*/ f30 f19 1"/>
                            <a:gd name="f34" fmla="*/ f29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31" t="f34" r="f32" b="f33"/>
                          <a:pathLst>
                            <a:path w="44196" h="74676">
                              <a:moveTo>
                                <a:pt x="f5" y="f2"/>
                              </a:moveTo>
                              <a:lnTo>
                                <a:pt x="f3" y="f2"/>
                              </a:lnTo>
                              <a:lnTo>
                                <a:pt x="f3" y="f6"/>
                              </a:lnTo>
                              <a:lnTo>
                                <a:pt x="f7" y="f4"/>
                              </a:lnTo>
                              <a:lnTo>
                                <a:pt x="f8" y="f4"/>
                              </a:lnTo>
                              <a:lnTo>
                                <a:pt x="f9" y="f10"/>
                              </a:lnTo>
                              <a:lnTo>
                                <a:pt x="f11" y="f10"/>
                              </a:lnTo>
                              <a:cubicBezTo>
                                <a:pt x="f12" y="f10"/>
                                <a:pt x="f13" y="f10"/>
                                <a:pt x="f14" y="f13"/>
                              </a:cubicBezTo>
                              <a:cubicBezTo>
                                <a:pt x="f15" y="f12"/>
                                <a:pt x="f6" y="f8"/>
                                <a:pt x="f16" y="f17"/>
                              </a:cubicBezTo>
                              <a:lnTo>
                                <a:pt x="f2" y="f11"/>
                              </a:ln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1D35D5AE" id="Group 1070729" o:spid="_x0000_s1026" style="position:absolute;margin-left:81.95pt;margin-top:60.7pt;width:3.5pt;height:5.9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4196,7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" path="m6096,l44196,r,3048l21336,74676r-6096,l36576,9144r-19812,c12192,9144,10668,9144,7620,10668,4572,12192,3048,15240,1524,18288l,16764,6096,xe" fillcolor="#101010" stroked="f">
                <v:path arrowok="t" o:connecttype="custom" o:connectlocs="22096,0;44192,37340;22096,74679;0,37340" o:connectangles="270,0,90,180" textboxrect="0,0,44196,74676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398"/>
      </w:pPr>
      <w:r>
        <w:rPr>
          <w:noProof/>
        </w:rPr>
        <w:drawing>
          <wp:inline distT="0" distB="0" distL="0" distR="0">
            <wp:extent cx="5431536" cy="7010403"/>
            <wp:effectExtent l="0" t="0" r="0" b="0"/>
            <wp:docPr id="265" name="Picture 10723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431536" cy="70104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0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6717795</wp:posOffset>
                </wp:positionH>
                <wp:positionV relativeFrom="page">
                  <wp:posOffset>745236</wp:posOffset>
                </wp:positionV>
                <wp:extent cx="42665" cy="76196"/>
                <wp:effectExtent l="0" t="0" r="0" b="4"/>
                <wp:wrapTopAndBottom/>
                <wp:docPr id="266" name="Group 1070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665" cy="76196"/>
                          <a:chOff x="0" y="0"/>
                          <a:chExt cx="42665" cy="76196"/>
                        </a:xfrm>
                      </wpg:grpSpPr>
                      <wps:wsp>
                        <wps:cNvPr id="267" name="Shape 211684"/>
                        <wps:cNvSpPr/>
                        <wps:spPr>
                          <a:xfrm>
                            <a:off x="0" y="0"/>
                            <a:ext cx="21332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76200"/>
                              <a:gd name="f5" fmla="val 3048"/>
                              <a:gd name="f6" fmla="val 18288"/>
                              <a:gd name="f7" fmla="val 16764"/>
                              <a:gd name="f8" fmla="val 4572"/>
                              <a:gd name="f9" fmla="val 15240"/>
                              <a:gd name="f10" fmla="val 6096"/>
                              <a:gd name="f11" fmla="val 12192"/>
                              <a:gd name="f12" fmla="val 9144"/>
                              <a:gd name="f13" fmla="val 10668"/>
                              <a:gd name="f14" fmla="val 13716"/>
                              <a:gd name="f15" fmla="val 19812"/>
                              <a:gd name="f16" fmla="val 22860"/>
                              <a:gd name="f17" fmla="val 24384"/>
                              <a:gd name="f18" fmla="val 25908"/>
                              <a:gd name="f19" fmla="val 31623"/>
                              <a:gd name="f20" fmla="val 45720"/>
                              <a:gd name="f21" fmla="val 41148"/>
                              <a:gd name="f22" fmla="val 44196"/>
                              <a:gd name="f23" fmla="val 48768"/>
                              <a:gd name="f24" fmla="val 51816"/>
                              <a:gd name="f25" fmla="val 54864"/>
                              <a:gd name="f26" fmla="val 57912"/>
                              <a:gd name="f27" fmla="val 62484"/>
                              <a:gd name="f28" fmla="val 67056"/>
                              <a:gd name="f29" fmla="val 68580"/>
                              <a:gd name="f30" fmla="val 71628"/>
                              <a:gd name="f31" fmla="val 73152"/>
                              <a:gd name="f32" fmla="val 7620"/>
                              <a:gd name="f33" fmla="val 74676"/>
                              <a:gd name="f34" fmla="val 70104"/>
                              <a:gd name="f35" fmla="val 1524"/>
                              <a:gd name="f36" fmla="val 59436"/>
                              <a:gd name="f37" fmla="val 42672"/>
                              <a:gd name="f38" fmla="val 39624"/>
                              <a:gd name="f39" fmla="val 33528"/>
                              <a:gd name="f40" fmla="val 30480"/>
                              <a:gd name="f41" fmla="val 27432"/>
                              <a:gd name="f42" fmla="*/ f0 1 21336"/>
                              <a:gd name="f43" fmla="*/ f1 1 76200"/>
                              <a:gd name="f44" fmla="val f2"/>
                              <a:gd name="f45" fmla="val f3"/>
                              <a:gd name="f46" fmla="val f4"/>
                              <a:gd name="f47" fmla="+- f46 0 f44"/>
                              <a:gd name="f48" fmla="+- f45 0 f44"/>
                              <a:gd name="f49" fmla="*/ f48 1 21336"/>
                              <a:gd name="f50" fmla="*/ f47 1 76200"/>
                              <a:gd name="f51" fmla="*/ 0 1 f49"/>
                              <a:gd name="f52" fmla="*/ 21336 1 f49"/>
                              <a:gd name="f53" fmla="*/ 0 1 f50"/>
                              <a:gd name="f54" fmla="*/ 76200 1 f50"/>
                              <a:gd name="f55" fmla="*/ f51 f42 1"/>
                              <a:gd name="f56" fmla="*/ f52 f42 1"/>
                              <a:gd name="f57" fmla="*/ f54 f43 1"/>
                              <a:gd name="f58" fmla="*/ f53 f43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55" t="f58" r="f56" b="f57"/>
                            <a:pathLst>
                              <a:path w="21336" h="76200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cubicBezTo>
                                  <a:pt x="f6" y="f5"/>
                                  <a:pt x="f7" y="f8"/>
                                  <a:pt x="f9" y="f10"/>
                                </a:cubicBezTo>
                                <a:cubicBezTo>
                                  <a:pt x="f11" y="f12"/>
                                  <a:pt x="f11" y="f13"/>
                                  <a:pt x="f11" y="f14"/>
                                </a:cubicBezTo>
                                <a:cubicBezTo>
                                  <a:pt x="f11" y="f7"/>
                                  <a:pt x="f11" y="f6"/>
                                  <a:pt x="f14" y="f15"/>
                                </a:cubicBezTo>
                                <a:cubicBezTo>
                                  <a:pt x="f14" y="f16"/>
                                  <a:pt x="f9" y="f17"/>
                                  <a:pt x="f7" y="f18"/>
                                </a:cubicBezTo>
                                <a:lnTo>
                                  <a:pt x="f3" y="f19"/>
                                </a:lnTo>
                                <a:lnTo>
                                  <a:pt x="f3" y="f20"/>
                                </a:lnTo>
                                <a:lnTo>
                                  <a:pt x="f7" y="f21"/>
                                </a:lnTo>
                                <a:cubicBezTo>
                                  <a:pt x="f9" y="f22"/>
                                  <a:pt x="f14" y="f20"/>
                                  <a:pt x="f11" y="f23"/>
                                </a:cubicBezTo>
                                <a:cubicBezTo>
                                  <a:pt x="f13" y="f24"/>
                                  <a:pt x="f13" y="f25"/>
                                  <a:pt x="f13" y="f26"/>
                                </a:cubicBezTo>
                                <a:cubicBezTo>
                                  <a:pt x="f13" y="f27"/>
                                  <a:pt x="f13" y="f28"/>
                                  <a:pt x="f14" y="f29"/>
                                </a:cubicBezTo>
                                <a:cubicBezTo>
                                  <a:pt x="f9" y="f30"/>
                                  <a:pt x="f6" y="f31"/>
                                  <a:pt x="f3" y="f31"/>
                                </a:cubicBezTo>
                                <a:lnTo>
                                  <a:pt x="f3" y="f4"/>
                                </a:lnTo>
                                <a:cubicBezTo>
                                  <a:pt x="f14" y="f4"/>
                                  <a:pt x="f32" y="f33"/>
                                  <a:pt x="f8" y="f34"/>
                                </a:cubicBezTo>
                                <a:cubicBezTo>
                                  <a:pt x="f35" y="f28"/>
                                  <a:pt x="f2" y="f27"/>
                                  <a:pt x="f2" y="f36"/>
                                </a:cubicBezTo>
                                <a:cubicBezTo>
                                  <a:pt x="f2" y="f25"/>
                                  <a:pt x="f35" y="f24"/>
                                  <a:pt x="f5" y="f23"/>
                                </a:cubicBezTo>
                                <a:cubicBezTo>
                                  <a:pt x="f8" y="f20"/>
                                  <a:pt x="f12" y="f37"/>
                                  <a:pt x="f14" y="f38"/>
                                </a:cubicBezTo>
                                <a:cubicBezTo>
                                  <a:pt x="f12" y="f39"/>
                                  <a:pt x="f8" y="f40"/>
                                  <a:pt x="f5" y="f41"/>
                                </a:cubicBezTo>
                                <a:cubicBezTo>
                                  <a:pt x="f35" y="f17"/>
                                  <a:pt x="f35" y="f3"/>
                                  <a:pt x="f35" y="f6"/>
                                </a:cubicBezTo>
                                <a:cubicBezTo>
                                  <a:pt x="f35" y="f14"/>
                                  <a:pt x="f5" y="f12"/>
                                  <a:pt x="f10" y="f10"/>
                                </a:cubicBezTo>
                                <a:cubicBezTo>
                                  <a:pt x="f13" y="f35"/>
                                  <a:pt x="f9" y="f2"/>
                                  <a:pt x="f3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268" name="Shape 211685"/>
                        <wps:cNvSpPr/>
                        <wps:spPr>
                          <a:xfrm>
                            <a:off x="21333" y="0"/>
                            <a:ext cx="21332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76200"/>
                              <a:gd name="f5" fmla="val 6096"/>
                              <a:gd name="f6" fmla="val 10668"/>
                              <a:gd name="f7" fmla="val 1524"/>
                              <a:gd name="f8" fmla="val 13716"/>
                              <a:gd name="f9" fmla="val 4572"/>
                              <a:gd name="f10" fmla="val 18288"/>
                              <a:gd name="f11" fmla="val 7620"/>
                              <a:gd name="f12" fmla="val 19812"/>
                              <a:gd name="f13" fmla="val 12192"/>
                              <a:gd name="f14" fmla="val 16764"/>
                              <a:gd name="f15" fmla="val 22860"/>
                              <a:gd name="f16" fmla="val 25908"/>
                              <a:gd name="f17" fmla="val 15240"/>
                              <a:gd name="f18" fmla="val 27432"/>
                              <a:gd name="f19" fmla="val 32004"/>
                              <a:gd name="f20" fmla="val 35052"/>
                              <a:gd name="f21" fmla="val 41148"/>
                              <a:gd name="f22" fmla="val 44196"/>
                              <a:gd name="f23" fmla="val 47244"/>
                              <a:gd name="f24" fmla="val 50292"/>
                              <a:gd name="f25" fmla="val 54864"/>
                              <a:gd name="f26" fmla="val 57912"/>
                              <a:gd name="f27" fmla="val 62484"/>
                              <a:gd name="f28" fmla="val 67056"/>
                              <a:gd name="f29" fmla="val 71628"/>
                              <a:gd name="f30" fmla="val 74676"/>
                              <a:gd name="f31" fmla="val 73152"/>
                              <a:gd name="f32" fmla="val 3048"/>
                              <a:gd name="f33" fmla="val 70104"/>
                              <a:gd name="f34" fmla="val 9144"/>
                              <a:gd name="f35" fmla="val 68580"/>
                              <a:gd name="f36" fmla="val 65532"/>
                              <a:gd name="f37" fmla="val 59436"/>
                              <a:gd name="f38" fmla="val 45720"/>
                              <a:gd name="f39" fmla="val 31623"/>
                              <a:gd name="f40" fmla="val 33528"/>
                              <a:gd name="f41" fmla="val 28956"/>
                              <a:gd name="f42" fmla="val 24384"/>
                              <a:gd name="f43" fmla="*/ f0 1 21336"/>
                              <a:gd name="f44" fmla="*/ f1 1 76200"/>
                              <a:gd name="f45" fmla="val f2"/>
                              <a:gd name="f46" fmla="val f3"/>
                              <a:gd name="f47" fmla="val f4"/>
                              <a:gd name="f48" fmla="+- f47 0 f45"/>
                              <a:gd name="f49" fmla="+- f46 0 f45"/>
                              <a:gd name="f50" fmla="*/ f49 1 21336"/>
                              <a:gd name="f51" fmla="*/ f48 1 76200"/>
                              <a:gd name="f52" fmla="*/ 0 1 f50"/>
                              <a:gd name="f53" fmla="*/ 21336 1 f50"/>
                              <a:gd name="f54" fmla="*/ 0 1 f51"/>
                              <a:gd name="f55" fmla="*/ 76200 1 f51"/>
                              <a:gd name="f56" fmla="*/ f52 f43 1"/>
                              <a:gd name="f57" fmla="*/ f53 f43 1"/>
                              <a:gd name="f58" fmla="*/ f55 f44 1"/>
                              <a:gd name="f59" fmla="*/ f54 f4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56" t="f59" r="f57" b="f58"/>
                            <a:pathLst>
                              <a:path w="21336" h="76200">
                                <a:moveTo>
                                  <a:pt x="f2" y="f2"/>
                                </a:moveTo>
                                <a:cubicBezTo>
                                  <a:pt x="f5" y="f2"/>
                                  <a:pt x="f6" y="f7"/>
                                  <a:pt x="f8" y="f9"/>
                                </a:cubicBezTo>
                                <a:cubicBezTo>
                                  <a:pt x="f10" y="f11"/>
                                  <a:pt x="f12" y="f13"/>
                                  <a:pt x="f12" y="f14"/>
                                </a:cubicBezTo>
                                <a:cubicBezTo>
                                  <a:pt x="f12" y="f12"/>
                                  <a:pt x="f10" y="f15"/>
                                  <a:pt x="f14" y="f16"/>
                                </a:cubicBezTo>
                                <a:cubicBezTo>
                                  <a:pt x="f17" y="f18"/>
                                  <a:pt x="f6" y="f19"/>
                                  <a:pt x="f9" y="f20"/>
                                </a:cubicBezTo>
                                <a:cubicBezTo>
                                  <a:pt x="f6" y="f21"/>
                                  <a:pt x="f17" y="f22"/>
                                  <a:pt x="f14" y="f23"/>
                                </a:cubicBezTo>
                                <a:cubicBezTo>
                                  <a:pt x="f12" y="f24"/>
                                  <a:pt x="f3" y="f25"/>
                                  <a:pt x="f3" y="f26"/>
                                </a:cubicBezTo>
                                <a:cubicBezTo>
                                  <a:pt x="f3" y="f27"/>
                                  <a:pt x="f10" y="f28"/>
                                  <a:pt x="f17" y="f29"/>
                                </a:cubicBezTo>
                                <a:cubicBezTo>
                                  <a:pt x="f6" y="f30"/>
                                  <a:pt x="f5" y="f4"/>
                                  <a:pt x="f2" y="f4"/>
                                </a:cubicBezTo>
                                <a:lnTo>
                                  <a:pt x="f2" y="f31"/>
                                </a:lnTo>
                                <a:cubicBezTo>
                                  <a:pt x="f32" y="f31"/>
                                  <a:pt x="f5" y="f29"/>
                                  <a:pt x="f11" y="f33"/>
                                </a:cubicBezTo>
                                <a:cubicBezTo>
                                  <a:pt x="f34" y="f35"/>
                                  <a:pt x="f6" y="f36"/>
                                  <a:pt x="f6" y="f27"/>
                                </a:cubicBezTo>
                                <a:cubicBezTo>
                                  <a:pt x="f6" y="f37"/>
                                  <a:pt x="f34" y="f26"/>
                                  <a:pt x="f34" y="f25"/>
                                </a:cubicBezTo>
                                <a:lnTo>
                                  <a:pt x="f2" y="f38"/>
                                </a:lnTo>
                                <a:lnTo>
                                  <a:pt x="f2" y="f39"/>
                                </a:lnTo>
                                <a:lnTo>
                                  <a:pt x="f7" y="f40"/>
                                </a:lnTo>
                                <a:cubicBezTo>
                                  <a:pt x="f9" y="f41"/>
                                  <a:pt x="f5" y="f16"/>
                                  <a:pt x="f11" y="f42"/>
                                </a:cubicBezTo>
                                <a:cubicBezTo>
                                  <a:pt x="f34" y="f3"/>
                                  <a:pt x="f34" y="f10"/>
                                  <a:pt x="f34" y="f17"/>
                                </a:cubicBezTo>
                                <a:cubicBezTo>
                                  <a:pt x="f34" y="f13"/>
                                  <a:pt x="f11" y="f34"/>
                                  <a:pt x="f5" y="f5"/>
                                </a:cubicBezTo>
                                <a:cubicBezTo>
                                  <a:pt x="f9" y="f9"/>
                                  <a:pt x="f32" y="f32"/>
                                  <a:pt x="f2" y="f32"/>
                                </a:cubicBezTo>
                                <a:lnTo>
                                  <a:pt x="f2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7E0132" id="Group 1070724" o:spid="_x0000_s1026" style="position:absolute;margin-left:528.95pt;margin-top:58.7pt;width:3.35pt;height:6pt;z-index:251681792;mso-position-horizontal-relative:page;mso-position-vertical-relative:page" coordsize="42665,7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">
                <v:shape id="Shape 211684" o:spid="_x0000_s1027" style="position:absolute;width:21332;height:76196;visibility:visible;mso-wrap-style:square;v-text-anchor:top" coordsize="21336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" path="m21336,r,3048c18288,3048,16764,4572,15240,6096v-3048,3048,-3048,4572,-3048,7620c12192,16764,12192,18288,13716,19812v,3048,1524,4572,3048,6096l21336,31623r,14097l16764,41148v-1524,3048,-3048,4572,-4572,7620c10668,51816,10668,54864,10668,57912v,4572,,9144,3048,10668c15240,71628,18288,73152,21336,73152r,3048c13716,76200,7620,74676,4572,70104,1524,67056,,62484,,59436,,54864,1524,51816,3048,48768,4572,45720,9144,42672,13716,39624,9144,33528,4572,30480,3048,27432,1524,24384,1524,21336,1524,18288v,-4572,1524,-9144,4572,-12192c10668,1524,15240,,21336,xe" fillcolor="#101010" stroked="f">
                  <v:path arrowok="t" o:connecttype="custom" o:connectlocs="10666,0;21332,38098;10666,76196;0,38098" o:connectangles="270,0,90,180" textboxrect="0,0,21336,76200"/>
                </v:shape>
                <v:shape id="Shape 211685" o:spid="_x0000_s1028" style="position:absolute;left:21333;width:21332;height:76196;visibility:visible;mso-wrap-style:square;v-text-anchor:top" coordsize="21336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" path="m,c6096,,10668,1524,13716,4572v4572,3048,6096,7620,6096,12192c19812,19812,18288,22860,16764,25908v-1524,1524,-6096,6096,-12192,9144c10668,41148,15240,44196,16764,47244v3048,3048,4572,7620,4572,10668c21336,62484,18288,67056,15240,71628,10668,74676,6096,76200,,76200l,73152v3048,,6096,-1524,7620,-3048c9144,68580,10668,65532,10668,62484v,-3048,-1524,-4572,-1524,-7620l,45720,,31623r1524,1905c4572,28956,6096,25908,7620,24384,9144,21336,9144,18288,9144,15240,9144,12192,7620,9144,6096,6096,4572,4572,3048,3048,,3048l,xe" fillcolor="#101010" stroked="f">
                  <v:path arrowok="t" o:connecttype="custom" o:connectlocs="10666,0;21332,38098;10666,76196;0,38098" o:connectangles="270,0,90,180" textboxrect="0,0,21336,76200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750"/>
        <w:ind w:left="408"/>
      </w:pPr>
      <w:r>
        <w:rPr>
          <w:noProof/>
        </w:rPr>
        <w:drawing>
          <wp:inline distT="0" distB="0" distL="0" distR="0">
            <wp:extent cx="5419347" cy="4447028"/>
            <wp:effectExtent l="0" t="0" r="0" b="0"/>
            <wp:docPr id="269" name="Picture 10723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419347" cy="444702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22392" cy="2420115"/>
            <wp:effectExtent l="0" t="0" r="6858" b="0"/>
            <wp:docPr id="270" name="Picture 1072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422392" cy="242011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361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1040888</wp:posOffset>
                </wp:positionH>
                <wp:positionV relativeFrom="page">
                  <wp:posOffset>769623</wp:posOffset>
                </wp:positionV>
                <wp:extent cx="45720" cy="76196"/>
                <wp:effectExtent l="0" t="0" r="0" b="4"/>
                <wp:wrapTopAndBottom/>
                <wp:docPr id="271" name="Group 10707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" cy="76196"/>
                          <a:chOff x="0" y="0"/>
                          <a:chExt cx="45720" cy="76196"/>
                        </a:xfrm>
                      </wpg:grpSpPr>
                      <wps:wsp>
                        <wps:cNvPr id="272" name="Shape 216173"/>
                        <wps:cNvSpPr/>
                        <wps:spPr>
                          <a:xfrm>
                            <a:off x="1528" y="61173"/>
                            <a:ext cx="21332" cy="15023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15022"/>
                              <a:gd name="f5" fmla="val 8926"/>
                              <a:gd name="f6" fmla="val 15240"/>
                              <a:gd name="f7" fmla="val 13498"/>
                              <a:gd name="f8" fmla="val 9144"/>
                              <a:gd name="f9" fmla="val 3048"/>
                              <a:gd name="f10" fmla="val 4572"/>
                              <a:gd name="f11" fmla="val 7620"/>
                              <a:gd name="f12" fmla="val 11974"/>
                              <a:gd name="f13" fmla="val 12192"/>
                              <a:gd name="f14" fmla="val 10450"/>
                              <a:gd name="f15" fmla="*/ f0 1 21336"/>
                              <a:gd name="f16" fmla="*/ f1 1 15022"/>
                              <a:gd name="f17" fmla="val f2"/>
                              <a:gd name="f18" fmla="val f3"/>
                              <a:gd name="f19" fmla="val f4"/>
                              <a:gd name="f20" fmla="+- f19 0 f17"/>
                              <a:gd name="f21" fmla="+- f18 0 f17"/>
                              <a:gd name="f22" fmla="*/ f21 1 21336"/>
                              <a:gd name="f23" fmla="*/ f20 1 15022"/>
                              <a:gd name="f24" fmla="*/ 0 1 f22"/>
                              <a:gd name="f25" fmla="*/ 21336 1 f22"/>
                              <a:gd name="f26" fmla="*/ 0 1 f23"/>
                              <a:gd name="f27" fmla="*/ 15022 1 f23"/>
                              <a:gd name="f28" fmla="*/ f24 f15 1"/>
                              <a:gd name="f29" fmla="*/ f25 f15 1"/>
                              <a:gd name="f30" fmla="*/ f27 f16 1"/>
                              <a:gd name="f31" fmla="*/ f26 f16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8" t="f31" r="f29" b="f30"/>
                            <a:pathLst>
                              <a:path w="21336" h="15022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cubicBezTo>
                                  <a:pt x="f6" y="f7"/>
                                  <a:pt x="f8" y="f4"/>
                                  <a:pt x="f9" y="f4"/>
                                </a:cubicBezTo>
                                <a:lnTo>
                                  <a:pt x="f2" y="f4"/>
                                </a:lnTo>
                                <a:lnTo>
                                  <a:pt x="f2" y="f7"/>
                                </a:lnTo>
                                <a:cubicBezTo>
                                  <a:pt x="f10" y="f7"/>
                                  <a:pt x="f11" y="f12"/>
                                  <a:pt x="f13" y="f14"/>
                                </a:cubicBezTo>
                                <a:lnTo>
                                  <a:pt x="f3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273" name="Shape 216174"/>
                        <wps:cNvSpPr/>
                        <wps:spPr>
                          <a:xfrm>
                            <a:off x="0" y="0"/>
                            <a:ext cx="22860" cy="47247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47244"/>
                              <a:gd name="f5" fmla="val 3658"/>
                              <a:gd name="f6" fmla="val 21336"/>
                              <a:gd name="f7" fmla="val 3048"/>
                              <a:gd name="f8" fmla="val 18288"/>
                              <a:gd name="f9" fmla="val 15240"/>
                              <a:gd name="f10" fmla="val 4572"/>
                              <a:gd name="f11" fmla="val 13716"/>
                              <a:gd name="f12" fmla="val 7620"/>
                              <a:gd name="f13" fmla="val 12192"/>
                              <a:gd name="f14" fmla="val 10668"/>
                              <a:gd name="f15" fmla="val 19812"/>
                              <a:gd name="f16" fmla="val 27432"/>
                              <a:gd name="f17" fmla="val 33528"/>
                              <a:gd name="f18" fmla="val 38100"/>
                              <a:gd name="f19" fmla="val 16764"/>
                              <a:gd name="f20" fmla="val 41148"/>
                              <a:gd name="f21" fmla="val 42672"/>
                              <a:gd name="f22" fmla="val 45720"/>
                              <a:gd name="f23" fmla="val 9144"/>
                              <a:gd name="f24" fmla="val 1524"/>
                              <a:gd name="f25" fmla="val 32004"/>
                              <a:gd name="f26" fmla="val 25908"/>
                              <a:gd name="f27" fmla="*/ f0 1 22860"/>
                              <a:gd name="f28" fmla="*/ f1 1 47244"/>
                              <a:gd name="f29" fmla="val f2"/>
                              <a:gd name="f30" fmla="val f3"/>
                              <a:gd name="f31" fmla="val f4"/>
                              <a:gd name="f32" fmla="+- f31 0 f29"/>
                              <a:gd name="f33" fmla="+- f30 0 f29"/>
                              <a:gd name="f34" fmla="*/ f33 1 22860"/>
                              <a:gd name="f35" fmla="*/ f32 1 47244"/>
                              <a:gd name="f36" fmla="*/ 0 1 f34"/>
                              <a:gd name="f37" fmla="*/ 22860 1 f34"/>
                              <a:gd name="f38" fmla="*/ 0 1 f35"/>
                              <a:gd name="f39" fmla="*/ 47244 1 f35"/>
                              <a:gd name="f40" fmla="*/ f36 f27 1"/>
                              <a:gd name="f41" fmla="*/ f37 f27 1"/>
                              <a:gd name="f42" fmla="*/ f39 f28 1"/>
                              <a:gd name="f43" fmla="*/ f38 f28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0" t="f43" r="f41" b="f42"/>
                            <a:pathLst>
                              <a:path w="22860" h="47244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lnTo>
                                  <a:pt x="f6" y="f7"/>
                                </a:lnTo>
                                <a:cubicBezTo>
                                  <a:pt x="f8" y="f7"/>
                                  <a:pt x="f9" y="f10"/>
                                  <a:pt x="f11" y="f12"/>
                                </a:cubicBezTo>
                                <a:cubicBezTo>
                                  <a:pt x="f13" y="f14"/>
                                  <a:pt x="f14" y="f9"/>
                                  <a:pt x="f14" y="f15"/>
                                </a:cubicBezTo>
                                <a:cubicBezTo>
                                  <a:pt x="f14" y="f16"/>
                                  <a:pt x="f13" y="f17"/>
                                  <a:pt x="f9" y="f18"/>
                                </a:cubicBezTo>
                                <a:cubicBezTo>
                                  <a:pt x="f19" y="f20"/>
                                  <a:pt x="f15" y="f21"/>
                                  <a:pt x="f3" y="f21"/>
                                </a:cubicBezTo>
                                <a:lnTo>
                                  <a:pt x="f3" y="f22"/>
                                </a:lnTo>
                                <a:lnTo>
                                  <a:pt x="f8" y="f4"/>
                                </a:lnTo>
                                <a:cubicBezTo>
                                  <a:pt x="f13" y="f4"/>
                                  <a:pt x="f23" y="f22"/>
                                  <a:pt x="f10" y="f20"/>
                                </a:cubicBezTo>
                                <a:cubicBezTo>
                                  <a:pt x="f24" y="f18"/>
                                  <a:pt x="f2" y="f25"/>
                                  <a:pt x="f2" y="f26"/>
                                </a:cubicBezTo>
                                <a:cubicBezTo>
                                  <a:pt x="f2" y="f15"/>
                                  <a:pt x="f24" y="f11"/>
                                  <a:pt x="f10" y="f23"/>
                                </a:cubicBezTo>
                                <a:cubicBezTo>
                                  <a:pt x="f23" y="f7"/>
                                  <a:pt x="f9" y="f2"/>
                                  <a:pt x="f3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274" name="Shape 216175"/>
                        <wps:cNvSpPr/>
                        <wps:spPr>
                          <a:xfrm>
                            <a:off x="22860" y="0"/>
                            <a:ext cx="22860" cy="70107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70104"/>
                              <a:gd name="f5" fmla="val 6096"/>
                              <a:gd name="f6" fmla="val 10668"/>
                              <a:gd name="f7" fmla="val 3048"/>
                              <a:gd name="f8" fmla="val 15240"/>
                              <a:gd name="f9" fmla="val 7620"/>
                              <a:gd name="f10" fmla="val 19812"/>
                              <a:gd name="f11" fmla="val 13716"/>
                              <a:gd name="f12" fmla="val 21336"/>
                              <a:gd name="f13" fmla="val 30480"/>
                              <a:gd name="f14" fmla="val 38100"/>
                              <a:gd name="f15" fmla="val 45720"/>
                              <a:gd name="f16" fmla="val 16764"/>
                              <a:gd name="f17" fmla="val 53340"/>
                              <a:gd name="f18" fmla="val 12192"/>
                              <a:gd name="f19" fmla="val 59436"/>
                              <a:gd name="f20" fmla="val 65532"/>
                              <a:gd name="f21" fmla="val 61178"/>
                              <a:gd name="f22" fmla="val 1524"/>
                              <a:gd name="f23" fmla="val 48768"/>
                              <a:gd name="f24" fmla="val 9144"/>
                              <a:gd name="f25" fmla="val 42672"/>
                              <a:gd name="f26" fmla="val 4572"/>
                              <a:gd name="f27" fmla="val 41148"/>
                              <a:gd name="f28" fmla="val 39624"/>
                              <a:gd name="f29" fmla="val 33528"/>
                              <a:gd name="f30" fmla="val 28956"/>
                              <a:gd name="f31" fmla="val 27432"/>
                              <a:gd name="f32" fmla="val 3658"/>
                              <a:gd name="f33" fmla="*/ f0 1 22860"/>
                              <a:gd name="f34" fmla="*/ f1 1 70104"/>
                              <a:gd name="f35" fmla="val f2"/>
                              <a:gd name="f36" fmla="val f3"/>
                              <a:gd name="f37" fmla="val f4"/>
                              <a:gd name="f38" fmla="+- f37 0 f35"/>
                              <a:gd name="f39" fmla="+- f36 0 f35"/>
                              <a:gd name="f40" fmla="*/ f39 1 22860"/>
                              <a:gd name="f41" fmla="*/ f38 1 70104"/>
                              <a:gd name="f42" fmla="*/ 0 1 f40"/>
                              <a:gd name="f43" fmla="*/ 22860 1 f40"/>
                              <a:gd name="f44" fmla="*/ 0 1 f41"/>
                              <a:gd name="f45" fmla="*/ 70104 1 f41"/>
                              <a:gd name="f46" fmla="*/ f42 f33 1"/>
                              <a:gd name="f47" fmla="*/ f43 f33 1"/>
                              <a:gd name="f48" fmla="*/ f45 f34 1"/>
                              <a:gd name="f49" fmla="*/ f44 f3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6" t="f49" r="f47" b="f48"/>
                            <a:pathLst>
                              <a:path w="22860" h="70104">
                                <a:moveTo>
                                  <a:pt x="f2" y="f2"/>
                                </a:moveTo>
                                <a:cubicBezTo>
                                  <a:pt x="f5" y="f2"/>
                                  <a:pt x="f6" y="f7"/>
                                  <a:pt x="f8" y="f9"/>
                                </a:cubicBezTo>
                                <a:cubicBezTo>
                                  <a:pt x="f10" y="f11"/>
                                  <a:pt x="f3" y="f12"/>
                                  <a:pt x="f3" y="f13"/>
                                </a:cubicBezTo>
                                <a:cubicBezTo>
                                  <a:pt x="f3" y="f14"/>
                                  <a:pt x="f10" y="f15"/>
                                  <a:pt x="f16" y="f17"/>
                                </a:cubicBezTo>
                                <a:cubicBezTo>
                                  <a:pt x="f18" y="f19"/>
                                  <a:pt x="f9" y="f20"/>
                                  <a:pt x="f2" y="f4"/>
                                </a:cubicBezTo>
                                <a:lnTo>
                                  <a:pt x="f2" y="f21"/>
                                </a:lnTo>
                                <a:lnTo>
                                  <a:pt x="f22" y="f19"/>
                                </a:lnTo>
                                <a:cubicBezTo>
                                  <a:pt x="f5" y="f17"/>
                                  <a:pt x="f9" y="f23"/>
                                  <a:pt x="f24" y="f25"/>
                                </a:cubicBezTo>
                                <a:lnTo>
                                  <a:pt x="f2" y="f15"/>
                                </a:lnTo>
                                <a:lnTo>
                                  <a:pt x="f2" y="f25"/>
                                </a:lnTo>
                                <a:cubicBezTo>
                                  <a:pt x="f22" y="f25"/>
                                  <a:pt x="f7" y="f25"/>
                                  <a:pt x="f26" y="f27"/>
                                </a:cubicBezTo>
                                <a:cubicBezTo>
                                  <a:pt x="f9" y="f27"/>
                                  <a:pt x="f24" y="f28"/>
                                  <a:pt x="f6" y="f14"/>
                                </a:cubicBezTo>
                                <a:cubicBezTo>
                                  <a:pt x="f6" y="f29"/>
                                  <a:pt x="f18" y="f30"/>
                                  <a:pt x="f18" y="f31"/>
                                </a:cubicBezTo>
                                <a:cubicBezTo>
                                  <a:pt x="f18" y="f3"/>
                                  <a:pt x="f6" y="f10"/>
                                  <a:pt x="f6" y="f8"/>
                                </a:cubicBezTo>
                                <a:cubicBezTo>
                                  <a:pt x="f24" y="f18"/>
                                  <a:pt x="f9" y="f24"/>
                                  <a:pt x="f5" y="f5"/>
                                </a:cubicBezTo>
                                <a:lnTo>
                                  <a:pt x="f2" y="f32"/>
                                </a:lnTo>
                                <a:lnTo>
                                  <a:pt x="f2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8A6CEE" id="Group 1070728" o:spid="_x0000_s1026" style="position:absolute;margin-left:81.95pt;margin-top:60.6pt;width:3.6pt;height:6pt;z-index:251682816;mso-position-horizontal-relative:page;mso-position-vertical-relative:page" coordsize="45720,7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">
                <v:shape id="Shape 216173" o:spid="_x0000_s1027" style="position:absolute;left:1528;top:61173;width:21332;height:15023;visibility:visible;mso-wrap-style:square;v-text-anchor:top" coordsize="21336,15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" path="m21336,r,8926c15240,13498,9144,15022,3048,15022l,15022,,13498v4572,,7620,-1524,12192,-3048l21336,xe" fillcolor="#101010" stroked="f">
                  <v:path arrowok="t" o:connecttype="custom" o:connectlocs="10666,0;21332,7512;10666,15023;0,7512" o:connectangles="270,0,90,180" textboxrect="0,0,21336,15022"/>
                </v:shape>
                <v:shape id="Shape 216174" o:spid="_x0000_s1028" style="position:absolute;width:22860;height:47247;visibility:visible;mso-wrap-style:square;v-text-anchor:top" coordsize="22860,47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" path="m22860,r,3658l21336,3048v-3048,,-6096,1524,-7620,4572c12192,10668,10668,15240,10668,19812v,7620,1524,13716,4572,18288c16764,41148,19812,42672,22860,42672r,3048l18288,47244v-6096,,-9144,-1524,-13716,-6096c1524,38100,,32004,,25908,,19812,1524,13716,4572,9144,9144,3048,15240,,22860,xe" fillcolor="#101010" stroked="f">
                  <v:path arrowok="t" o:connecttype="custom" o:connectlocs="11430,0;22860,23624;11430,47247;0,23624" o:connectangles="270,0,90,180" textboxrect="0,0,22860,47244"/>
                </v:shape>
                <v:shape id="Shape 216175" o:spid="_x0000_s1029" style="position:absolute;left:22860;width:22860;height:70107;visibility:visible;mso-wrap-style:square;v-text-anchor:top" coordsize="22860,70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" path="m,c6096,,10668,3048,15240,7620v4572,6096,7620,13716,7620,22860c22860,38100,19812,45720,16764,53340,12192,59436,7620,65532,,70104l,61178,1524,59436c6096,53340,7620,48768,9144,42672l,45720,,42672v1524,,3048,,4572,-1524c7620,41148,9144,39624,10668,38100v,-4572,1524,-9144,1524,-10668c12192,22860,10668,19812,10668,15240,9144,12192,7620,9144,6096,6096l,3658,,xe" fillcolor="#101010" stroked="f">
                  <v:path arrowok="t" o:connecttype="custom" o:connectlocs="11430,0;22860,35054;11430,70107;0,35054" o:connectangles="270,0,90,180" textboxrect="0,0,22860,70104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8"/>
        <w:sectPr w:rsidR="00A2490A">
          <w:headerReference w:type="even" r:id="rId87"/>
          <w:headerReference w:type="default" r:id="rId88"/>
          <w:headerReference w:type="first" r:id="rId89"/>
          <w:pgSz w:w="12240" w:h="15840"/>
          <w:pgMar w:top="1440" w:right="1440" w:bottom="1440" w:left="1440" w:header="1066" w:footer="720" w:gutter="0"/>
          <w:cols w:space="720"/>
          <w:titlePg/>
        </w:sectPr>
      </w:pPr>
      <w:r>
        <w:rPr>
          <w:noProof/>
        </w:rPr>
        <w:drawing>
          <wp:inline distT="0" distB="0" distL="0" distR="0">
            <wp:extent cx="5425436" cy="7522467"/>
            <wp:effectExtent l="0" t="0" r="3814" b="2283"/>
            <wp:docPr id="275" name="Picture 10724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425436" cy="752246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0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6716268</wp:posOffset>
                </wp:positionH>
                <wp:positionV relativeFrom="page">
                  <wp:posOffset>745236</wp:posOffset>
                </wp:positionV>
                <wp:extent cx="45720" cy="76196"/>
                <wp:effectExtent l="0" t="0" r="0" b="4"/>
                <wp:wrapTopAndBottom/>
                <wp:docPr id="276" name="Group 1069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" cy="76196"/>
                          <a:chOff x="0" y="0"/>
                          <a:chExt cx="45720" cy="76196"/>
                        </a:xfrm>
                      </wpg:grpSpPr>
                      <wps:wsp>
                        <wps:cNvPr id="277" name="Shape 220448"/>
                        <wps:cNvSpPr/>
                        <wps:spPr>
                          <a:xfrm>
                            <a:off x="0" y="0"/>
                            <a:ext cx="22860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76200"/>
                              <a:gd name="f5" fmla="val 3048"/>
                              <a:gd name="f6" fmla="val 19812"/>
                              <a:gd name="f7" fmla="val 18288"/>
                              <a:gd name="f8" fmla="val 4572"/>
                              <a:gd name="f9" fmla="val 16764"/>
                              <a:gd name="f10" fmla="val 6096"/>
                              <a:gd name="f11" fmla="val 13715"/>
                              <a:gd name="f12" fmla="val 9144"/>
                              <a:gd name="f13" fmla="val 12192"/>
                              <a:gd name="f14" fmla="val 13716"/>
                              <a:gd name="f15" fmla="val 21336"/>
                              <a:gd name="f16" fmla="val 10668"/>
                              <a:gd name="f17" fmla="val 27432"/>
                              <a:gd name="f18" fmla="val 33528"/>
                              <a:gd name="f19" fmla="val 39624"/>
                              <a:gd name="f20" fmla="val 50292"/>
                              <a:gd name="f21" fmla="val 57912"/>
                              <a:gd name="f22" fmla="val 65532"/>
                              <a:gd name="f23" fmla="val 15239"/>
                              <a:gd name="f24" fmla="val 70104"/>
                              <a:gd name="f25" fmla="val 73152"/>
                              <a:gd name="f26" fmla="val 71628"/>
                              <a:gd name="f27" fmla="val 64008"/>
                              <a:gd name="f28" fmla="val 1524"/>
                              <a:gd name="f29" fmla="val 56388"/>
                              <a:gd name="f30" fmla="val 48768"/>
                              <a:gd name="f31" fmla="val 38100"/>
                              <a:gd name="f32" fmla="val 30480"/>
                              <a:gd name="f33" fmla="*/ f0 1 22860"/>
                              <a:gd name="f34" fmla="*/ f1 1 76200"/>
                              <a:gd name="f35" fmla="val f2"/>
                              <a:gd name="f36" fmla="val f3"/>
                              <a:gd name="f37" fmla="val f4"/>
                              <a:gd name="f38" fmla="+- f37 0 f35"/>
                              <a:gd name="f39" fmla="+- f36 0 f35"/>
                              <a:gd name="f40" fmla="*/ f39 1 22860"/>
                              <a:gd name="f41" fmla="*/ f38 1 76200"/>
                              <a:gd name="f42" fmla="*/ 0 1 f40"/>
                              <a:gd name="f43" fmla="*/ 22860 1 f40"/>
                              <a:gd name="f44" fmla="*/ 0 1 f41"/>
                              <a:gd name="f45" fmla="*/ 76200 1 f41"/>
                              <a:gd name="f46" fmla="*/ f42 f33 1"/>
                              <a:gd name="f47" fmla="*/ f43 f33 1"/>
                              <a:gd name="f48" fmla="*/ f45 f34 1"/>
                              <a:gd name="f49" fmla="*/ f44 f3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6" t="f49" r="f47" b="f48"/>
                            <a:pathLst>
                              <a:path w="22860" h="76200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cubicBezTo>
                                  <a:pt x="f6" y="f5"/>
                                  <a:pt x="f7" y="f8"/>
                                  <a:pt x="f9" y="f10"/>
                                </a:cubicBezTo>
                                <a:cubicBezTo>
                                  <a:pt x="f11" y="f12"/>
                                  <a:pt x="f13" y="f14"/>
                                  <a:pt x="f13" y="f15"/>
                                </a:cubicBezTo>
                                <a:cubicBezTo>
                                  <a:pt x="f16" y="f17"/>
                                  <a:pt x="f16" y="f18"/>
                                  <a:pt x="f16" y="f19"/>
                                </a:cubicBezTo>
                                <a:cubicBezTo>
                                  <a:pt x="f16" y="f20"/>
                                  <a:pt x="f13" y="f21"/>
                                  <a:pt x="f11" y="f22"/>
                                </a:cubicBezTo>
                                <a:cubicBezTo>
                                  <a:pt x="f23" y="f24"/>
                                  <a:pt x="f7" y="f25"/>
                                  <a:pt x="f3" y="f25"/>
                                </a:cubicBezTo>
                                <a:lnTo>
                                  <a:pt x="f3" y="f4"/>
                                </a:lnTo>
                                <a:cubicBezTo>
                                  <a:pt x="f23" y="f4"/>
                                  <a:pt x="f12" y="f26"/>
                                  <a:pt x="f10" y="f27"/>
                                </a:cubicBezTo>
                                <a:cubicBezTo>
                                  <a:pt x="f28" y="f29"/>
                                  <a:pt x="f2" y="f30"/>
                                  <a:pt x="f2" y="f31"/>
                                </a:cubicBezTo>
                                <a:cubicBezTo>
                                  <a:pt x="f2" y="f32"/>
                                  <a:pt x="f28" y="f3"/>
                                  <a:pt x="f5" y="f9"/>
                                </a:cubicBezTo>
                                <a:cubicBezTo>
                                  <a:pt x="f10" y="f16"/>
                                  <a:pt x="f12" y="f10"/>
                                  <a:pt x="f11" y="f5"/>
                                </a:cubicBezTo>
                                <a:cubicBezTo>
                                  <a:pt x="f9" y="f28"/>
                                  <a:pt x="f6" y="f2"/>
                                  <a:pt x="f3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278" name="Shape 220449"/>
                        <wps:cNvSpPr/>
                        <wps:spPr>
                          <a:xfrm>
                            <a:off x="22860" y="0"/>
                            <a:ext cx="22860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76200"/>
                              <a:gd name="f5" fmla="val 4572"/>
                              <a:gd name="f6" fmla="val 10668"/>
                              <a:gd name="f7" fmla="val 3048"/>
                              <a:gd name="f8" fmla="val 15240"/>
                              <a:gd name="f9" fmla="val 9144"/>
                              <a:gd name="f10" fmla="val 19812"/>
                              <a:gd name="f11" fmla="val 25908"/>
                              <a:gd name="f12" fmla="val 38100"/>
                              <a:gd name="f13" fmla="val 45720"/>
                              <a:gd name="f14" fmla="val 21336"/>
                              <a:gd name="f15" fmla="val 53340"/>
                              <a:gd name="f16" fmla="val 18288"/>
                              <a:gd name="f17" fmla="val 59436"/>
                              <a:gd name="f18" fmla="val 16764"/>
                              <a:gd name="f19" fmla="val 65532"/>
                              <a:gd name="f20" fmla="val 13716"/>
                              <a:gd name="f21" fmla="val 70104"/>
                              <a:gd name="f22" fmla="val 71628"/>
                              <a:gd name="f23" fmla="val 6096"/>
                              <a:gd name="f24" fmla="val 74676"/>
                              <a:gd name="f25" fmla="val 73152"/>
                              <a:gd name="f26" fmla="val 1524"/>
                              <a:gd name="f27" fmla="val 7620"/>
                              <a:gd name="f28" fmla="val 68580"/>
                              <a:gd name="f29" fmla="val 60960"/>
                              <a:gd name="f30" fmla="val 54864"/>
                              <a:gd name="f31" fmla="val 12192"/>
                              <a:gd name="f32" fmla="val 35052"/>
                              <a:gd name="f33" fmla="*/ f0 1 22860"/>
                              <a:gd name="f34" fmla="*/ f1 1 76200"/>
                              <a:gd name="f35" fmla="val f2"/>
                              <a:gd name="f36" fmla="val f3"/>
                              <a:gd name="f37" fmla="val f4"/>
                              <a:gd name="f38" fmla="+- f37 0 f35"/>
                              <a:gd name="f39" fmla="+- f36 0 f35"/>
                              <a:gd name="f40" fmla="*/ f39 1 22860"/>
                              <a:gd name="f41" fmla="*/ f38 1 76200"/>
                              <a:gd name="f42" fmla="*/ 0 1 f40"/>
                              <a:gd name="f43" fmla="*/ 22860 1 f40"/>
                              <a:gd name="f44" fmla="*/ 0 1 f41"/>
                              <a:gd name="f45" fmla="*/ 76200 1 f41"/>
                              <a:gd name="f46" fmla="*/ f42 f33 1"/>
                              <a:gd name="f47" fmla="*/ f43 f33 1"/>
                              <a:gd name="f48" fmla="*/ f45 f34 1"/>
                              <a:gd name="f49" fmla="*/ f44 f3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6" t="f49" r="f47" b="f48"/>
                            <a:pathLst>
                              <a:path w="22860" h="76200">
                                <a:moveTo>
                                  <a:pt x="f2" y="f2"/>
                                </a:moveTo>
                                <a:cubicBezTo>
                                  <a:pt x="f5" y="f2"/>
                                  <a:pt x="f6" y="f7"/>
                                  <a:pt x="f8" y="f9"/>
                                </a:cubicBezTo>
                                <a:cubicBezTo>
                                  <a:pt x="f10" y="f8"/>
                                  <a:pt x="f3" y="f11"/>
                                  <a:pt x="f3" y="f12"/>
                                </a:cubicBezTo>
                                <a:cubicBezTo>
                                  <a:pt x="f3" y="f13"/>
                                  <a:pt x="f14" y="f15"/>
                                  <a:pt x="f16" y="f17"/>
                                </a:cubicBezTo>
                                <a:cubicBezTo>
                                  <a:pt x="f18" y="f19"/>
                                  <a:pt x="f20" y="f21"/>
                                  <a:pt x="f6" y="f22"/>
                                </a:cubicBezTo>
                                <a:cubicBezTo>
                                  <a:pt x="f23" y="f24"/>
                                  <a:pt x="f7" y="f4"/>
                                  <a:pt x="f2" y="f4"/>
                                </a:cubicBezTo>
                                <a:lnTo>
                                  <a:pt x="f2" y="f25"/>
                                </a:lnTo>
                                <a:cubicBezTo>
                                  <a:pt x="f26" y="f25"/>
                                  <a:pt x="f7" y="f22"/>
                                  <a:pt x="f5" y="f21"/>
                                </a:cubicBezTo>
                                <a:cubicBezTo>
                                  <a:pt x="f27" y="f28"/>
                                  <a:pt x="f9" y="f19"/>
                                  <a:pt x="f9" y="f29"/>
                                </a:cubicBezTo>
                                <a:cubicBezTo>
                                  <a:pt x="f6" y="f30"/>
                                  <a:pt x="f31" y="f13"/>
                                  <a:pt x="f31" y="f32"/>
                                </a:cubicBezTo>
                                <a:cubicBezTo>
                                  <a:pt x="f31" y="f11"/>
                                  <a:pt x="f6" y="f10"/>
                                  <a:pt x="f9" y="f20"/>
                                </a:cubicBezTo>
                                <a:cubicBezTo>
                                  <a:pt x="f27" y="f9"/>
                                  <a:pt x="f23" y="f23"/>
                                  <a:pt x="f5" y="f5"/>
                                </a:cubicBezTo>
                                <a:cubicBezTo>
                                  <a:pt x="f7" y="f7"/>
                                  <a:pt x="f26" y="f7"/>
                                  <a:pt x="f2" y="f7"/>
                                </a:cubicBezTo>
                                <a:lnTo>
                                  <a:pt x="f2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47399C" id="Group 1069689" o:spid="_x0000_s1026" style="position:absolute;margin-left:528.85pt;margin-top:58.7pt;width:3.6pt;height:6pt;z-index:251683840;mso-position-horizontal-relative:page;mso-position-vertical-relative:page" coordsize="45720,7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">
                <v:shape id="Shape 220448" o:spid="_x0000_s1027" style="position:absolute;width:22860;height:76196;visibility:visible;mso-wrap-style:square;v-text-anchor:top" coordsize="2286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" path="m22860,r,3048c19812,3048,18288,4572,16764,6096v-3049,3048,-4572,7620,-4572,15240c10668,27432,10668,33528,10668,39624v,10668,1524,18288,3047,25908c15239,70104,18288,73152,22860,73152r,3048c15239,76200,9144,71628,6096,64008,1524,56388,,48768,,38100,,30480,1524,22860,3048,16764,6096,10668,9144,6096,13715,3048,16764,1524,19812,,22860,xe" fillcolor="#101010" stroked="f">
                  <v:path arrowok="t" o:connecttype="custom" o:connectlocs="11430,0;22860,38098;11430,76196;0,38098" o:connectangles="270,0,90,180" textboxrect="0,0,22860,76200"/>
                </v:shape>
                <v:shape id="Shape 220449" o:spid="_x0000_s1028" style="position:absolute;left:22860;width:22860;height:76196;visibility:visible;mso-wrap-style:square;v-text-anchor:top" coordsize="2286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" path="m,c4572,,10668,3048,15240,9144v4572,6096,7620,16764,7620,28956c22860,45720,21336,53340,18288,59436v-1524,6096,-4572,10668,-7620,12192c6096,74676,3048,76200,,76200l,73152v1524,,3048,-1524,4572,-3048c7620,68580,9144,65532,9144,60960v1524,-6096,3048,-15240,3048,-25908c12192,25908,10668,19812,9144,13716,7620,9144,6096,6096,4572,4572,3048,3048,1524,3048,,3048l,xe" fillcolor="#101010" stroked="f">
                  <v:path arrowok="t" o:connecttype="custom" o:connectlocs="11430,0;22860,38098;11430,76196;0,38098" o:connectangles="270,0,90,180" textboxrect="0,0,22860,76200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22392" cy="6864099"/>
            <wp:effectExtent l="0" t="0" r="6858" b="0"/>
            <wp:docPr id="279" name="Picture 10724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422392" cy="686409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321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1048515</wp:posOffset>
                </wp:positionH>
                <wp:positionV relativeFrom="paragraph">
                  <wp:posOffset>769623</wp:posOffset>
                </wp:positionV>
                <wp:extent cx="30476" cy="74679"/>
                <wp:effectExtent l="0" t="0" r="7624" b="1521"/>
                <wp:wrapSquare wrapText="bothSides"/>
                <wp:docPr id="280" name="Group 10718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76" cy="74679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30480"/>
                            <a:gd name="f4" fmla="val 74676"/>
                            <a:gd name="f5" fmla="val 18288"/>
                            <a:gd name="f6" fmla="val 21336"/>
                            <a:gd name="f7" fmla="val 62484"/>
                            <a:gd name="f8" fmla="val 67056"/>
                            <a:gd name="f9" fmla="val 68580"/>
                            <a:gd name="f10" fmla="val 70104"/>
                            <a:gd name="f11" fmla="val 71628"/>
                            <a:gd name="f12" fmla="val 22860"/>
                            <a:gd name="f13" fmla="val 24384"/>
                            <a:gd name="f14" fmla="val 73152"/>
                            <a:gd name="f15" fmla="val 27432"/>
                            <a:gd name="f16" fmla="val 1524"/>
                            <a:gd name="f17" fmla="val 4572"/>
                            <a:gd name="f18" fmla="val 6096"/>
                            <a:gd name="f19" fmla="val 7620"/>
                            <a:gd name="f20" fmla="val 9144"/>
                            <a:gd name="f21" fmla="val 10668"/>
                            <a:gd name="f22" fmla="val 19812"/>
                            <a:gd name="f23" fmla="val 15240"/>
                            <a:gd name="f24" fmla="val 12192"/>
                            <a:gd name="f25" fmla="val 3048"/>
                            <a:gd name="f26" fmla="*/ f0 1 30480"/>
                            <a:gd name="f27" fmla="*/ f1 1 74676"/>
                            <a:gd name="f28" fmla="val f2"/>
                            <a:gd name="f29" fmla="val f3"/>
                            <a:gd name="f30" fmla="val f4"/>
                            <a:gd name="f31" fmla="+- f30 0 f28"/>
                            <a:gd name="f32" fmla="+- f29 0 f28"/>
                            <a:gd name="f33" fmla="*/ f32 1 30480"/>
                            <a:gd name="f34" fmla="*/ f31 1 74676"/>
                            <a:gd name="f35" fmla="*/ 0 1 f33"/>
                            <a:gd name="f36" fmla="*/ 30480 1 f33"/>
                            <a:gd name="f37" fmla="*/ 0 1 f34"/>
                            <a:gd name="f38" fmla="*/ 74676 1 f34"/>
                            <a:gd name="f39" fmla="*/ f35 f26 1"/>
                            <a:gd name="f40" fmla="*/ f36 f26 1"/>
                            <a:gd name="f41" fmla="*/ f38 f27 1"/>
                            <a:gd name="f42" fmla="*/ f37 f2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39" t="f42" r="f40" b="f41"/>
                          <a:pathLst>
                            <a:path w="30480" h="74676">
                              <a:moveTo>
                                <a:pt x="f5" y="f2"/>
                              </a:moveTo>
                              <a:lnTo>
                                <a:pt x="f6" y="f2"/>
                              </a:lnTo>
                              <a:lnTo>
                                <a:pt x="f6" y="f7"/>
                              </a:lnTo>
                              <a:cubicBezTo>
                                <a:pt x="f6" y="f8"/>
                                <a:pt x="f6" y="f9"/>
                                <a:pt x="f6" y="f10"/>
                              </a:cubicBezTo>
                              <a:cubicBezTo>
                                <a:pt x="f6" y="f11"/>
                                <a:pt x="f12" y="f11"/>
                                <a:pt x="f13" y="f11"/>
                              </a:cubicBezTo>
                              <a:cubicBezTo>
                                <a:pt x="f13" y="f14"/>
                                <a:pt x="f15" y="f14"/>
                                <a:pt x="f3" y="f14"/>
                              </a:cubicBezTo>
                              <a:lnTo>
                                <a:pt x="f3" y="f4"/>
                              </a:lnTo>
                              <a:lnTo>
                                <a:pt x="f16" y="f4"/>
                              </a:lnTo>
                              <a:lnTo>
                                <a:pt x="f16" y="f14"/>
                              </a:lnTo>
                              <a:cubicBezTo>
                                <a:pt x="f17" y="f14"/>
                                <a:pt x="f18" y="f14"/>
                                <a:pt x="f19" y="f11"/>
                              </a:cubicBezTo>
                              <a:cubicBezTo>
                                <a:pt x="f20" y="f11"/>
                                <a:pt x="f20" y="f11"/>
                                <a:pt x="f20" y="f10"/>
                              </a:cubicBezTo>
                              <a:cubicBezTo>
                                <a:pt x="f21" y="f10"/>
                                <a:pt x="f21" y="f8"/>
                                <a:pt x="f21" y="f7"/>
                              </a:cubicBezTo>
                              <a:lnTo>
                                <a:pt x="f21" y="f22"/>
                              </a:lnTo>
                              <a:cubicBezTo>
                                <a:pt x="f21" y="f23"/>
                                <a:pt x="f21" y="f24"/>
                                <a:pt x="f20" y="f21"/>
                              </a:cubicBezTo>
                              <a:cubicBezTo>
                                <a:pt x="f20" y="f20"/>
                                <a:pt x="f20" y="f20"/>
                                <a:pt x="f20" y="f19"/>
                              </a:cubicBezTo>
                              <a:cubicBezTo>
                                <a:pt x="f19" y="f19"/>
                                <a:pt x="f19" y="f19"/>
                                <a:pt x="f18" y="f19"/>
                              </a:cubicBezTo>
                              <a:cubicBezTo>
                                <a:pt x="f17" y="f19"/>
                                <a:pt x="f25" y="f19"/>
                                <a:pt x="f2" y="f20"/>
                              </a:cubicBezTo>
                              <a:lnTo>
                                <a:pt x="f2" y="f19"/>
                              </a:ln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EA035EC" id="Group 1071855" o:spid="_x0000_s1026" style="position:absolute;margin-left:82.55pt;margin-top:60.6pt;width:2.4pt;height:5.9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0480,7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" path="m18288,r3048,l21336,62484v,4572,,6096,,7620c21336,71628,22860,71628,24384,71628v,1524,3048,1524,6096,1524l30480,74676r-28956,l1524,73152v3048,,4572,,6096,-1524c9144,71628,9144,71628,9144,70104v1524,,1524,-3048,1524,-7620l10668,19812v,-4572,,-7620,-1524,-9144c9144,9144,9144,9144,9144,7620v-1524,,-1524,,-3048,c4572,7620,3048,7620,,9144l,7620,18288,xe" fillcolor="#101010" stroked="f">
                <v:path arrowok="t" o:connecttype="custom" o:connectlocs="15238,0;30476,37340;15238,74679;0,37340" o:connectangles="270,0,90,180" textboxrect="0,0,30480,74676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25436" cy="7702292"/>
            <wp:effectExtent l="0" t="0" r="3814" b="0"/>
            <wp:docPr id="281" name="Picture 10724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425436" cy="770229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400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6714740</wp:posOffset>
                </wp:positionH>
                <wp:positionV relativeFrom="paragraph">
                  <wp:posOffset>745236</wp:posOffset>
                </wp:positionV>
                <wp:extent cx="47247" cy="74679"/>
                <wp:effectExtent l="0" t="0" r="0" b="1521"/>
                <wp:wrapSquare wrapText="bothSides"/>
                <wp:docPr id="282" name="Group 1071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47" cy="74679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7244"/>
                            <a:gd name="f4" fmla="val 74676"/>
                            <a:gd name="f5" fmla="val 21336"/>
                            <a:gd name="f6" fmla="val 27432"/>
                            <a:gd name="f7" fmla="val 32003"/>
                            <a:gd name="f8" fmla="val 1524"/>
                            <a:gd name="f9" fmla="val 36576"/>
                            <a:gd name="f10" fmla="val 6096"/>
                            <a:gd name="f11" fmla="val 41148"/>
                            <a:gd name="f12" fmla="val 10668"/>
                            <a:gd name="f13" fmla="val 42672"/>
                            <a:gd name="f14" fmla="val 15240"/>
                            <a:gd name="f15" fmla="val 19812"/>
                            <a:gd name="f16" fmla="val 24384"/>
                            <a:gd name="f17" fmla="val 39624"/>
                            <a:gd name="f18" fmla="val 32004"/>
                            <a:gd name="f19" fmla="val 33527"/>
                            <a:gd name="f20" fmla="val 48768"/>
                            <a:gd name="f21" fmla="val 18288"/>
                            <a:gd name="f22" fmla="val 59436"/>
                            <a:gd name="f23" fmla="val 12192"/>
                            <a:gd name="f24" fmla="val 65532"/>
                            <a:gd name="f25" fmla="val 67056"/>
                            <a:gd name="f26" fmla="val 28956"/>
                            <a:gd name="f27" fmla="val 38100"/>
                            <a:gd name="f28" fmla="val 64008"/>
                            <a:gd name="f29" fmla="val 44196"/>
                            <a:gd name="f30" fmla="val 62484"/>
                            <a:gd name="f31" fmla="val 45720"/>
                            <a:gd name="f32" fmla="val 60960"/>
                            <a:gd name="f33" fmla="val 73152"/>
                            <a:gd name="f34" fmla="val 51816"/>
                            <a:gd name="f35" fmla="val 30480"/>
                            <a:gd name="f36" fmla="val 25908"/>
                            <a:gd name="f37" fmla="val 9144"/>
                            <a:gd name="f38" fmla="val 7620"/>
                            <a:gd name="f39" fmla="val 15239"/>
                            <a:gd name="f40" fmla="val 4572"/>
                            <a:gd name="f41" fmla="val 3048"/>
                            <a:gd name="f42" fmla="val 13716"/>
                            <a:gd name="f43" fmla="val 16763"/>
                            <a:gd name="f44" fmla="*/ f0 1 47244"/>
                            <a:gd name="f45" fmla="*/ f1 1 74676"/>
                            <a:gd name="f46" fmla="val f2"/>
                            <a:gd name="f47" fmla="val f3"/>
                            <a:gd name="f48" fmla="val f4"/>
                            <a:gd name="f49" fmla="+- f48 0 f46"/>
                            <a:gd name="f50" fmla="+- f47 0 f46"/>
                            <a:gd name="f51" fmla="*/ f50 1 47244"/>
                            <a:gd name="f52" fmla="*/ f49 1 74676"/>
                            <a:gd name="f53" fmla="*/ 0 1 f51"/>
                            <a:gd name="f54" fmla="*/ 47244 1 f51"/>
                            <a:gd name="f55" fmla="*/ 0 1 f52"/>
                            <a:gd name="f56" fmla="*/ 74676 1 f52"/>
                            <a:gd name="f57" fmla="*/ f53 f44 1"/>
                            <a:gd name="f58" fmla="*/ f54 f44 1"/>
                            <a:gd name="f59" fmla="*/ f56 f45 1"/>
                            <a:gd name="f60" fmla="*/ f55 f45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57" t="f60" r="f58" b="f59"/>
                          <a:pathLst>
                            <a:path w="47244" h="74676">
                              <a:moveTo>
                                <a:pt x="f5" y="f2"/>
                              </a:moveTo>
                              <a:cubicBezTo>
                                <a:pt x="f6" y="f2"/>
                                <a:pt x="f7" y="f8"/>
                                <a:pt x="f9" y="f10"/>
                              </a:cubicBezTo>
                              <a:cubicBezTo>
                                <a:pt x="f11" y="f12"/>
                                <a:pt x="f13" y="f14"/>
                                <a:pt x="f13" y="f15"/>
                              </a:cubicBezTo>
                              <a:cubicBezTo>
                                <a:pt x="f13" y="f16"/>
                                <a:pt x="f11" y="f6"/>
                                <a:pt x="f17" y="f18"/>
                              </a:cubicBezTo>
                              <a:cubicBezTo>
                                <a:pt x="f9" y="f9"/>
                                <a:pt x="f19" y="f13"/>
                                <a:pt x="f6" y="f20"/>
                              </a:cubicBezTo>
                              <a:cubicBezTo>
                                <a:pt x="f21" y="f22"/>
                                <a:pt x="f23" y="f24"/>
                                <a:pt x="f12" y="f25"/>
                              </a:cubicBezTo>
                              <a:lnTo>
                                <a:pt x="f26" y="f25"/>
                              </a:lnTo>
                              <a:cubicBezTo>
                                <a:pt x="f19" y="f25"/>
                                <a:pt x="f9" y="f25"/>
                                <a:pt x="f27" y="f25"/>
                              </a:cubicBezTo>
                              <a:cubicBezTo>
                                <a:pt x="f17" y="f25"/>
                                <a:pt x="f11" y="f24"/>
                                <a:pt x="f13" y="f24"/>
                              </a:cubicBezTo>
                              <a:cubicBezTo>
                                <a:pt x="f13" y="f28"/>
                                <a:pt x="f29" y="f30"/>
                                <a:pt x="f31" y="f32"/>
                              </a:cubicBezTo>
                              <a:lnTo>
                                <a:pt x="f3" y="f32"/>
                              </a:lnTo>
                              <a:lnTo>
                                <a:pt x="f13" y="f4"/>
                              </a:lnTo>
                              <a:lnTo>
                                <a:pt x="f2" y="f4"/>
                              </a:lnTo>
                              <a:lnTo>
                                <a:pt x="f2" y="f33"/>
                              </a:lnTo>
                              <a:cubicBezTo>
                                <a:pt x="f23" y="f32"/>
                                <a:pt x="f15" y="f34"/>
                                <a:pt x="f16" y="f31"/>
                              </a:cubicBezTo>
                              <a:cubicBezTo>
                                <a:pt x="f26" y="f27"/>
                                <a:pt x="f7" y="f35"/>
                                <a:pt x="f7" y="f36"/>
                              </a:cubicBezTo>
                              <a:cubicBezTo>
                                <a:pt x="f7" y="f15"/>
                                <a:pt x="f35" y="f14"/>
                                <a:pt x="f6" y="f23"/>
                              </a:cubicBezTo>
                              <a:cubicBezTo>
                                <a:pt x="f16" y="f37"/>
                                <a:pt x="f5" y="f38"/>
                                <a:pt x="f21" y="f38"/>
                              </a:cubicBezTo>
                              <a:cubicBezTo>
                                <a:pt x="f39" y="f38"/>
                                <a:pt x="f23" y="f37"/>
                                <a:pt x="f37" y="f12"/>
                              </a:cubicBezTo>
                              <a:cubicBezTo>
                                <a:pt x="f10" y="f23"/>
                                <a:pt x="f40" y="f14"/>
                                <a:pt x="f41" y="f15"/>
                              </a:cubicBezTo>
                              <a:lnTo>
                                <a:pt x="f8" y="f15"/>
                              </a:lnTo>
                              <a:cubicBezTo>
                                <a:pt x="f8" y="f42"/>
                                <a:pt x="f40" y="f37"/>
                                <a:pt x="f38" y="f40"/>
                              </a:cubicBezTo>
                              <a:cubicBezTo>
                                <a:pt x="f23" y="f8"/>
                                <a:pt x="f43" y="f2"/>
                                <a:pt x="f5" y="f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2D087C5F" id="Group 1071191" o:spid="_x0000_s1026" style="position:absolute;margin-left:528.7pt;margin-top:58.7pt;width:3.7pt;height:5.9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7244,7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" path="m21336,v6096,,10667,1524,15240,6096c41148,10668,42672,15240,42672,19812v,4572,-1524,7620,-3048,12192c36576,36576,33527,42672,27432,48768,18288,59436,12192,65532,10668,67056r18288,c33527,67056,36576,67056,38100,67056v1524,,3048,-1524,4572,-1524c42672,64008,44196,62484,45720,60960r1524,l42672,74676,,74676,,73152c12192,60960,19812,51816,24384,45720v4572,-7620,7619,-15240,7619,-19812c32003,19812,30480,15240,27432,12192,24384,9144,21336,7620,18288,7620v-3049,,-6096,1524,-9144,3048c6096,12192,4572,15240,3048,19812r-1524,c1524,13716,4572,9144,7620,4572,12192,1524,16763,,21336,xe" fillcolor="#101010" stroked="f">
                <v:path arrowok="t" o:connecttype="custom" o:connectlocs="23624,0;47247,37340;23624,74679;0,37340" o:connectangles="270,0,90,180" textboxrect="0,0,47244,74676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19347" cy="6949440"/>
            <wp:effectExtent l="0" t="0" r="0" b="3810"/>
            <wp:docPr id="283" name="Picture 10724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419347" cy="69494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361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1040888</wp:posOffset>
                </wp:positionH>
                <wp:positionV relativeFrom="paragraph">
                  <wp:posOffset>769623</wp:posOffset>
                </wp:positionV>
                <wp:extent cx="41148" cy="76196"/>
                <wp:effectExtent l="0" t="0" r="0" b="4"/>
                <wp:wrapSquare wrapText="bothSides"/>
                <wp:docPr id="284" name="Group 10718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" cy="76196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1148"/>
                            <a:gd name="f4" fmla="val 76200"/>
                            <a:gd name="f5" fmla="val 21336"/>
                            <a:gd name="f6" fmla="val 25908"/>
                            <a:gd name="f7" fmla="val 30480"/>
                            <a:gd name="f8" fmla="val 1524"/>
                            <a:gd name="f9" fmla="val 33528"/>
                            <a:gd name="f10" fmla="val 6096"/>
                            <a:gd name="f11" fmla="val 36576"/>
                            <a:gd name="f12" fmla="val 9144"/>
                            <a:gd name="f13" fmla="val 38100"/>
                            <a:gd name="f14" fmla="val 12192"/>
                            <a:gd name="f15" fmla="val 15240"/>
                            <a:gd name="f16" fmla="val 19812"/>
                            <a:gd name="f17" fmla="val 27432"/>
                            <a:gd name="f18" fmla="val 32004"/>
                            <a:gd name="f19" fmla="val 35052"/>
                            <a:gd name="f20" fmla="val 39624"/>
                            <a:gd name="f21" fmla="val 42672"/>
                            <a:gd name="f22" fmla="val 45720"/>
                            <a:gd name="f23" fmla="val 50292"/>
                            <a:gd name="f24" fmla="val 56388"/>
                            <a:gd name="f25" fmla="val 62484"/>
                            <a:gd name="f26" fmla="val 67056"/>
                            <a:gd name="f27" fmla="val 28956"/>
                            <a:gd name="f28" fmla="val 73152"/>
                            <a:gd name="f29" fmla="val 22860"/>
                            <a:gd name="f30" fmla="val 7620"/>
                            <a:gd name="f31" fmla="val 4572"/>
                            <a:gd name="f32" fmla="val 3048"/>
                            <a:gd name="f33" fmla="val 74676"/>
                            <a:gd name="f34" fmla="val 71628"/>
                            <a:gd name="f35" fmla="val 70104"/>
                            <a:gd name="f36" fmla="val 68580"/>
                            <a:gd name="f37" fmla="val 65532"/>
                            <a:gd name="f38" fmla="val 10668"/>
                            <a:gd name="f39" fmla="val 13716"/>
                            <a:gd name="f40" fmla="val 16764"/>
                            <a:gd name="f41" fmla="val 18288"/>
                            <a:gd name="f42" fmla="val 64008"/>
                            <a:gd name="f43" fmla="val 60960"/>
                            <a:gd name="f44" fmla="val 54864"/>
                            <a:gd name="f45" fmla="val 51816"/>
                            <a:gd name="f46" fmla="val 48768"/>
                            <a:gd name="f47" fmla="val 47244"/>
                            <a:gd name="f48" fmla="val 44196"/>
                            <a:gd name="f49" fmla="val 24384"/>
                            <a:gd name="f50" fmla="*/ f0 1 41148"/>
                            <a:gd name="f51" fmla="*/ f1 1 76200"/>
                            <a:gd name="f52" fmla="val f2"/>
                            <a:gd name="f53" fmla="val f3"/>
                            <a:gd name="f54" fmla="val f4"/>
                            <a:gd name="f55" fmla="+- f54 0 f52"/>
                            <a:gd name="f56" fmla="+- f53 0 f52"/>
                            <a:gd name="f57" fmla="*/ f56 1 41148"/>
                            <a:gd name="f58" fmla="*/ f55 1 76200"/>
                            <a:gd name="f59" fmla="*/ 0 1 f57"/>
                            <a:gd name="f60" fmla="*/ 41148 1 f57"/>
                            <a:gd name="f61" fmla="*/ 0 1 f58"/>
                            <a:gd name="f62" fmla="*/ 76200 1 f58"/>
                            <a:gd name="f63" fmla="*/ f59 f50 1"/>
                            <a:gd name="f64" fmla="*/ f60 f50 1"/>
                            <a:gd name="f65" fmla="*/ f62 f51 1"/>
                            <a:gd name="f66" fmla="*/ f61 f51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63" t="f66" r="f64" b="f65"/>
                          <a:pathLst>
                            <a:path w="41148" h="76200">
                              <a:moveTo>
                                <a:pt x="f5" y="f2"/>
                              </a:moveTo>
                              <a:cubicBezTo>
                                <a:pt x="f6" y="f2"/>
                                <a:pt x="f7" y="f8"/>
                                <a:pt x="f9" y="f10"/>
                              </a:cubicBezTo>
                              <a:cubicBezTo>
                                <a:pt x="f11" y="f12"/>
                                <a:pt x="f13" y="f14"/>
                                <a:pt x="f13" y="f15"/>
                              </a:cubicBezTo>
                              <a:cubicBezTo>
                                <a:pt x="f13" y="f16"/>
                                <a:pt x="f9" y="f6"/>
                                <a:pt x="f17" y="f18"/>
                              </a:cubicBezTo>
                              <a:cubicBezTo>
                                <a:pt x="f18" y="f9"/>
                                <a:pt x="f19" y="f19"/>
                                <a:pt x="f13" y="f20"/>
                              </a:cubicBezTo>
                              <a:cubicBezTo>
                                <a:pt x="f20" y="f21"/>
                                <a:pt x="f3" y="f22"/>
                                <a:pt x="f3" y="f23"/>
                              </a:cubicBezTo>
                              <a:cubicBezTo>
                                <a:pt x="f3" y="f24"/>
                                <a:pt x="f13" y="f25"/>
                                <a:pt x="f19" y="f26"/>
                              </a:cubicBezTo>
                              <a:cubicBezTo>
                                <a:pt x="f27" y="f28"/>
                                <a:pt x="f29" y="f4"/>
                                <a:pt x="f14" y="f4"/>
                              </a:cubicBezTo>
                              <a:cubicBezTo>
                                <a:pt x="f30" y="f4"/>
                                <a:pt x="f31" y="f4"/>
                                <a:pt x="f32" y="f33"/>
                              </a:cubicBezTo>
                              <a:cubicBezTo>
                                <a:pt x="f2" y="f28"/>
                                <a:pt x="f2" y="f34"/>
                                <a:pt x="f2" y="f35"/>
                              </a:cubicBezTo>
                              <a:cubicBezTo>
                                <a:pt x="f2" y="f36"/>
                                <a:pt x="f2" y="f26"/>
                                <a:pt x="f8" y="f26"/>
                              </a:cubicBezTo>
                              <a:cubicBezTo>
                                <a:pt x="f8" y="f37"/>
                                <a:pt x="f32" y="f37"/>
                                <a:pt x="f31" y="f37"/>
                              </a:cubicBezTo>
                              <a:cubicBezTo>
                                <a:pt x="f31" y="f37"/>
                                <a:pt x="f10" y="f37"/>
                                <a:pt x="f10" y="f37"/>
                              </a:cubicBezTo>
                              <a:cubicBezTo>
                                <a:pt x="f30" y="f37"/>
                                <a:pt x="f12" y="f26"/>
                                <a:pt x="f38" y="f36"/>
                              </a:cubicBezTo>
                              <a:cubicBezTo>
                                <a:pt x="f39" y="f35"/>
                                <a:pt x="f15" y="f35"/>
                                <a:pt x="f15" y="f34"/>
                              </a:cubicBezTo>
                              <a:cubicBezTo>
                                <a:pt x="f40" y="f34"/>
                                <a:pt x="f41" y="f34"/>
                                <a:pt x="f16" y="f34"/>
                              </a:cubicBezTo>
                              <a:cubicBezTo>
                                <a:pt x="f29" y="f34"/>
                                <a:pt x="f6" y="f35"/>
                                <a:pt x="f27" y="f26"/>
                              </a:cubicBezTo>
                              <a:cubicBezTo>
                                <a:pt x="f18" y="f42"/>
                                <a:pt x="f9" y="f43"/>
                                <a:pt x="f9" y="f24"/>
                              </a:cubicBezTo>
                              <a:cubicBezTo>
                                <a:pt x="f9" y="f44"/>
                                <a:pt x="f18" y="f45"/>
                                <a:pt x="f18" y="f46"/>
                              </a:cubicBezTo>
                              <a:cubicBezTo>
                                <a:pt x="f7" y="f47"/>
                                <a:pt x="f27" y="f48"/>
                                <a:pt x="f17" y="f48"/>
                              </a:cubicBezTo>
                              <a:cubicBezTo>
                                <a:pt x="f6" y="f21"/>
                                <a:pt x="f49" y="f3"/>
                                <a:pt x="f5" y="f20"/>
                              </a:cubicBezTo>
                              <a:cubicBezTo>
                                <a:pt x="f41" y="f13"/>
                                <a:pt x="f40" y="f13"/>
                                <a:pt x="f39" y="f13"/>
                              </a:cubicBezTo>
                              <a:lnTo>
                                <a:pt x="f14" y="f13"/>
                              </a:lnTo>
                              <a:lnTo>
                                <a:pt x="f14" y="f11"/>
                              </a:lnTo>
                              <a:cubicBezTo>
                                <a:pt x="f15" y="f11"/>
                                <a:pt x="f41" y="f19"/>
                                <a:pt x="f5" y="f9"/>
                              </a:cubicBezTo>
                              <a:cubicBezTo>
                                <a:pt x="f49" y="f18"/>
                                <a:pt x="f6" y="f7"/>
                                <a:pt x="f17" y="f17"/>
                              </a:cubicBezTo>
                              <a:cubicBezTo>
                                <a:pt x="f27" y="f6"/>
                                <a:pt x="f7" y="f29"/>
                                <a:pt x="f7" y="f16"/>
                              </a:cubicBezTo>
                              <a:cubicBezTo>
                                <a:pt x="f7" y="f40"/>
                                <a:pt x="f27" y="f39"/>
                                <a:pt x="f6" y="f38"/>
                              </a:cubicBezTo>
                              <a:cubicBezTo>
                                <a:pt x="f49" y="f12"/>
                                <a:pt x="f5" y="f30"/>
                                <a:pt x="f41" y="f30"/>
                              </a:cubicBezTo>
                              <a:cubicBezTo>
                                <a:pt x="f14" y="f30"/>
                                <a:pt x="f30" y="f38"/>
                                <a:pt x="f32" y="f40"/>
                              </a:cubicBezTo>
                              <a:lnTo>
                                <a:pt x="f8" y="f15"/>
                              </a:lnTo>
                              <a:cubicBezTo>
                                <a:pt x="f32" y="f38"/>
                                <a:pt x="f10" y="f10"/>
                                <a:pt x="f12" y="f31"/>
                              </a:cubicBezTo>
                              <a:cubicBezTo>
                                <a:pt x="f14" y="f8"/>
                                <a:pt x="f40" y="f2"/>
                                <a:pt x="f5" y="f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5B03BB6C" id="Group 1071806" o:spid="_x0000_s1026" style="position:absolute;margin-left:81.95pt;margin-top:60.6pt;width:3.25pt;height:6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1148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" path="m21336,v4572,,9144,1524,12192,6096c36576,9144,38100,12192,38100,15240v,4572,-4572,10668,-10668,16764c32004,33528,35052,35052,38100,39624v1524,3048,3048,6096,3048,10668c41148,56388,38100,62484,35052,67056v-6096,6096,-12192,9144,-22860,9144c7620,76200,4572,76200,3048,74676,,73152,,71628,,70104,,68580,,67056,1524,67056v,-1524,1524,-1524,3048,-1524c4572,65532,6096,65532,6096,65532v1524,,3048,1524,4572,3048c13716,70104,15240,70104,15240,71628v1524,,3048,,4572,c22860,71628,25908,70104,28956,67056v3048,-3048,4572,-6096,4572,-10668c33528,54864,32004,51816,32004,48768,30480,47244,28956,44196,27432,44196,25908,42672,24384,41148,21336,39624,18288,38100,16764,38100,13716,38100r-1524,l12192,36576v3048,,6096,-1524,9144,-3048c24384,32004,25908,30480,27432,27432v1524,-1524,3048,-4572,3048,-7620c30480,16764,28956,13716,25908,10668,24384,9144,21336,7620,18288,7620v-6096,,-10668,3048,-15240,9144l1524,15240c3048,10668,6096,6096,9144,4572,12192,1524,16764,,21336,xe" fillcolor="#101010" stroked="f">
                <v:path arrowok="t" o:connecttype="custom" o:connectlocs="20574,0;41148,38098;20574,76196;0,38098" o:connectangles="270,0,90,180" textboxrect="0,0,41148,76200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19347" cy="6345936"/>
            <wp:effectExtent l="0" t="0" r="0" b="0"/>
            <wp:docPr id="285" name="Picture 10724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419347" cy="634593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36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6714740</wp:posOffset>
                </wp:positionH>
                <wp:positionV relativeFrom="page">
                  <wp:posOffset>745236</wp:posOffset>
                </wp:positionV>
                <wp:extent cx="47247" cy="74679"/>
                <wp:effectExtent l="0" t="0" r="0" b="1521"/>
                <wp:wrapTopAndBottom/>
                <wp:docPr id="286" name="Group 10717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247" cy="74679"/>
                          <a:chOff x="0" y="0"/>
                          <a:chExt cx="47247" cy="74679"/>
                        </a:xfrm>
                      </wpg:grpSpPr>
                      <wps:wsp>
                        <wps:cNvPr id="287" name="Shape 236539"/>
                        <wps:cNvSpPr/>
                        <wps:spPr>
                          <a:xfrm>
                            <a:off x="0" y="23161"/>
                            <a:ext cx="16002" cy="31702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16001"/>
                              <a:gd name="f4" fmla="val 31698"/>
                              <a:gd name="f5" fmla="val 6553"/>
                              <a:gd name="f6" fmla="val 4572"/>
                              <a:gd name="f7" fmla="val 25602"/>
                              <a:gd name="f8" fmla="*/ f0 1 16001"/>
                              <a:gd name="f9" fmla="*/ f1 1 31698"/>
                              <a:gd name="f10" fmla="val f2"/>
                              <a:gd name="f11" fmla="val f3"/>
                              <a:gd name="f12" fmla="val f4"/>
                              <a:gd name="f13" fmla="+- f12 0 f10"/>
                              <a:gd name="f14" fmla="+- f11 0 f10"/>
                              <a:gd name="f15" fmla="*/ f14 1 16001"/>
                              <a:gd name="f16" fmla="*/ f13 1 31698"/>
                              <a:gd name="f17" fmla="*/ 0 1 f15"/>
                              <a:gd name="f18" fmla="*/ 16001 1 f15"/>
                              <a:gd name="f19" fmla="*/ 0 1 f16"/>
                              <a:gd name="f20" fmla="*/ 31698 1 f16"/>
                              <a:gd name="f21" fmla="*/ f17 f8 1"/>
                              <a:gd name="f22" fmla="*/ f18 f8 1"/>
                              <a:gd name="f23" fmla="*/ f20 f9 1"/>
                              <a:gd name="f24" fmla="*/ f19 f9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1" t="f24" r="f22" b="f23"/>
                            <a:pathLst>
                              <a:path w="16001" h="31698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lnTo>
                                  <a:pt x="f6" y="f7"/>
                                </a:lnTo>
                                <a:lnTo>
                                  <a:pt x="f3" y="f7"/>
                                </a:lnTo>
                                <a:lnTo>
                                  <a:pt x="f3" y="f4"/>
                                </a:lnTo>
                                <a:lnTo>
                                  <a:pt x="f2" y="f4"/>
                                </a:lnTo>
                                <a:lnTo>
                                  <a:pt x="f2" y="f7"/>
                                </a:lnTo>
                                <a:lnTo>
                                  <a:pt x="f3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288" name="Shape 236540"/>
                        <wps:cNvSpPr/>
                        <wps:spPr>
                          <a:xfrm>
                            <a:off x="16002" y="0"/>
                            <a:ext cx="31245" cy="74679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31242"/>
                              <a:gd name="f4" fmla="val 74676"/>
                              <a:gd name="f5" fmla="val 14479"/>
                              <a:gd name="f6" fmla="val 22099"/>
                              <a:gd name="f7" fmla="val 48768"/>
                              <a:gd name="f8" fmla="val 54864"/>
                              <a:gd name="f9" fmla="val 11430"/>
                              <a:gd name="f10" fmla="val 10668"/>
                              <a:gd name="f11" fmla="val 29719"/>
                              <a:gd name="f12" fmla="val 23166"/>
                              <a:gd name="f13" fmla="*/ f0 1 31242"/>
                              <a:gd name="f14" fmla="*/ f1 1 74676"/>
                              <a:gd name="f15" fmla="val f2"/>
                              <a:gd name="f16" fmla="val f3"/>
                              <a:gd name="f17" fmla="val f4"/>
                              <a:gd name="f18" fmla="+- f17 0 f15"/>
                              <a:gd name="f19" fmla="+- f16 0 f15"/>
                              <a:gd name="f20" fmla="*/ f19 1 31242"/>
                              <a:gd name="f21" fmla="*/ f18 1 74676"/>
                              <a:gd name="f22" fmla="*/ 0 1 f20"/>
                              <a:gd name="f23" fmla="*/ 31242 1 f20"/>
                              <a:gd name="f24" fmla="*/ 0 1 f21"/>
                              <a:gd name="f25" fmla="*/ 74676 1 f21"/>
                              <a:gd name="f26" fmla="*/ f22 f13 1"/>
                              <a:gd name="f27" fmla="*/ f23 f13 1"/>
                              <a:gd name="f28" fmla="*/ f25 f14 1"/>
                              <a:gd name="f29" fmla="*/ f24 f1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6" t="f29" r="f27" b="f28"/>
                            <a:pathLst>
                              <a:path w="31242" h="74676">
                                <a:moveTo>
                                  <a:pt x="f5" y="f2"/>
                                </a:moveTo>
                                <a:lnTo>
                                  <a:pt x="f6" y="f2"/>
                                </a:lnTo>
                                <a:lnTo>
                                  <a:pt x="f6" y="f7"/>
                                </a:lnTo>
                                <a:lnTo>
                                  <a:pt x="f3" y="f7"/>
                                </a:lnTo>
                                <a:lnTo>
                                  <a:pt x="f3" y="f8"/>
                                </a:lnTo>
                                <a:lnTo>
                                  <a:pt x="f6" y="f8"/>
                                </a:lnTo>
                                <a:lnTo>
                                  <a:pt x="f6" y="f4"/>
                                </a:lnTo>
                                <a:lnTo>
                                  <a:pt x="f9" y="f4"/>
                                </a:lnTo>
                                <a:lnTo>
                                  <a:pt x="f9" y="f8"/>
                                </a:lnTo>
                                <a:lnTo>
                                  <a:pt x="f2" y="f8"/>
                                </a:lnTo>
                                <a:lnTo>
                                  <a:pt x="f2" y="f7"/>
                                </a:lnTo>
                                <a:lnTo>
                                  <a:pt x="f9" y="f7"/>
                                </a:lnTo>
                                <a:lnTo>
                                  <a:pt x="f9" y="f10"/>
                                </a:lnTo>
                                <a:lnTo>
                                  <a:pt x="f2" y="f11"/>
                                </a:lnTo>
                                <a:lnTo>
                                  <a:pt x="f2" y="f12"/>
                                </a:lnTo>
                                <a:lnTo>
                                  <a:pt x="f5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212FD9" id="Group 1071717" o:spid="_x0000_s1026" style="position:absolute;margin-left:528.7pt;margin-top:58.7pt;width:3.7pt;height:5.9pt;z-index:251684864;mso-position-horizontal-relative:page;mso-position-vertical-relative:page" coordsize="47247,74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">
                <v:shape id="Shape 236539" o:spid="_x0000_s1027" style="position:absolute;top:23161;width:16002;height:31702;visibility:visible;mso-wrap-style:square;v-text-anchor:top" coordsize="16001,31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" path="m16001,r,6553l4572,25602r11429,l16001,31698,,31698,,25602,16001,xe" fillcolor="#101010" stroked="f">
                  <v:path arrowok="t" o:connecttype="custom" o:connectlocs="8001,0;16002,15851;8001,31702;0,15851" o:connectangles="270,0,90,180" textboxrect="0,0,16001,31698"/>
                </v:shape>
                <v:shape id="Shape 236540" o:spid="_x0000_s1028" style="position:absolute;left:16002;width:31245;height:74679;visibility:visible;mso-wrap-style:square;v-text-anchor:top" coordsize="31242,74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" path="m14479,r7620,l22099,48768r9143,l31242,54864r-9143,l22099,74676r-10669,l11430,54864,,54864,,48768r11430,l11430,10668,,29719,,23166,14479,xe" fillcolor="#101010" stroked="f">
                  <v:path arrowok="t" o:connecttype="custom" o:connectlocs="15623,0;31245,37340;15623,74679;0,37340" o:connectangles="270,0,90,180" textboxrect="0,0,31242,74676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3"/>
      </w:pPr>
      <w:r>
        <w:rPr>
          <w:noProof/>
        </w:rPr>
        <w:drawing>
          <wp:inline distT="0" distB="0" distL="0" distR="0">
            <wp:extent cx="5425436" cy="6611112"/>
            <wp:effectExtent l="0" t="0" r="3814" b="0"/>
            <wp:docPr id="289" name="Picture 10724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425436" cy="661111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564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1040888</wp:posOffset>
                </wp:positionH>
                <wp:positionV relativeFrom="paragraph">
                  <wp:posOffset>771140</wp:posOffset>
                </wp:positionV>
                <wp:extent cx="42675" cy="74679"/>
                <wp:effectExtent l="0" t="0" r="0" b="1521"/>
                <wp:wrapSquare wrapText="bothSides"/>
                <wp:docPr id="290" name="Group 1071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75" cy="74679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2672"/>
                            <a:gd name="f4" fmla="val 74676"/>
                            <a:gd name="f5" fmla="val 16764"/>
                            <a:gd name="f6" fmla="val 38100"/>
                            <a:gd name="f7" fmla="val 10668"/>
                            <a:gd name="f8" fmla="val 15240"/>
                            <a:gd name="f9" fmla="val 18288"/>
                            <a:gd name="f10" fmla="val 21336"/>
                            <a:gd name="f11" fmla="val 19812"/>
                            <a:gd name="f12" fmla="val 28956"/>
                            <a:gd name="f13" fmla="val 22860"/>
                            <a:gd name="f14" fmla="val 33528"/>
                            <a:gd name="f15" fmla="val 41148"/>
                            <a:gd name="f16" fmla="val 39624"/>
                            <a:gd name="f17" fmla="val 45720"/>
                            <a:gd name="f18" fmla="val 50292"/>
                            <a:gd name="f19" fmla="val 53340"/>
                            <a:gd name="f20" fmla="val 57912"/>
                            <a:gd name="f21" fmla="val 36576"/>
                            <a:gd name="f22" fmla="val 60960"/>
                            <a:gd name="f23" fmla="val 35052"/>
                            <a:gd name="f24" fmla="val 64008"/>
                            <a:gd name="f25" fmla="val 32004"/>
                            <a:gd name="f26" fmla="val 65532"/>
                            <a:gd name="f27" fmla="val 30480"/>
                            <a:gd name="f28" fmla="val 68580"/>
                            <a:gd name="f29" fmla="val 27432"/>
                            <a:gd name="f30" fmla="val 70104"/>
                            <a:gd name="f31" fmla="val 24384"/>
                            <a:gd name="f32" fmla="val 71628"/>
                            <a:gd name="f33" fmla="val 73152"/>
                            <a:gd name="f34" fmla="val 12192"/>
                            <a:gd name="f35" fmla="val 7620"/>
                            <a:gd name="f36" fmla="val 4572"/>
                            <a:gd name="f37" fmla="val 3048"/>
                            <a:gd name="f38" fmla="val 67056"/>
                            <a:gd name="f39" fmla="val 1524"/>
                            <a:gd name="f40" fmla="val 6096"/>
                            <a:gd name="f41" fmla="val 9144"/>
                            <a:gd name="f42" fmla="val 13716"/>
                            <a:gd name="f43" fmla="val 25908"/>
                            <a:gd name="f44" fmla="val 56388"/>
                            <a:gd name="f45" fmla="val 51816"/>
                            <a:gd name="f46" fmla="val 48768"/>
                            <a:gd name="f47" fmla="val 44196"/>
                            <a:gd name="f48" fmla="*/ f0 1 42672"/>
                            <a:gd name="f49" fmla="*/ f1 1 74676"/>
                            <a:gd name="f50" fmla="val f2"/>
                            <a:gd name="f51" fmla="val f3"/>
                            <a:gd name="f52" fmla="val f4"/>
                            <a:gd name="f53" fmla="+- f52 0 f50"/>
                            <a:gd name="f54" fmla="+- f51 0 f50"/>
                            <a:gd name="f55" fmla="*/ f54 1 42672"/>
                            <a:gd name="f56" fmla="*/ f53 1 74676"/>
                            <a:gd name="f57" fmla="*/ 0 1 f55"/>
                            <a:gd name="f58" fmla="*/ 42672 1 f55"/>
                            <a:gd name="f59" fmla="*/ 0 1 f56"/>
                            <a:gd name="f60" fmla="*/ 74676 1 f56"/>
                            <a:gd name="f61" fmla="*/ f57 f48 1"/>
                            <a:gd name="f62" fmla="*/ f58 f48 1"/>
                            <a:gd name="f63" fmla="*/ f60 f49 1"/>
                            <a:gd name="f64" fmla="*/ f59 f4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61" t="f64" r="f62" b="f63"/>
                          <a:pathLst>
                            <a:path w="42672" h="74676">
                              <a:moveTo>
                                <a:pt x="f5" y="f2"/>
                              </a:moveTo>
                              <a:lnTo>
                                <a:pt x="f3" y="f2"/>
                              </a:lnTo>
                              <a:lnTo>
                                <a:pt x="f6" y="f7"/>
                              </a:lnTo>
                              <a:lnTo>
                                <a:pt x="f8" y="f7"/>
                              </a:lnTo>
                              <a:lnTo>
                                <a:pt x="f7" y="f9"/>
                              </a:lnTo>
                              <a:cubicBezTo>
                                <a:pt x="f10" y="f11"/>
                                <a:pt x="f12" y="f13"/>
                                <a:pt x="f14" y="f12"/>
                              </a:cubicBezTo>
                              <a:cubicBezTo>
                                <a:pt x="f6" y="f14"/>
                                <a:pt x="f15" y="f16"/>
                                <a:pt x="f15" y="f17"/>
                              </a:cubicBezTo>
                              <a:cubicBezTo>
                                <a:pt x="f15" y="f18"/>
                                <a:pt x="f16" y="f19"/>
                                <a:pt x="f6" y="f20"/>
                              </a:cubicBezTo>
                              <a:cubicBezTo>
                                <a:pt x="f21" y="f22"/>
                                <a:pt x="f23" y="f24"/>
                                <a:pt x="f25" y="f26"/>
                              </a:cubicBezTo>
                              <a:cubicBezTo>
                                <a:pt x="f27" y="f28"/>
                                <a:pt x="f29" y="f30"/>
                                <a:pt x="f31" y="f32"/>
                              </a:cubicBezTo>
                              <a:cubicBezTo>
                                <a:pt x="f10" y="f33"/>
                                <a:pt x="f5" y="f4"/>
                                <a:pt x="f34" y="f4"/>
                              </a:cubicBezTo>
                              <a:cubicBezTo>
                                <a:pt x="f35" y="f4"/>
                                <a:pt x="f36" y="f33"/>
                                <a:pt x="f37" y="f33"/>
                              </a:cubicBezTo>
                              <a:cubicBezTo>
                                <a:pt x="f2" y="f32"/>
                                <a:pt x="f2" y="f28"/>
                                <a:pt x="f2" y="f38"/>
                              </a:cubicBezTo>
                              <a:cubicBezTo>
                                <a:pt x="f2" y="f38"/>
                                <a:pt x="f2" y="f26"/>
                                <a:pt x="f39" y="f26"/>
                              </a:cubicBezTo>
                              <a:cubicBezTo>
                                <a:pt x="f39" y="f24"/>
                                <a:pt x="f37" y="f24"/>
                                <a:pt x="f36" y="f24"/>
                              </a:cubicBezTo>
                              <a:cubicBezTo>
                                <a:pt x="f36" y="f24"/>
                                <a:pt x="f40" y="f24"/>
                                <a:pt x="f40" y="f24"/>
                              </a:cubicBezTo>
                              <a:cubicBezTo>
                                <a:pt x="f35" y="f24"/>
                                <a:pt x="f41" y="f26"/>
                                <a:pt x="f7" y="f26"/>
                              </a:cubicBezTo>
                              <a:cubicBezTo>
                                <a:pt x="f42" y="f28"/>
                                <a:pt x="f8" y="f28"/>
                                <a:pt x="f9" y="f28"/>
                              </a:cubicBezTo>
                              <a:cubicBezTo>
                                <a:pt x="f13" y="f28"/>
                                <a:pt x="f43" y="f38"/>
                                <a:pt x="f12" y="f24"/>
                              </a:cubicBezTo>
                              <a:cubicBezTo>
                                <a:pt x="f25" y="f22"/>
                                <a:pt x="f14" y="f44"/>
                                <a:pt x="f14" y="f45"/>
                              </a:cubicBezTo>
                              <a:cubicBezTo>
                                <a:pt x="f14" y="f46"/>
                                <a:pt x="f25" y="f47"/>
                                <a:pt x="f27" y="f15"/>
                              </a:cubicBezTo>
                              <a:cubicBezTo>
                                <a:pt x="f29" y="f21"/>
                                <a:pt x="f13" y="f14"/>
                                <a:pt x="f9" y="f25"/>
                              </a:cubicBezTo>
                              <a:cubicBezTo>
                                <a:pt x="f8" y="f27"/>
                                <a:pt x="f41" y="f12"/>
                                <a:pt x="f37" y="f12"/>
                              </a:cubicBez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52AC429B" id="Group 1071052" o:spid="_x0000_s1026" style="position:absolute;margin-left:81.95pt;margin-top:60.7pt;width:3.35pt;height:5.9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2672,7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" path="m16764,l42672,,38100,10668r-22860,l10668,18288v10668,1524,18288,4572,22860,10668c38100,33528,41148,39624,41148,45720v,4572,-1524,7620,-3048,12192c36576,60960,35052,64008,32004,65532v-1524,3048,-4572,4572,-7620,6096c21336,73152,16764,74676,12192,74676v-4572,,-7620,-1524,-9144,-1524c,71628,,68580,,67056v,,,-1524,1524,-1524c1524,64008,3048,64008,4572,64008v,,1524,,1524,c7620,64008,9144,65532,10668,65532v3048,3048,4572,3048,7620,3048c22860,68580,25908,67056,28956,64008v3048,-3048,4572,-7620,4572,-12192c33528,48768,32004,44196,30480,41148,27432,36576,22860,33528,18288,32004,15240,30480,9144,28956,3048,28956l16764,xe" fillcolor="#101010" stroked="f">
                <v:path arrowok="t" o:connecttype="custom" o:connectlocs="21338,0;42675,37340;21338,74679;0,37340" o:connectangles="270,0,90,180" textboxrect="0,0,42672,74676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58968" cy="5943600"/>
            <wp:effectExtent l="0" t="0" r="8382" b="0"/>
            <wp:docPr id="291" name="Picture 10724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458968" cy="59436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604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6716268</wp:posOffset>
                </wp:positionH>
                <wp:positionV relativeFrom="page">
                  <wp:posOffset>745236</wp:posOffset>
                </wp:positionV>
                <wp:extent cx="45720" cy="76206"/>
                <wp:effectExtent l="0" t="0" r="0" b="0"/>
                <wp:wrapTopAndBottom/>
                <wp:docPr id="292" name="Group 1072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" cy="76206"/>
                          <a:chOff x="0" y="0"/>
                          <a:chExt cx="45720" cy="76206"/>
                        </a:xfrm>
                      </wpg:grpSpPr>
                      <wps:wsp>
                        <wps:cNvPr id="293" name="Shape 242900"/>
                        <wps:cNvSpPr/>
                        <wps:spPr>
                          <a:xfrm>
                            <a:off x="0" y="7114"/>
                            <a:ext cx="22860" cy="69092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69088"/>
                              <a:gd name="f5" fmla="val 5690"/>
                              <a:gd name="f6" fmla="val 16764"/>
                              <a:gd name="f7" fmla="val 14224"/>
                              <a:gd name="f8" fmla="val 15240"/>
                              <a:gd name="f9" fmla="val 17272"/>
                              <a:gd name="f10" fmla="val 13716"/>
                              <a:gd name="f11" fmla="val 21844"/>
                              <a:gd name="f12" fmla="val 12192"/>
                              <a:gd name="f13" fmla="val 26416"/>
                              <a:gd name="f14" fmla="val 23215"/>
                              <a:gd name="f15" fmla="val 27287"/>
                              <a:gd name="f16" fmla="val 21336"/>
                              <a:gd name="f17" fmla="val 19812"/>
                              <a:gd name="f18" fmla="val 18288"/>
                              <a:gd name="f19" fmla="val 27940"/>
                              <a:gd name="f20" fmla="val 29464"/>
                              <a:gd name="f21" fmla="val 30988"/>
                              <a:gd name="f22" fmla="val 10668"/>
                              <a:gd name="f23" fmla="val 35560"/>
                              <a:gd name="f24" fmla="val 40132"/>
                              <a:gd name="f25" fmla="val 43180"/>
                              <a:gd name="f26" fmla="val 46228"/>
                              <a:gd name="f27" fmla="val 49276"/>
                              <a:gd name="f28" fmla="val 53848"/>
                              <a:gd name="f29" fmla="val 58420"/>
                              <a:gd name="f30" fmla="val 61468"/>
                              <a:gd name="f31" fmla="val 62992"/>
                              <a:gd name="f32" fmla="val 64516"/>
                              <a:gd name="f33" fmla="val 66040"/>
                              <a:gd name="f34" fmla="val 67564"/>
                              <a:gd name="f35" fmla="val 9144"/>
                              <a:gd name="f36" fmla="val 3048"/>
                              <a:gd name="f37" fmla="val 38608"/>
                              <a:gd name="f38" fmla="val 32512"/>
                              <a:gd name="f39" fmla="val 1524"/>
                              <a:gd name="f40" fmla="val 20320"/>
                              <a:gd name="f41" fmla="val 6096"/>
                              <a:gd name="f42" fmla="val 9652"/>
                              <a:gd name="f43" fmla="val 5080"/>
                              <a:gd name="f44" fmla="*/ f0 1 22860"/>
                              <a:gd name="f45" fmla="*/ f1 1 69088"/>
                              <a:gd name="f46" fmla="val f2"/>
                              <a:gd name="f47" fmla="val f3"/>
                              <a:gd name="f48" fmla="val f4"/>
                              <a:gd name="f49" fmla="+- f48 0 f46"/>
                              <a:gd name="f50" fmla="+- f47 0 f46"/>
                              <a:gd name="f51" fmla="*/ f50 1 22860"/>
                              <a:gd name="f52" fmla="*/ f49 1 69088"/>
                              <a:gd name="f53" fmla="*/ 0 1 f51"/>
                              <a:gd name="f54" fmla="*/ 22860 1 f51"/>
                              <a:gd name="f55" fmla="*/ 0 1 f52"/>
                              <a:gd name="f56" fmla="*/ 69088 1 f52"/>
                              <a:gd name="f57" fmla="*/ f53 f44 1"/>
                              <a:gd name="f58" fmla="*/ f54 f44 1"/>
                              <a:gd name="f59" fmla="*/ f56 f45 1"/>
                              <a:gd name="f60" fmla="*/ f55 f45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57" t="f60" r="f58" b="f59"/>
                            <a:pathLst>
                              <a:path w="22860" h="69088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lnTo>
                                  <a:pt x="f6" y="f7"/>
                                </a:lnTo>
                                <a:cubicBezTo>
                                  <a:pt x="f8" y="f9"/>
                                  <a:pt x="f10" y="f11"/>
                                  <a:pt x="f12" y="f13"/>
                                </a:cubicBezTo>
                                <a:lnTo>
                                  <a:pt x="f3" y="f14"/>
                                </a:lnTo>
                                <a:lnTo>
                                  <a:pt x="f3" y="f15"/>
                                </a:lnTo>
                                <a:lnTo>
                                  <a:pt x="f16" y="f13"/>
                                </a:lnTo>
                                <a:cubicBezTo>
                                  <a:pt x="f16" y="f13"/>
                                  <a:pt x="f17" y="f13"/>
                                  <a:pt x="f18" y="f19"/>
                                </a:cubicBezTo>
                                <a:cubicBezTo>
                                  <a:pt x="f6" y="f19"/>
                                  <a:pt x="f8" y="f20"/>
                                  <a:pt x="f12" y="f21"/>
                                </a:cubicBezTo>
                                <a:cubicBezTo>
                                  <a:pt x="f22" y="f23"/>
                                  <a:pt x="f22" y="f24"/>
                                  <a:pt x="f22" y="f25"/>
                                </a:cubicBezTo>
                                <a:cubicBezTo>
                                  <a:pt x="f22" y="f26"/>
                                  <a:pt x="f22" y="f27"/>
                                  <a:pt x="f12" y="f28"/>
                                </a:cubicBezTo>
                                <a:cubicBezTo>
                                  <a:pt x="f10" y="f29"/>
                                  <a:pt x="f8" y="f30"/>
                                  <a:pt x="f6" y="f31"/>
                                </a:cubicBezTo>
                                <a:cubicBezTo>
                                  <a:pt x="f17" y="f32"/>
                                  <a:pt x="f16" y="f33"/>
                                  <a:pt x="f3" y="f33"/>
                                </a:cubicBezTo>
                                <a:lnTo>
                                  <a:pt x="f3" y="f4"/>
                                </a:lnTo>
                                <a:cubicBezTo>
                                  <a:pt x="f6" y="f4"/>
                                  <a:pt x="f10" y="f34"/>
                                  <a:pt x="f35" y="f32"/>
                                </a:cubicBezTo>
                                <a:cubicBezTo>
                                  <a:pt x="f36" y="f29"/>
                                  <a:pt x="f2" y="f27"/>
                                  <a:pt x="f2" y="f37"/>
                                </a:cubicBezTo>
                                <a:cubicBezTo>
                                  <a:pt x="f2" y="f38"/>
                                  <a:pt x="f39" y="f13"/>
                                  <a:pt x="f36" y="f40"/>
                                </a:cubicBezTo>
                                <a:cubicBezTo>
                                  <a:pt x="f41" y="f7"/>
                                  <a:pt x="f35" y="f42"/>
                                  <a:pt x="f8" y="f43"/>
                                </a:cubicBezTo>
                                <a:lnTo>
                                  <a:pt x="f3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294" name="Shape 242901"/>
                        <wps:cNvSpPr/>
                        <wps:spPr>
                          <a:xfrm>
                            <a:off x="22860" y="28959"/>
                            <a:ext cx="22860" cy="47247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47244"/>
                              <a:gd name="f5" fmla="val 4572"/>
                              <a:gd name="f6" fmla="val 9144"/>
                              <a:gd name="f7" fmla="val 13716"/>
                              <a:gd name="f8" fmla="val 1524"/>
                              <a:gd name="f9" fmla="val 16764"/>
                              <a:gd name="f10" fmla="val 6096"/>
                              <a:gd name="f11" fmla="val 21336"/>
                              <a:gd name="f12" fmla="val 10668"/>
                              <a:gd name="f13" fmla="val 15240"/>
                              <a:gd name="f14" fmla="val 27432"/>
                              <a:gd name="f15" fmla="val 33528"/>
                              <a:gd name="f16" fmla="val 38100"/>
                              <a:gd name="f17" fmla="val 12192"/>
                              <a:gd name="f18" fmla="val 44196"/>
                              <a:gd name="f19" fmla="val 3048"/>
                              <a:gd name="f20" fmla="val 42672"/>
                              <a:gd name="f21" fmla="val 39624"/>
                              <a:gd name="f22" fmla="val 36576"/>
                              <a:gd name="f23" fmla="val 32004"/>
                              <a:gd name="f24" fmla="val 5443"/>
                              <a:gd name="f25" fmla="val 1372"/>
                              <a:gd name="f26" fmla="*/ f0 1 22860"/>
                              <a:gd name="f27" fmla="*/ f1 1 47244"/>
                              <a:gd name="f28" fmla="val f2"/>
                              <a:gd name="f29" fmla="val f3"/>
                              <a:gd name="f30" fmla="val f4"/>
                              <a:gd name="f31" fmla="+- f30 0 f28"/>
                              <a:gd name="f32" fmla="+- f29 0 f28"/>
                              <a:gd name="f33" fmla="*/ f32 1 22860"/>
                              <a:gd name="f34" fmla="*/ f31 1 47244"/>
                              <a:gd name="f35" fmla="*/ 0 1 f33"/>
                              <a:gd name="f36" fmla="*/ 22860 1 f33"/>
                              <a:gd name="f37" fmla="*/ 0 1 f34"/>
                              <a:gd name="f38" fmla="*/ 47244 1 f34"/>
                              <a:gd name="f39" fmla="*/ f35 f26 1"/>
                              <a:gd name="f40" fmla="*/ f36 f26 1"/>
                              <a:gd name="f41" fmla="*/ f38 f27 1"/>
                              <a:gd name="f42" fmla="*/ f37 f27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39" t="f42" r="f40" b="f41"/>
                            <a:pathLst>
                              <a:path w="22860" h="47244">
                                <a:moveTo>
                                  <a:pt x="f5" y="f2"/>
                                </a:moveTo>
                                <a:cubicBezTo>
                                  <a:pt x="f6" y="f2"/>
                                  <a:pt x="f7" y="f8"/>
                                  <a:pt x="f9" y="f10"/>
                                </a:cubicBezTo>
                                <a:cubicBezTo>
                                  <a:pt x="f11" y="f12"/>
                                  <a:pt x="f3" y="f13"/>
                                  <a:pt x="f3" y="f11"/>
                                </a:cubicBezTo>
                                <a:cubicBezTo>
                                  <a:pt x="f3" y="f14"/>
                                  <a:pt x="f11" y="f15"/>
                                  <a:pt x="f9" y="f16"/>
                                </a:cubicBezTo>
                                <a:cubicBezTo>
                                  <a:pt x="f17" y="f18"/>
                                  <a:pt x="f10" y="f4"/>
                                  <a:pt x="f2" y="f4"/>
                                </a:cubicBezTo>
                                <a:lnTo>
                                  <a:pt x="f2" y="f18"/>
                                </a:lnTo>
                                <a:cubicBezTo>
                                  <a:pt x="f19" y="f18"/>
                                  <a:pt x="f10" y="f20"/>
                                  <a:pt x="f6" y="f21"/>
                                </a:cubicBezTo>
                                <a:cubicBezTo>
                                  <a:pt x="f12" y="f22"/>
                                  <a:pt x="f17" y="f23"/>
                                  <a:pt x="f17" y="f14"/>
                                </a:cubicBezTo>
                                <a:cubicBezTo>
                                  <a:pt x="f17" y="f11"/>
                                  <a:pt x="f12" y="f13"/>
                                  <a:pt x="f6" y="f12"/>
                                </a:cubicBezTo>
                                <a:lnTo>
                                  <a:pt x="f2" y="f24"/>
                                </a:lnTo>
                                <a:lnTo>
                                  <a:pt x="f2" y="f25"/>
                                </a:lnTo>
                                <a:lnTo>
                                  <a:pt x="f5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295" name="Shape 242902"/>
                        <wps:cNvSpPr/>
                        <wps:spPr>
                          <a:xfrm>
                            <a:off x="22860" y="0"/>
                            <a:ext cx="21332" cy="12801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12802"/>
                              <a:gd name="f5" fmla="val 18288"/>
                              <a:gd name="f6" fmla="val 1524"/>
                              <a:gd name="f7" fmla="val 16764"/>
                              <a:gd name="f8" fmla="val 12192"/>
                              <a:gd name="f9" fmla="val 3048"/>
                              <a:gd name="f10" fmla="val 9144"/>
                              <a:gd name="f11" fmla="val 4572"/>
                              <a:gd name="f12" fmla="val 7620"/>
                              <a:gd name="f13" fmla="val 6096"/>
                              <a:gd name="f14" fmla="val 10668"/>
                              <a:gd name="f15" fmla="val 7112"/>
                              <a:gd name="f16" fmla="val 13716"/>
                              <a:gd name="f17" fmla="*/ f0 1 21336"/>
                              <a:gd name="f18" fmla="*/ f1 1 12802"/>
                              <a:gd name="f19" fmla="val f2"/>
                              <a:gd name="f20" fmla="val f3"/>
                              <a:gd name="f21" fmla="val f4"/>
                              <a:gd name="f22" fmla="+- f21 0 f19"/>
                              <a:gd name="f23" fmla="+- f20 0 f19"/>
                              <a:gd name="f24" fmla="*/ f23 1 21336"/>
                              <a:gd name="f25" fmla="*/ f22 1 12802"/>
                              <a:gd name="f26" fmla="*/ 0 1 f24"/>
                              <a:gd name="f27" fmla="*/ 21336 1 f24"/>
                              <a:gd name="f28" fmla="*/ 0 1 f25"/>
                              <a:gd name="f29" fmla="*/ 12802 1 f25"/>
                              <a:gd name="f30" fmla="*/ f26 f17 1"/>
                              <a:gd name="f31" fmla="*/ f27 f17 1"/>
                              <a:gd name="f32" fmla="*/ f29 f18 1"/>
                              <a:gd name="f33" fmla="*/ f28 f18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30" t="f33" r="f31" b="f32"/>
                            <a:pathLst>
                              <a:path w="21336" h="12802">
                                <a:moveTo>
                                  <a:pt x="f5" y="f2"/>
                                </a:moveTo>
                                <a:lnTo>
                                  <a:pt x="f3" y="f2"/>
                                </a:lnTo>
                                <a:lnTo>
                                  <a:pt x="f3" y="f6"/>
                                </a:lnTo>
                                <a:cubicBezTo>
                                  <a:pt x="f7" y="f6"/>
                                  <a:pt x="f8" y="f9"/>
                                  <a:pt x="f10" y="f11"/>
                                </a:cubicBezTo>
                                <a:cubicBezTo>
                                  <a:pt x="f12" y="f13"/>
                                  <a:pt x="f11" y="f12"/>
                                  <a:pt x="f6" y="f14"/>
                                </a:cubicBezTo>
                                <a:lnTo>
                                  <a:pt x="f2" y="f4"/>
                                </a:lnTo>
                                <a:lnTo>
                                  <a:pt x="f2" y="f15"/>
                                </a:lnTo>
                                <a:lnTo>
                                  <a:pt x="f13" y="f9"/>
                                </a:lnTo>
                                <a:cubicBezTo>
                                  <a:pt x="f14" y="f6"/>
                                  <a:pt x="f16" y="f2"/>
                                  <a:pt x="f5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34009A" id="Group 1072124" o:spid="_x0000_s1026" style="position:absolute;margin-left:528.85pt;margin-top:58.7pt;width:3.6pt;height:6pt;z-index:251685888;mso-position-horizontal-relative:page;mso-position-vertical-relative:page" coordsize="45720,762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">
                <v:shape id="Shape 242900" o:spid="_x0000_s1027" style="position:absolute;top:7114;width:22860;height:69092;visibility:visible;mso-wrap-style:square;v-text-anchor:top" coordsize="22860,69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" path="m22860,r,5690l16764,14224v-1524,3048,-3048,7620,-4572,12192l22860,23215r,4072l21336,26416v,,-1524,,-3048,1524c16764,27940,15240,29464,12192,30988v-1524,4572,-1524,9144,-1524,12192c10668,46228,10668,49276,12192,53848v1524,4572,3048,7620,4572,9144c19812,64516,21336,66040,22860,66040r,3048c16764,69088,13716,67564,9144,64516,3048,58420,,49276,,38608,,32512,1524,26416,3048,20320,6096,14224,9144,9652,15240,5080l22860,xe" fillcolor="#101010" stroked="f">
                  <v:path arrowok="t" o:connecttype="custom" o:connectlocs="11430,0;22860,34546;11430,69092;0,34546" o:connectangles="270,0,90,180" textboxrect="0,0,22860,69088"/>
                </v:shape>
                <v:shape id="Shape 242901" o:spid="_x0000_s1028" style="position:absolute;left:22860;top:28959;width:22860;height:47247;visibility:visible;mso-wrap-style:square;v-text-anchor:top" coordsize="22860,47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" path="m4572,v4572,,9144,1524,12192,6096c21336,10668,22860,15240,22860,21336v,6096,-1524,12192,-6096,16764c12192,44196,6096,47244,,47244l,44196v3048,,6096,-1524,9144,-4572c10668,36576,12192,32004,12192,27432v,-6096,-1524,-12192,-3048,-16764l,5443,,1372,4572,xe" fillcolor="#101010" stroked="f">
                  <v:path arrowok="t" o:connecttype="custom" o:connectlocs="11430,0;22860,23624;11430,47247;0,23624" o:connectangles="270,0,90,180" textboxrect="0,0,22860,47244"/>
                </v:shape>
                <v:shape id="Shape 242902" o:spid="_x0000_s1029" style="position:absolute;left:22860;width:21332;height:12801;visibility:visible;mso-wrap-style:square;v-text-anchor:top" coordsize="21336,12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" path="m18288,r3048,l21336,1524v-4572,,-9144,1524,-12192,3048c7620,6096,4572,7620,1524,10668l,12802,,7112,6096,3048c10668,1524,13716,,18288,xe" fillcolor="#101010" stroked="f">
                  <v:path arrowok="t" o:connecttype="custom" o:connectlocs="10666,0;21332,6401;10666,12801;0,6401" o:connectangles="270,0,90,180" textboxrect="0,0,21336,12802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8"/>
        <w:sectPr w:rsidR="00A2490A">
          <w:headerReference w:type="even" r:id="rId97"/>
          <w:headerReference w:type="default" r:id="rId98"/>
          <w:pgSz w:w="12240" w:h="15840"/>
          <w:pgMar w:top="1440" w:right="1440" w:bottom="1440" w:left="1440" w:header="1066" w:footer="720" w:gutter="0"/>
          <w:cols w:space="720"/>
        </w:sectPr>
      </w:pPr>
      <w:r>
        <w:rPr>
          <w:noProof/>
        </w:rPr>
        <w:drawing>
          <wp:inline distT="0" distB="0" distL="0" distR="0">
            <wp:extent cx="5419347" cy="7135364"/>
            <wp:effectExtent l="0" t="0" r="0" b="8386"/>
            <wp:docPr id="296" name="Picture 1072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419347" cy="713536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564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1040888</wp:posOffset>
                </wp:positionH>
                <wp:positionV relativeFrom="paragraph">
                  <wp:posOffset>771140</wp:posOffset>
                </wp:positionV>
                <wp:extent cx="44192" cy="74679"/>
                <wp:effectExtent l="0" t="0" r="0" b="1521"/>
                <wp:wrapSquare wrapText="bothSides"/>
                <wp:docPr id="297" name="Group 10719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92" cy="74679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4196"/>
                            <a:gd name="f4" fmla="val 74676"/>
                            <a:gd name="f5" fmla="val 6096"/>
                            <a:gd name="f6" fmla="val 3048"/>
                            <a:gd name="f7" fmla="val 21336"/>
                            <a:gd name="f8" fmla="val 15240"/>
                            <a:gd name="f9" fmla="val 36576"/>
                            <a:gd name="f10" fmla="val 9144"/>
                            <a:gd name="f11" fmla="val 16764"/>
                            <a:gd name="f12" fmla="val 12192"/>
                            <a:gd name="f13" fmla="val 10668"/>
                            <a:gd name="f14" fmla="val 7620"/>
                            <a:gd name="f15" fmla="val 4572"/>
                            <a:gd name="f16" fmla="val 1524"/>
                            <a:gd name="f17" fmla="val 18288"/>
                            <a:gd name="f18" fmla="*/ f0 1 44196"/>
                            <a:gd name="f19" fmla="*/ f1 1 74676"/>
                            <a:gd name="f20" fmla="val f2"/>
                            <a:gd name="f21" fmla="val f3"/>
                            <a:gd name="f22" fmla="val f4"/>
                            <a:gd name="f23" fmla="+- f22 0 f20"/>
                            <a:gd name="f24" fmla="+- f21 0 f20"/>
                            <a:gd name="f25" fmla="*/ f24 1 44196"/>
                            <a:gd name="f26" fmla="*/ f23 1 74676"/>
                            <a:gd name="f27" fmla="*/ 0 1 f25"/>
                            <a:gd name="f28" fmla="*/ 44196 1 f25"/>
                            <a:gd name="f29" fmla="*/ 0 1 f26"/>
                            <a:gd name="f30" fmla="*/ 74676 1 f26"/>
                            <a:gd name="f31" fmla="*/ f27 f18 1"/>
                            <a:gd name="f32" fmla="*/ f28 f18 1"/>
                            <a:gd name="f33" fmla="*/ f30 f19 1"/>
                            <a:gd name="f34" fmla="*/ f29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31" t="f34" r="f32" b="f33"/>
                          <a:pathLst>
                            <a:path w="44196" h="74676">
                              <a:moveTo>
                                <a:pt x="f5" y="f2"/>
                              </a:moveTo>
                              <a:lnTo>
                                <a:pt x="f3" y="f2"/>
                              </a:lnTo>
                              <a:lnTo>
                                <a:pt x="f3" y="f6"/>
                              </a:lnTo>
                              <a:lnTo>
                                <a:pt x="f7" y="f4"/>
                              </a:lnTo>
                              <a:lnTo>
                                <a:pt x="f8" y="f4"/>
                              </a:lnTo>
                              <a:lnTo>
                                <a:pt x="f9" y="f10"/>
                              </a:lnTo>
                              <a:lnTo>
                                <a:pt x="f11" y="f10"/>
                              </a:lnTo>
                              <a:cubicBezTo>
                                <a:pt x="f12" y="f10"/>
                                <a:pt x="f13" y="f10"/>
                                <a:pt x="f14" y="f13"/>
                              </a:cubicBezTo>
                              <a:cubicBezTo>
                                <a:pt x="f15" y="f12"/>
                                <a:pt x="f6" y="f8"/>
                                <a:pt x="f16" y="f17"/>
                              </a:cubicBezTo>
                              <a:lnTo>
                                <a:pt x="f2" y="f11"/>
                              </a:ln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0101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4AB46162" id="Group 1071921" o:spid="_x0000_s1026" style="position:absolute;margin-left:81.95pt;margin-top:60.7pt;width:3.5pt;height:5.9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4196,7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" path="m6096,l44196,r,3048l21336,74676r-6096,l36576,9144r-19812,c12192,9144,10668,9144,7620,10668,4572,12192,3048,15240,1524,18288l,16764,6096,xe" fillcolor="#101010" stroked="f">
                <v:path arrowok="t" o:connecttype="custom" o:connectlocs="22096,0;44192,37340;22096,74679;0,37340" o:connectangles="270,0,90,180" textboxrect="0,0,44196,74676"/>
                <w10:wrap type="square"/>
              </v:shape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25436" cy="6589779"/>
            <wp:effectExtent l="0" t="0" r="3814" b="1521"/>
            <wp:docPr id="298" name="Picture 10724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425436" cy="658977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604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6717795</wp:posOffset>
                </wp:positionH>
                <wp:positionV relativeFrom="page">
                  <wp:posOffset>745236</wp:posOffset>
                </wp:positionV>
                <wp:extent cx="42665" cy="76196"/>
                <wp:effectExtent l="0" t="0" r="0" b="4"/>
                <wp:wrapTopAndBottom/>
                <wp:docPr id="299" name="Group 10715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665" cy="76196"/>
                          <a:chOff x="0" y="0"/>
                          <a:chExt cx="42665" cy="76196"/>
                        </a:xfrm>
                      </wpg:grpSpPr>
                      <wps:wsp>
                        <wps:cNvPr id="300" name="Shape 251141"/>
                        <wps:cNvSpPr/>
                        <wps:spPr>
                          <a:xfrm>
                            <a:off x="0" y="0"/>
                            <a:ext cx="21332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76200"/>
                              <a:gd name="f5" fmla="val 3048"/>
                              <a:gd name="f6" fmla="val 18288"/>
                              <a:gd name="f7" fmla="val 16764"/>
                              <a:gd name="f8" fmla="val 4572"/>
                              <a:gd name="f9" fmla="val 15240"/>
                              <a:gd name="f10" fmla="val 6096"/>
                              <a:gd name="f11" fmla="val 12192"/>
                              <a:gd name="f12" fmla="val 9144"/>
                              <a:gd name="f13" fmla="val 10668"/>
                              <a:gd name="f14" fmla="val 13716"/>
                              <a:gd name="f15" fmla="val 19812"/>
                              <a:gd name="f16" fmla="val 22860"/>
                              <a:gd name="f17" fmla="val 24384"/>
                              <a:gd name="f18" fmla="val 25908"/>
                              <a:gd name="f19" fmla="val 31623"/>
                              <a:gd name="f20" fmla="val 45720"/>
                              <a:gd name="f21" fmla="val 41148"/>
                              <a:gd name="f22" fmla="val 44196"/>
                              <a:gd name="f23" fmla="val 48768"/>
                              <a:gd name="f24" fmla="val 51816"/>
                              <a:gd name="f25" fmla="val 54864"/>
                              <a:gd name="f26" fmla="val 57912"/>
                              <a:gd name="f27" fmla="val 62484"/>
                              <a:gd name="f28" fmla="val 67056"/>
                              <a:gd name="f29" fmla="val 68580"/>
                              <a:gd name="f30" fmla="val 71628"/>
                              <a:gd name="f31" fmla="val 73152"/>
                              <a:gd name="f32" fmla="val 7620"/>
                              <a:gd name="f33" fmla="val 74676"/>
                              <a:gd name="f34" fmla="val 70104"/>
                              <a:gd name="f35" fmla="val 1524"/>
                              <a:gd name="f36" fmla="val 59436"/>
                              <a:gd name="f37" fmla="val 42672"/>
                              <a:gd name="f38" fmla="val 39624"/>
                              <a:gd name="f39" fmla="val 33528"/>
                              <a:gd name="f40" fmla="val 30480"/>
                              <a:gd name="f41" fmla="val 27432"/>
                              <a:gd name="f42" fmla="*/ f0 1 21336"/>
                              <a:gd name="f43" fmla="*/ f1 1 76200"/>
                              <a:gd name="f44" fmla="val f2"/>
                              <a:gd name="f45" fmla="val f3"/>
                              <a:gd name="f46" fmla="val f4"/>
                              <a:gd name="f47" fmla="+- f46 0 f44"/>
                              <a:gd name="f48" fmla="+- f45 0 f44"/>
                              <a:gd name="f49" fmla="*/ f48 1 21336"/>
                              <a:gd name="f50" fmla="*/ f47 1 76200"/>
                              <a:gd name="f51" fmla="*/ 0 1 f49"/>
                              <a:gd name="f52" fmla="*/ 21336 1 f49"/>
                              <a:gd name="f53" fmla="*/ 0 1 f50"/>
                              <a:gd name="f54" fmla="*/ 76200 1 f50"/>
                              <a:gd name="f55" fmla="*/ f51 f42 1"/>
                              <a:gd name="f56" fmla="*/ f52 f42 1"/>
                              <a:gd name="f57" fmla="*/ f54 f43 1"/>
                              <a:gd name="f58" fmla="*/ f53 f43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55" t="f58" r="f56" b="f57"/>
                            <a:pathLst>
                              <a:path w="21336" h="76200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cubicBezTo>
                                  <a:pt x="f6" y="f5"/>
                                  <a:pt x="f7" y="f8"/>
                                  <a:pt x="f9" y="f10"/>
                                </a:cubicBezTo>
                                <a:cubicBezTo>
                                  <a:pt x="f11" y="f12"/>
                                  <a:pt x="f11" y="f13"/>
                                  <a:pt x="f11" y="f14"/>
                                </a:cubicBezTo>
                                <a:cubicBezTo>
                                  <a:pt x="f11" y="f7"/>
                                  <a:pt x="f11" y="f6"/>
                                  <a:pt x="f14" y="f15"/>
                                </a:cubicBezTo>
                                <a:cubicBezTo>
                                  <a:pt x="f14" y="f16"/>
                                  <a:pt x="f9" y="f17"/>
                                  <a:pt x="f7" y="f18"/>
                                </a:cubicBezTo>
                                <a:lnTo>
                                  <a:pt x="f3" y="f19"/>
                                </a:lnTo>
                                <a:lnTo>
                                  <a:pt x="f3" y="f20"/>
                                </a:lnTo>
                                <a:lnTo>
                                  <a:pt x="f7" y="f21"/>
                                </a:lnTo>
                                <a:cubicBezTo>
                                  <a:pt x="f9" y="f22"/>
                                  <a:pt x="f14" y="f20"/>
                                  <a:pt x="f11" y="f23"/>
                                </a:cubicBezTo>
                                <a:cubicBezTo>
                                  <a:pt x="f13" y="f24"/>
                                  <a:pt x="f13" y="f25"/>
                                  <a:pt x="f13" y="f26"/>
                                </a:cubicBezTo>
                                <a:cubicBezTo>
                                  <a:pt x="f13" y="f27"/>
                                  <a:pt x="f13" y="f28"/>
                                  <a:pt x="f14" y="f29"/>
                                </a:cubicBezTo>
                                <a:cubicBezTo>
                                  <a:pt x="f9" y="f30"/>
                                  <a:pt x="f6" y="f31"/>
                                  <a:pt x="f3" y="f31"/>
                                </a:cubicBezTo>
                                <a:lnTo>
                                  <a:pt x="f3" y="f4"/>
                                </a:lnTo>
                                <a:cubicBezTo>
                                  <a:pt x="f14" y="f4"/>
                                  <a:pt x="f32" y="f33"/>
                                  <a:pt x="f8" y="f34"/>
                                </a:cubicBezTo>
                                <a:cubicBezTo>
                                  <a:pt x="f35" y="f28"/>
                                  <a:pt x="f2" y="f27"/>
                                  <a:pt x="f2" y="f36"/>
                                </a:cubicBezTo>
                                <a:cubicBezTo>
                                  <a:pt x="f2" y="f25"/>
                                  <a:pt x="f35" y="f24"/>
                                  <a:pt x="f5" y="f23"/>
                                </a:cubicBezTo>
                                <a:cubicBezTo>
                                  <a:pt x="f8" y="f20"/>
                                  <a:pt x="f12" y="f37"/>
                                  <a:pt x="f14" y="f38"/>
                                </a:cubicBezTo>
                                <a:cubicBezTo>
                                  <a:pt x="f12" y="f39"/>
                                  <a:pt x="f8" y="f40"/>
                                  <a:pt x="f5" y="f41"/>
                                </a:cubicBezTo>
                                <a:cubicBezTo>
                                  <a:pt x="f35" y="f17"/>
                                  <a:pt x="f35" y="f3"/>
                                  <a:pt x="f35" y="f6"/>
                                </a:cubicBezTo>
                                <a:cubicBezTo>
                                  <a:pt x="f35" y="f14"/>
                                  <a:pt x="f5" y="f12"/>
                                  <a:pt x="f10" y="f10"/>
                                </a:cubicBezTo>
                                <a:cubicBezTo>
                                  <a:pt x="f13" y="f35"/>
                                  <a:pt x="f9" y="f2"/>
                                  <a:pt x="f3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301" name="Shape 251142"/>
                        <wps:cNvSpPr/>
                        <wps:spPr>
                          <a:xfrm>
                            <a:off x="21333" y="0"/>
                            <a:ext cx="21332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76200"/>
                              <a:gd name="f5" fmla="val 6096"/>
                              <a:gd name="f6" fmla="val 10668"/>
                              <a:gd name="f7" fmla="val 1524"/>
                              <a:gd name="f8" fmla="val 13716"/>
                              <a:gd name="f9" fmla="val 4572"/>
                              <a:gd name="f10" fmla="val 18288"/>
                              <a:gd name="f11" fmla="val 7620"/>
                              <a:gd name="f12" fmla="val 19812"/>
                              <a:gd name="f13" fmla="val 12192"/>
                              <a:gd name="f14" fmla="val 16764"/>
                              <a:gd name="f15" fmla="val 22860"/>
                              <a:gd name="f16" fmla="val 25908"/>
                              <a:gd name="f17" fmla="val 15240"/>
                              <a:gd name="f18" fmla="val 27432"/>
                              <a:gd name="f19" fmla="val 32004"/>
                              <a:gd name="f20" fmla="val 35052"/>
                              <a:gd name="f21" fmla="val 41148"/>
                              <a:gd name="f22" fmla="val 44196"/>
                              <a:gd name="f23" fmla="val 47244"/>
                              <a:gd name="f24" fmla="val 50292"/>
                              <a:gd name="f25" fmla="val 54864"/>
                              <a:gd name="f26" fmla="val 57912"/>
                              <a:gd name="f27" fmla="val 62484"/>
                              <a:gd name="f28" fmla="val 67056"/>
                              <a:gd name="f29" fmla="val 71628"/>
                              <a:gd name="f30" fmla="val 74676"/>
                              <a:gd name="f31" fmla="val 73152"/>
                              <a:gd name="f32" fmla="val 3048"/>
                              <a:gd name="f33" fmla="val 70104"/>
                              <a:gd name="f34" fmla="val 9144"/>
                              <a:gd name="f35" fmla="val 68580"/>
                              <a:gd name="f36" fmla="val 65532"/>
                              <a:gd name="f37" fmla="val 59436"/>
                              <a:gd name="f38" fmla="val 45720"/>
                              <a:gd name="f39" fmla="val 31623"/>
                              <a:gd name="f40" fmla="val 33528"/>
                              <a:gd name="f41" fmla="val 28956"/>
                              <a:gd name="f42" fmla="val 24384"/>
                              <a:gd name="f43" fmla="*/ f0 1 21336"/>
                              <a:gd name="f44" fmla="*/ f1 1 76200"/>
                              <a:gd name="f45" fmla="val f2"/>
                              <a:gd name="f46" fmla="val f3"/>
                              <a:gd name="f47" fmla="val f4"/>
                              <a:gd name="f48" fmla="+- f47 0 f45"/>
                              <a:gd name="f49" fmla="+- f46 0 f45"/>
                              <a:gd name="f50" fmla="*/ f49 1 21336"/>
                              <a:gd name="f51" fmla="*/ f48 1 76200"/>
                              <a:gd name="f52" fmla="*/ 0 1 f50"/>
                              <a:gd name="f53" fmla="*/ 21336 1 f50"/>
                              <a:gd name="f54" fmla="*/ 0 1 f51"/>
                              <a:gd name="f55" fmla="*/ 76200 1 f51"/>
                              <a:gd name="f56" fmla="*/ f52 f43 1"/>
                              <a:gd name="f57" fmla="*/ f53 f43 1"/>
                              <a:gd name="f58" fmla="*/ f55 f44 1"/>
                              <a:gd name="f59" fmla="*/ f54 f4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56" t="f59" r="f57" b="f58"/>
                            <a:pathLst>
                              <a:path w="21336" h="76200">
                                <a:moveTo>
                                  <a:pt x="f2" y="f2"/>
                                </a:moveTo>
                                <a:cubicBezTo>
                                  <a:pt x="f5" y="f2"/>
                                  <a:pt x="f6" y="f7"/>
                                  <a:pt x="f8" y="f9"/>
                                </a:cubicBezTo>
                                <a:cubicBezTo>
                                  <a:pt x="f10" y="f11"/>
                                  <a:pt x="f12" y="f13"/>
                                  <a:pt x="f12" y="f14"/>
                                </a:cubicBezTo>
                                <a:cubicBezTo>
                                  <a:pt x="f12" y="f12"/>
                                  <a:pt x="f10" y="f15"/>
                                  <a:pt x="f14" y="f16"/>
                                </a:cubicBezTo>
                                <a:cubicBezTo>
                                  <a:pt x="f17" y="f18"/>
                                  <a:pt x="f6" y="f19"/>
                                  <a:pt x="f9" y="f20"/>
                                </a:cubicBezTo>
                                <a:cubicBezTo>
                                  <a:pt x="f6" y="f21"/>
                                  <a:pt x="f17" y="f22"/>
                                  <a:pt x="f14" y="f23"/>
                                </a:cubicBezTo>
                                <a:cubicBezTo>
                                  <a:pt x="f12" y="f24"/>
                                  <a:pt x="f3" y="f25"/>
                                  <a:pt x="f3" y="f26"/>
                                </a:cubicBezTo>
                                <a:cubicBezTo>
                                  <a:pt x="f3" y="f27"/>
                                  <a:pt x="f10" y="f28"/>
                                  <a:pt x="f17" y="f29"/>
                                </a:cubicBezTo>
                                <a:cubicBezTo>
                                  <a:pt x="f6" y="f30"/>
                                  <a:pt x="f5" y="f4"/>
                                  <a:pt x="f2" y="f4"/>
                                </a:cubicBezTo>
                                <a:lnTo>
                                  <a:pt x="f2" y="f31"/>
                                </a:lnTo>
                                <a:cubicBezTo>
                                  <a:pt x="f32" y="f31"/>
                                  <a:pt x="f5" y="f29"/>
                                  <a:pt x="f11" y="f33"/>
                                </a:cubicBezTo>
                                <a:cubicBezTo>
                                  <a:pt x="f34" y="f35"/>
                                  <a:pt x="f6" y="f36"/>
                                  <a:pt x="f6" y="f27"/>
                                </a:cubicBezTo>
                                <a:cubicBezTo>
                                  <a:pt x="f6" y="f37"/>
                                  <a:pt x="f34" y="f26"/>
                                  <a:pt x="f34" y="f25"/>
                                </a:cubicBezTo>
                                <a:lnTo>
                                  <a:pt x="f2" y="f38"/>
                                </a:lnTo>
                                <a:lnTo>
                                  <a:pt x="f2" y="f39"/>
                                </a:lnTo>
                                <a:lnTo>
                                  <a:pt x="f7" y="f40"/>
                                </a:lnTo>
                                <a:cubicBezTo>
                                  <a:pt x="f9" y="f41"/>
                                  <a:pt x="f5" y="f16"/>
                                  <a:pt x="f11" y="f42"/>
                                </a:cubicBezTo>
                                <a:cubicBezTo>
                                  <a:pt x="f34" y="f3"/>
                                  <a:pt x="f34" y="f10"/>
                                  <a:pt x="f34" y="f17"/>
                                </a:cubicBezTo>
                                <a:cubicBezTo>
                                  <a:pt x="f34" y="f13"/>
                                  <a:pt x="f11" y="f34"/>
                                  <a:pt x="f5" y="f5"/>
                                </a:cubicBezTo>
                                <a:cubicBezTo>
                                  <a:pt x="f9" y="f9"/>
                                  <a:pt x="f32" y="f32"/>
                                  <a:pt x="f2" y="f32"/>
                                </a:cubicBezTo>
                                <a:lnTo>
                                  <a:pt x="f2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E7A33D" id="Group 1071514" o:spid="_x0000_s1026" style="position:absolute;margin-left:528.95pt;margin-top:58.7pt;width:3.35pt;height:6pt;z-index:251686912;mso-position-horizontal-relative:page;mso-position-vertical-relative:page" coordsize="42665,7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">
                <v:shape id="Shape 251141" o:spid="_x0000_s1027" style="position:absolute;width:21332;height:76196;visibility:visible;mso-wrap-style:square;v-text-anchor:top" coordsize="21336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" path="m21336,r,3048c18288,3048,16764,4572,15240,6096v-3048,3048,-3048,4572,-3048,7620c12192,16764,12192,18288,13716,19812v,3048,1524,4572,3048,6096l21336,31623r,14097l16764,41148v-1524,3048,-3048,4572,-4572,7620c10668,51816,10668,54864,10668,57912v,4572,,9144,3048,10668c15240,71628,18288,73152,21336,73152r,3048c13716,76200,7620,74676,4572,70104,1524,67056,,62484,,59436,,54864,1524,51816,3048,48768,4572,45720,9144,42672,13716,39624,9144,33528,4572,30480,3048,27432,1524,24384,1524,21336,1524,18288v,-4572,1524,-9144,4572,-12192c10668,1524,15240,,21336,xe" fillcolor="#101010" stroked="f">
                  <v:path arrowok="t" o:connecttype="custom" o:connectlocs="10666,0;21332,38098;10666,76196;0,38098" o:connectangles="270,0,90,180" textboxrect="0,0,21336,76200"/>
                </v:shape>
                <v:shape id="Shape 251142" o:spid="_x0000_s1028" style="position:absolute;left:21333;width:21332;height:76196;visibility:visible;mso-wrap-style:square;v-text-anchor:top" coordsize="21336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" path="m,c6096,,10668,1524,13716,4572v4572,3048,6096,7620,6096,12192c19812,19812,18288,22860,16764,25908v-1524,1524,-6096,6096,-12192,9144c10668,41148,15240,44196,16764,47244v3048,3048,4572,7620,4572,10668c21336,62484,18288,67056,15240,71628,10668,74676,6096,76200,,76200l,73152v3048,,6096,-1524,7620,-3048c9144,68580,10668,65532,10668,62484v,-3048,-1524,-4572,-1524,-7620l,45720,,31623r1524,1905c4572,28956,6096,25908,7620,24384,9144,21336,9144,18288,9144,15240,9144,12192,7620,9144,6096,6096,4572,4572,3048,3048,,3048l,xe" fillcolor="#101010" stroked="f">
                  <v:path arrowok="t" o:connecttype="custom" o:connectlocs="10666,0;21332,38098;10666,76196;0,38098" o:connectangles="270,0,90,180" textboxrect="0,0,21336,76200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19347" cy="6586724"/>
            <wp:effectExtent l="0" t="0" r="0" b="4576"/>
            <wp:docPr id="302" name="Picture 10724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419347" cy="658672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566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1040888</wp:posOffset>
                </wp:positionH>
                <wp:positionV relativeFrom="page">
                  <wp:posOffset>769623</wp:posOffset>
                </wp:positionV>
                <wp:extent cx="45720" cy="76196"/>
                <wp:effectExtent l="0" t="0" r="0" b="4"/>
                <wp:wrapTopAndBottom/>
                <wp:docPr id="303" name="Group 10720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" cy="76196"/>
                          <a:chOff x="0" y="0"/>
                          <a:chExt cx="45720" cy="76196"/>
                        </a:xfrm>
                      </wpg:grpSpPr>
                      <wps:wsp>
                        <wps:cNvPr id="304" name="Shape 254463"/>
                        <wps:cNvSpPr/>
                        <wps:spPr>
                          <a:xfrm>
                            <a:off x="1528" y="61173"/>
                            <a:ext cx="21332" cy="15023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1336"/>
                              <a:gd name="f4" fmla="val 15022"/>
                              <a:gd name="f5" fmla="val 8926"/>
                              <a:gd name="f6" fmla="val 15240"/>
                              <a:gd name="f7" fmla="val 13498"/>
                              <a:gd name="f8" fmla="val 9144"/>
                              <a:gd name="f9" fmla="val 3048"/>
                              <a:gd name="f10" fmla="val 4572"/>
                              <a:gd name="f11" fmla="val 7620"/>
                              <a:gd name="f12" fmla="val 11974"/>
                              <a:gd name="f13" fmla="val 12192"/>
                              <a:gd name="f14" fmla="val 10450"/>
                              <a:gd name="f15" fmla="*/ f0 1 21336"/>
                              <a:gd name="f16" fmla="*/ f1 1 15022"/>
                              <a:gd name="f17" fmla="val f2"/>
                              <a:gd name="f18" fmla="val f3"/>
                              <a:gd name="f19" fmla="val f4"/>
                              <a:gd name="f20" fmla="+- f19 0 f17"/>
                              <a:gd name="f21" fmla="+- f18 0 f17"/>
                              <a:gd name="f22" fmla="*/ f21 1 21336"/>
                              <a:gd name="f23" fmla="*/ f20 1 15022"/>
                              <a:gd name="f24" fmla="*/ 0 1 f22"/>
                              <a:gd name="f25" fmla="*/ 21336 1 f22"/>
                              <a:gd name="f26" fmla="*/ 0 1 f23"/>
                              <a:gd name="f27" fmla="*/ 15022 1 f23"/>
                              <a:gd name="f28" fmla="*/ f24 f15 1"/>
                              <a:gd name="f29" fmla="*/ f25 f15 1"/>
                              <a:gd name="f30" fmla="*/ f27 f16 1"/>
                              <a:gd name="f31" fmla="*/ f26 f16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28" t="f31" r="f29" b="f30"/>
                            <a:pathLst>
                              <a:path w="21336" h="15022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cubicBezTo>
                                  <a:pt x="f6" y="f7"/>
                                  <a:pt x="f8" y="f4"/>
                                  <a:pt x="f9" y="f4"/>
                                </a:cubicBezTo>
                                <a:lnTo>
                                  <a:pt x="f2" y="f4"/>
                                </a:lnTo>
                                <a:lnTo>
                                  <a:pt x="f2" y="f7"/>
                                </a:lnTo>
                                <a:cubicBezTo>
                                  <a:pt x="f10" y="f7"/>
                                  <a:pt x="f11" y="f12"/>
                                  <a:pt x="f13" y="f14"/>
                                </a:cubicBezTo>
                                <a:lnTo>
                                  <a:pt x="f3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305" name="Shape 254464"/>
                        <wps:cNvSpPr/>
                        <wps:spPr>
                          <a:xfrm>
                            <a:off x="0" y="0"/>
                            <a:ext cx="22860" cy="47247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47244"/>
                              <a:gd name="f5" fmla="val 3658"/>
                              <a:gd name="f6" fmla="val 21336"/>
                              <a:gd name="f7" fmla="val 3048"/>
                              <a:gd name="f8" fmla="val 18288"/>
                              <a:gd name="f9" fmla="val 15240"/>
                              <a:gd name="f10" fmla="val 4572"/>
                              <a:gd name="f11" fmla="val 13716"/>
                              <a:gd name="f12" fmla="val 7620"/>
                              <a:gd name="f13" fmla="val 12192"/>
                              <a:gd name="f14" fmla="val 10668"/>
                              <a:gd name="f15" fmla="val 19812"/>
                              <a:gd name="f16" fmla="val 27432"/>
                              <a:gd name="f17" fmla="val 33528"/>
                              <a:gd name="f18" fmla="val 38100"/>
                              <a:gd name="f19" fmla="val 16764"/>
                              <a:gd name="f20" fmla="val 41148"/>
                              <a:gd name="f21" fmla="val 42672"/>
                              <a:gd name="f22" fmla="val 45720"/>
                              <a:gd name="f23" fmla="val 9144"/>
                              <a:gd name="f24" fmla="val 1524"/>
                              <a:gd name="f25" fmla="val 32004"/>
                              <a:gd name="f26" fmla="val 25908"/>
                              <a:gd name="f27" fmla="*/ f0 1 22860"/>
                              <a:gd name="f28" fmla="*/ f1 1 47244"/>
                              <a:gd name="f29" fmla="val f2"/>
                              <a:gd name="f30" fmla="val f3"/>
                              <a:gd name="f31" fmla="val f4"/>
                              <a:gd name="f32" fmla="+- f31 0 f29"/>
                              <a:gd name="f33" fmla="+- f30 0 f29"/>
                              <a:gd name="f34" fmla="*/ f33 1 22860"/>
                              <a:gd name="f35" fmla="*/ f32 1 47244"/>
                              <a:gd name="f36" fmla="*/ 0 1 f34"/>
                              <a:gd name="f37" fmla="*/ 22860 1 f34"/>
                              <a:gd name="f38" fmla="*/ 0 1 f35"/>
                              <a:gd name="f39" fmla="*/ 47244 1 f35"/>
                              <a:gd name="f40" fmla="*/ f36 f27 1"/>
                              <a:gd name="f41" fmla="*/ f37 f27 1"/>
                              <a:gd name="f42" fmla="*/ f39 f28 1"/>
                              <a:gd name="f43" fmla="*/ f38 f28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0" t="f43" r="f41" b="f42"/>
                            <a:pathLst>
                              <a:path w="22860" h="47244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lnTo>
                                  <a:pt x="f6" y="f7"/>
                                </a:lnTo>
                                <a:cubicBezTo>
                                  <a:pt x="f8" y="f7"/>
                                  <a:pt x="f9" y="f10"/>
                                  <a:pt x="f11" y="f12"/>
                                </a:cubicBezTo>
                                <a:cubicBezTo>
                                  <a:pt x="f13" y="f14"/>
                                  <a:pt x="f14" y="f9"/>
                                  <a:pt x="f14" y="f15"/>
                                </a:cubicBezTo>
                                <a:cubicBezTo>
                                  <a:pt x="f14" y="f16"/>
                                  <a:pt x="f13" y="f17"/>
                                  <a:pt x="f9" y="f18"/>
                                </a:cubicBezTo>
                                <a:cubicBezTo>
                                  <a:pt x="f19" y="f20"/>
                                  <a:pt x="f15" y="f21"/>
                                  <a:pt x="f3" y="f21"/>
                                </a:cubicBezTo>
                                <a:lnTo>
                                  <a:pt x="f3" y="f22"/>
                                </a:lnTo>
                                <a:lnTo>
                                  <a:pt x="f8" y="f4"/>
                                </a:lnTo>
                                <a:cubicBezTo>
                                  <a:pt x="f13" y="f4"/>
                                  <a:pt x="f23" y="f22"/>
                                  <a:pt x="f10" y="f20"/>
                                </a:cubicBezTo>
                                <a:cubicBezTo>
                                  <a:pt x="f24" y="f18"/>
                                  <a:pt x="f2" y="f25"/>
                                  <a:pt x="f2" y="f26"/>
                                </a:cubicBezTo>
                                <a:cubicBezTo>
                                  <a:pt x="f2" y="f15"/>
                                  <a:pt x="f24" y="f11"/>
                                  <a:pt x="f10" y="f23"/>
                                </a:cubicBezTo>
                                <a:cubicBezTo>
                                  <a:pt x="f23" y="f7"/>
                                  <a:pt x="f9" y="f2"/>
                                  <a:pt x="f3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306" name="Shape 254465"/>
                        <wps:cNvSpPr/>
                        <wps:spPr>
                          <a:xfrm>
                            <a:off x="22860" y="0"/>
                            <a:ext cx="22860" cy="70107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70104"/>
                              <a:gd name="f5" fmla="val 6096"/>
                              <a:gd name="f6" fmla="val 10668"/>
                              <a:gd name="f7" fmla="val 3048"/>
                              <a:gd name="f8" fmla="val 15240"/>
                              <a:gd name="f9" fmla="val 7620"/>
                              <a:gd name="f10" fmla="val 19812"/>
                              <a:gd name="f11" fmla="val 13716"/>
                              <a:gd name="f12" fmla="val 21336"/>
                              <a:gd name="f13" fmla="val 30480"/>
                              <a:gd name="f14" fmla="val 38100"/>
                              <a:gd name="f15" fmla="val 45720"/>
                              <a:gd name="f16" fmla="val 16764"/>
                              <a:gd name="f17" fmla="val 53340"/>
                              <a:gd name="f18" fmla="val 12192"/>
                              <a:gd name="f19" fmla="val 59436"/>
                              <a:gd name="f20" fmla="val 65532"/>
                              <a:gd name="f21" fmla="val 61178"/>
                              <a:gd name="f22" fmla="val 1524"/>
                              <a:gd name="f23" fmla="val 48768"/>
                              <a:gd name="f24" fmla="val 9144"/>
                              <a:gd name="f25" fmla="val 42672"/>
                              <a:gd name="f26" fmla="val 4572"/>
                              <a:gd name="f27" fmla="val 41148"/>
                              <a:gd name="f28" fmla="val 39624"/>
                              <a:gd name="f29" fmla="val 33528"/>
                              <a:gd name="f30" fmla="val 28956"/>
                              <a:gd name="f31" fmla="val 27432"/>
                              <a:gd name="f32" fmla="val 3658"/>
                              <a:gd name="f33" fmla="*/ f0 1 22860"/>
                              <a:gd name="f34" fmla="*/ f1 1 70104"/>
                              <a:gd name="f35" fmla="val f2"/>
                              <a:gd name="f36" fmla="val f3"/>
                              <a:gd name="f37" fmla="val f4"/>
                              <a:gd name="f38" fmla="+- f37 0 f35"/>
                              <a:gd name="f39" fmla="+- f36 0 f35"/>
                              <a:gd name="f40" fmla="*/ f39 1 22860"/>
                              <a:gd name="f41" fmla="*/ f38 1 70104"/>
                              <a:gd name="f42" fmla="*/ 0 1 f40"/>
                              <a:gd name="f43" fmla="*/ 22860 1 f40"/>
                              <a:gd name="f44" fmla="*/ 0 1 f41"/>
                              <a:gd name="f45" fmla="*/ 70104 1 f41"/>
                              <a:gd name="f46" fmla="*/ f42 f33 1"/>
                              <a:gd name="f47" fmla="*/ f43 f33 1"/>
                              <a:gd name="f48" fmla="*/ f45 f34 1"/>
                              <a:gd name="f49" fmla="*/ f44 f3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6" t="f49" r="f47" b="f48"/>
                            <a:pathLst>
                              <a:path w="22860" h="70104">
                                <a:moveTo>
                                  <a:pt x="f2" y="f2"/>
                                </a:moveTo>
                                <a:cubicBezTo>
                                  <a:pt x="f5" y="f2"/>
                                  <a:pt x="f6" y="f7"/>
                                  <a:pt x="f8" y="f9"/>
                                </a:cubicBezTo>
                                <a:cubicBezTo>
                                  <a:pt x="f10" y="f11"/>
                                  <a:pt x="f3" y="f12"/>
                                  <a:pt x="f3" y="f13"/>
                                </a:cubicBezTo>
                                <a:cubicBezTo>
                                  <a:pt x="f3" y="f14"/>
                                  <a:pt x="f10" y="f15"/>
                                  <a:pt x="f16" y="f17"/>
                                </a:cubicBezTo>
                                <a:cubicBezTo>
                                  <a:pt x="f18" y="f19"/>
                                  <a:pt x="f9" y="f20"/>
                                  <a:pt x="f2" y="f4"/>
                                </a:cubicBezTo>
                                <a:lnTo>
                                  <a:pt x="f2" y="f21"/>
                                </a:lnTo>
                                <a:lnTo>
                                  <a:pt x="f22" y="f19"/>
                                </a:lnTo>
                                <a:cubicBezTo>
                                  <a:pt x="f5" y="f17"/>
                                  <a:pt x="f9" y="f23"/>
                                  <a:pt x="f24" y="f25"/>
                                </a:cubicBezTo>
                                <a:lnTo>
                                  <a:pt x="f2" y="f15"/>
                                </a:lnTo>
                                <a:lnTo>
                                  <a:pt x="f2" y="f25"/>
                                </a:lnTo>
                                <a:cubicBezTo>
                                  <a:pt x="f22" y="f25"/>
                                  <a:pt x="f7" y="f25"/>
                                  <a:pt x="f26" y="f27"/>
                                </a:cubicBezTo>
                                <a:cubicBezTo>
                                  <a:pt x="f9" y="f27"/>
                                  <a:pt x="f24" y="f28"/>
                                  <a:pt x="f6" y="f14"/>
                                </a:cubicBezTo>
                                <a:cubicBezTo>
                                  <a:pt x="f6" y="f29"/>
                                  <a:pt x="f18" y="f30"/>
                                  <a:pt x="f18" y="f31"/>
                                </a:cubicBezTo>
                                <a:cubicBezTo>
                                  <a:pt x="f18" y="f3"/>
                                  <a:pt x="f6" y="f10"/>
                                  <a:pt x="f6" y="f8"/>
                                </a:cubicBezTo>
                                <a:cubicBezTo>
                                  <a:pt x="f24" y="f18"/>
                                  <a:pt x="f9" y="f24"/>
                                  <a:pt x="f5" y="f5"/>
                                </a:cubicBezTo>
                                <a:lnTo>
                                  <a:pt x="f2" y="f32"/>
                                </a:lnTo>
                                <a:lnTo>
                                  <a:pt x="f2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55C444" id="Group 1072028" o:spid="_x0000_s1026" style="position:absolute;margin-left:81.95pt;margin-top:60.6pt;width:3.6pt;height:6pt;z-index:251687936;mso-position-horizontal-relative:page;mso-position-vertical-relative:page" coordsize="45720,7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">
                <v:shape id="Shape 254463" o:spid="_x0000_s1027" style="position:absolute;left:1528;top:61173;width:21332;height:15023;visibility:visible;mso-wrap-style:square;v-text-anchor:top" coordsize="21336,15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" path="m21336,r,8926c15240,13498,9144,15022,3048,15022l,15022,,13498v4572,,7620,-1524,12192,-3048l21336,xe" fillcolor="#101010" stroked="f">
                  <v:path arrowok="t" o:connecttype="custom" o:connectlocs="10666,0;21332,7512;10666,15023;0,7512" o:connectangles="270,0,90,180" textboxrect="0,0,21336,15022"/>
                </v:shape>
                <v:shape id="Shape 254464" o:spid="_x0000_s1028" style="position:absolute;width:22860;height:47247;visibility:visible;mso-wrap-style:square;v-text-anchor:top" coordsize="22860,47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" path="m22860,r,3658l21336,3048v-3048,,-6096,1524,-7620,4572c12192,10668,10668,15240,10668,19812v,7620,1524,13716,4572,18288c16764,41148,19812,42672,22860,42672r,3048l18288,47244v-6096,,-9144,-1524,-13716,-6096c1524,38100,,32004,,25908,,19812,1524,13716,4572,9144,9144,3048,15240,,22860,xe" fillcolor="#101010" stroked="f">
                  <v:path arrowok="t" o:connecttype="custom" o:connectlocs="11430,0;22860,23624;11430,47247;0,23624" o:connectangles="270,0,90,180" textboxrect="0,0,22860,47244"/>
                </v:shape>
                <v:shape id="Shape 254465" o:spid="_x0000_s1029" style="position:absolute;left:22860;width:22860;height:70107;visibility:visible;mso-wrap-style:square;v-text-anchor:top" coordsize="22860,70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" path="m,c6096,,10668,3048,15240,7620v4572,6096,7620,13716,7620,22860c22860,38100,19812,45720,16764,53340,12192,59436,7620,65532,,70104l,61178,1524,59436c6096,53340,7620,48768,9144,42672l,45720,,42672v1524,,3048,,4572,-1524c7620,41148,9144,39624,10668,38100v,-4572,1524,-9144,1524,-10668c12192,22860,10668,19812,10668,15240,9144,12192,7620,9144,6096,6096l,3658,,xe" fillcolor="#101010" stroked="f">
                  <v:path arrowok="t" o:connecttype="custom" o:connectlocs="11430,0;22860,35054;11430,70107;0,35054" o:connectangles="270,0,90,180" textboxrect="0,0,22860,70104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656"/>
        <w:ind w:left="408"/>
      </w:pPr>
      <w:r>
        <w:rPr>
          <w:noProof/>
        </w:rPr>
        <w:drawing>
          <wp:inline distT="0" distB="0" distL="0" distR="0">
            <wp:extent cx="5425436" cy="2090931"/>
            <wp:effectExtent l="0" t="0" r="3814" b="4569"/>
            <wp:docPr id="307" name="Picture 10724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425436" cy="209093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0"/>
        <w:ind w:left="408"/>
        <w:sectPr w:rsidR="00A2490A">
          <w:headerReference w:type="even" r:id="rId103"/>
          <w:headerReference w:type="default" r:id="rId104"/>
          <w:headerReference w:type="first" r:id="rId105"/>
          <w:pgSz w:w="12240" w:h="15840"/>
          <w:pgMar w:top="1440" w:right="1440" w:bottom="1440" w:left="1440" w:header="1066" w:footer="720" w:gutter="0"/>
          <w:cols w:space="720"/>
          <w:titlePg/>
        </w:sectPr>
      </w:pPr>
      <w:r>
        <w:rPr>
          <w:noProof/>
        </w:rPr>
        <w:drawing>
          <wp:inline distT="0" distB="0" distL="0" distR="0">
            <wp:extent cx="5419347" cy="4203195"/>
            <wp:effectExtent l="0" t="0" r="0" b="6855"/>
            <wp:docPr id="308" name="Picture 10724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419347" cy="420319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604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6670548</wp:posOffset>
                </wp:positionH>
                <wp:positionV relativeFrom="page">
                  <wp:posOffset>745236</wp:posOffset>
                </wp:positionV>
                <wp:extent cx="91440" cy="76196"/>
                <wp:effectExtent l="0" t="0" r="3810" b="4"/>
                <wp:wrapTopAndBottom/>
                <wp:docPr id="309" name="Group 10721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" cy="76196"/>
                          <a:chOff x="0" y="0"/>
                          <a:chExt cx="91440" cy="76196"/>
                        </a:xfrm>
                      </wpg:grpSpPr>
                      <wps:wsp>
                        <wps:cNvPr id="310" name="Shape 258780"/>
                        <wps:cNvSpPr/>
                        <wps:spPr>
                          <a:xfrm>
                            <a:off x="0" y="0"/>
                            <a:ext cx="30476" cy="74679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30480"/>
                              <a:gd name="f4" fmla="val 74676"/>
                              <a:gd name="f5" fmla="val 19812"/>
                              <a:gd name="f6" fmla="val 21336"/>
                              <a:gd name="f7" fmla="val 62484"/>
                              <a:gd name="f8" fmla="val 67056"/>
                              <a:gd name="f9" fmla="val 68580"/>
                              <a:gd name="f10" fmla="val 70104"/>
                              <a:gd name="f11" fmla="val 22860"/>
                              <a:gd name="f12" fmla="val 71628"/>
                              <a:gd name="f13" fmla="val 24384"/>
                              <a:gd name="f14" fmla="val 73152"/>
                              <a:gd name="f15" fmla="val 27432"/>
                              <a:gd name="f16" fmla="val 1524"/>
                              <a:gd name="f17" fmla="val 4572"/>
                              <a:gd name="f18" fmla="val 7620"/>
                              <a:gd name="f19" fmla="val 9144"/>
                              <a:gd name="f20" fmla="val 10668"/>
                              <a:gd name="f21" fmla="val 15240"/>
                              <a:gd name="f22" fmla="val 12192"/>
                              <a:gd name="f23" fmla="val 6096"/>
                              <a:gd name="f24" fmla="val 3048"/>
                              <a:gd name="f25" fmla="*/ f0 1 30480"/>
                              <a:gd name="f26" fmla="*/ f1 1 74676"/>
                              <a:gd name="f27" fmla="val f2"/>
                              <a:gd name="f28" fmla="val f3"/>
                              <a:gd name="f29" fmla="val f4"/>
                              <a:gd name="f30" fmla="+- f29 0 f27"/>
                              <a:gd name="f31" fmla="+- f28 0 f27"/>
                              <a:gd name="f32" fmla="*/ f31 1 30480"/>
                              <a:gd name="f33" fmla="*/ f30 1 74676"/>
                              <a:gd name="f34" fmla="*/ 0 1 f32"/>
                              <a:gd name="f35" fmla="*/ 30480 1 f32"/>
                              <a:gd name="f36" fmla="*/ 0 1 f33"/>
                              <a:gd name="f37" fmla="*/ 74676 1 f33"/>
                              <a:gd name="f38" fmla="*/ f34 f25 1"/>
                              <a:gd name="f39" fmla="*/ f35 f25 1"/>
                              <a:gd name="f40" fmla="*/ f37 f26 1"/>
                              <a:gd name="f41" fmla="*/ f36 f26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38" t="f41" r="f39" b="f40"/>
                            <a:pathLst>
                              <a:path w="30480" h="74676">
                                <a:moveTo>
                                  <a:pt x="f5" y="f2"/>
                                </a:moveTo>
                                <a:lnTo>
                                  <a:pt x="f6" y="f2"/>
                                </a:lnTo>
                                <a:lnTo>
                                  <a:pt x="f6" y="f7"/>
                                </a:lnTo>
                                <a:cubicBezTo>
                                  <a:pt x="f6" y="f8"/>
                                  <a:pt x="f6" y="f9"/>
                                  <a:pt x="f6" y="f10"/>
                                </a:cubicBezTo>
                                <a:cubicBezTo>
                                  <a:pt x="f11" y="f12"/>
                                  <a:pt x="f11" y="f12"/>
                                  <a:pt x="f13" y="f12"/>
                                </a:cubicBezTo>
                                <a:cubicBezTo>
                                  <a:pt x="f13" y="f14"/>
                                  <a:pt x="f15" y="f14"/>
                                  <a:pt x="f3" y="f14"/>
                                </a:cubicBezTo>
                                <a:lnTo>
                                  <a:pt x="f3" y="f4"/>
                                </a:lnTo>
                                <a:lnTo>
                                  <a:pt x="f16" y="f4"/>
                                </a:lnTo>
                                <a:lnTo>
                                  <a:pt x="f16" y="f14"/>
                                </a:lnTo>
                                <a:cubicBezTo>
                                  <a:pt x="f17" y="f14"/>
                                  <a:pt x="f18" y="f14"/>
                                  <a:pt x="f18" y="f12"/>
                                </a:cubicBezTo>
                                <a:cubicBezTo>
                                  <a:pt x="f19" y="f12"/>
                                  <a:pt x="f19" y="f12"/>
                                  <a:pt x="f20" y="f10"/>
                                </a:cubicBezTo>
                                <a:cubicBezTo>
                                  <a:pt x="f20" y="f10"/>
                                  <a:pt x="f20" y="f8"/>
                                  <a:pt x="f20" y="f7"/>
                                </a:cubicBezTo>
                                <a:lnTo>
                                  <a:pt x="f20" y="f5"/>
                                </a:lnTo>
                                <a:cubicBezTo>
                                  <a:pt x="f20" y="f21"/>
                                  <a:pt x="f20" y="f22"/>
                                  <a:pt x="f20" y="f20"/>
                                </a:cubicBezTo>
                                <a:cubicBezTo>
                                  <a:pt x="f19" y="f19"/>
                                  <a:pt x="f19" y="f19"/>
                                  <a:pt x="f19" y="f18"/>
                                </a:cubicBezTo>
                                <a:cubicBezTo>
                                  <a:pt x="f18" y="f18"/>
                                  <a:pt x="f18" y="f18"/>
                                  <a:pt x="f23" y="f18"/>
                                </a:cubicBezTo>
                                <a:cubicBezTo>
                                  <a:pt x="f17" y="f18"/>
                                  <a:pt x="f24" y="f18"/>
                                  <a:pt x="f16" y="f19"/>
                                </a:cubicBezTo>
                                <a:lnTo>
                                  <a:pt x="f2" y="f18"/>
                                </a:lnTo>
                                <a:lnTo>
                                  <a:pt x="f5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311" name="Shape 258781"/>
                        <wps:cNvSpPr/>
                        <wps:spPr>
                          <a:xfrm>
                            <a:off x="45720" y="0"/>
                            <a:ext cx="22860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76200"/>
                              <a:gd name="f5" fmla="val 3048"/>
                              <a:gd name="f6" fmla="val 19812"/>
                              <a:gd name="f7" fmla="val 18288"/>
                              <a:gd name="f8" fmla="val 4572"/>
                              <a:gd name="f9" fmla="val 16764"/>
                              <a:gd name="f10" fmla="val 6096"/>
                              <a:gd name="f11" fmla="val 13715"/>
                              <a:gd name="f12" fmla="val 9144"/>
                              <a:gd name="f13" fmla="val 12192"/>
                              <a:gd name="f14" fmla="val 13716"/>
                              <a:gd name="f15" fmla="val 21336"/>
                              <a:gd name="f16" fmla="val 10668"/>
                              <a:gd name="f17" fmla="val 27432"/>
                              <a:gd name="f18" fmla="val 33528"/>
                              <a:gd name="f19" fmla="val 39624"/>
                              <a:gd name="f20" fmla="val 50292"/>
                              <a:gd name="f21" fmla="val 57912"/>
                              <a:gd name="f22" fmla="val 65532"/>
                              <a:gd name="f23" fmla="val 15239"/>
                              <a:gd name="f24" fmla="val 70104"/>
                              <a:gd name="f25" fmla="val 73152"/>
                              <a:gd name="f26" fmla="val 71628"/>
                              <a:gd name="f27" fmla="val 64008"/>
                              <a:gd name="f28" fmla="val 1524"/>
                              <a:gd name="f29" fmla="val 56388"/>
                              <a:gd name="f30" fmla="val 48768"/>
                              <a:gd name="f31" fmla="val 38100"/>
                              <a:gd name="f32" fmla="val 30480"/>
                              <a:gd name="f33" fmla="*/ f0 1 22860"/>
                              <a:gd name="f34" fmla="*/ f1 1 76200"/>
                              <a:gd name="f35" fmla="val f2"/>
                              <a:gd name="f36" fmla="val f3"/>
                              <a:gd name="f37" fmla="val f4"/>
                              <a:gd name="f38" fmla="+- f37 0 f35"/>
                              <a:gd name="f39" fmla="+- f36 0 f35"/>
                              <a:gd name="f40" fmla="*/ f39 1 22860"/>
                              <a:gd name="f41" fmla="*/ f38 1 76200"/>
                              <a:gd name="f42" fmla="*/ 0 1 f40"/>
                              <a:gd name="f43" fmla="*/ 22860 1 f40"/>
                              <a:gd name="f44" fmla="*/ 0 1 f41"/>
                              <a:gd name="f45" fmla="*/ 76200 1 f41"/>
                              <a:gd name="f46" fmla="*/ f42 f33 1"/>
                              <a:gd name="f47" fmla="*/ f43 f33 1"/>
                              <a:gd name="f48" fmla="*/ f45 f34 1"/>
                              <a:gd name="f49" fmla="*/ f44 f3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6" t="f49" r="f47" b="f48"/>
                            <a:pathLst>
                              <a:path w="22860" h="76200">
                                <a:moveTo>
                                  <a:pt x="f3" y="f2"/>
                                </a:moveTo>
                                <a:lnTo>
                                  <a:pt x="f3" y="f5"/>
                                </a:lnTo>
                                <a:cubicBezTo>
                                  <a:pt x="f6" y="f5"/>
                                  <a:pt x="f7" y="f8"/>
                                  <a:pt x="f9" y="f10"/>
                                </a:cubicBezTo>
                                <a:cubicBezTo>
                                  <a:pt x="f11" y="f12"/>
                                  <a:pt x="f13" y="f14"/>
                                  <a:pt x="f13" y="f15"/>
                                </a:cubicBezTo>
                                <a:cubicBezTo>
                                  <a:pt x="f16" y="f17"/>
                                  <a:pt x="f16" y="f18"/>
                                  <a:pt x="f16" y="f19"/>
                                </a:cubicBezTo>
                                <a:cubicBezTo>
                                  <a:pt x="f16" y="f20"/>
                                  <a:pt x="f13" y="f21"/>
                                  <a:pt x="f11" y="f22"/>
                                </a:cubicBezTo>
                                <a:cubicBezTo>
                                  <a:pt x="f23" y="f24"/>
                                  <a:pt x="f7" y="f25"/>
                                  <a:pt x="f3" y="f25"/>
                                </a:cubicBezTo>
                                <a:lnTo>
                                  <a:pt x="f3" y="f4"/>
                                </a:lnTo>
                                <a:cubicBezTo>
                                  <a:pt x="f23" y="f4"/>
                                  <a:pt x="f12" y="f26"/>
                                  <a:pt x="f10" y="f27"/>
                                </a:cubicBezTo>
                                <a:cubicBezTo>
                                  <a:pt x="f28" y="f29"/>
                                  <a:pt x="f2" y="f30"/>
                                  <a:pt x="f2" y="f31"/>
                                </a:cubicBezTo>
                                <a:cubicBezTo>
                                  <a:pt x="f2" y="f32"/>
                                  <a:pt x="f28" y="f3"/>
                                  <a:pt x="f5" y="f9"/>
                                </a:cubicBezTo>
                                <a:cubicBezTo>
                                  <a:pt x="f10" y="f16"/>
                                  <a:pt x="f12" y="f10"/>
                                  <a:pt x="f11" y="f5"/>
                                </a:cubicBezTo>
                                <a:cubicBezTo>
                                  <a:pt x="f9" y="f28"/>
                                  <a:pt x="f6" y="f2"/>
                                  <a:pt x="f3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312" name="Shape 258782"/>
                        <wps:cNvSpPr/>
                        <wps:spPr>
                          <a:xfrm>
                            <a:off x="68580" y="0"/>
                            <a:ext cx="22860" cy="76196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22860"/>
                              <a:gd name="f4" fmla="val 76200"/>
                              <a:gd name="f5" fmla="val 4572"/>
                              <a:gd name="f6" fmla="val 10668"/>
                              <a:gd name="f7" fmla="val 3048"/>
                              <a:gd name="f8" fmla="val 15240"/>
                              <a:gd name="f9" fmla="val 9144"/>
                              <a:gd name="f10" fmla="val 19812"/>
                              <a:gd name="f11" fmla="val 25908"/>
                              <a:gd name="f12" fmla="val 38100"/>
                              <a:gd name="f13" fmla="val 45720"/>
                              <a:gd name="f14" fmla="val 21336"/>
                              <a:gd name="f15" fmla="val 53340"/>
                              <a:gd name="f16" fmla="val 18288"/>
                              <a:gd name="f17" fmla="val 59436"/>
                              <a:gd name="f18" fmla="val 16764"/>
                              <a:gd name="f19" fmla="val 65532"/>
                              <a:gd name="f20" fmla="val 13716"/>
                              <a:gd name="f21" fmla="val 70104"/>
                              <a:gd name="f22" fmla="val 71628"/>
                              <a:gd name="f23" fmla="val 6096"/>
                              <a:gd name="f24" fmla="val 74676"/>
                              <a:gd name="f25" fmla="val 73152"/>
                              <a:gd name="f26" fmla="val 1524"/>
                              <a:gd name="f27" fmla="val 7620"/>
                              <a:gd name="f28" fmla="val 68580"/>
                              <a:gd name="f29" fmla="val 60960"/>
                              <a:gd name="f30" fmla="val 54864"/>
                              <a:gd name="f31" fmla="val 12192"/>
                              <a:gd name="f32" fmla="val 35052"/>
                              <a:gd name="f33" fmla="*/ f0 1 22860"/>
                              <a:gd name="f34" fmla="*/ f1 1 76200"/>
                              <a:gd name="f35" fmla="val f2"/>
                              <a:gd name="f36" fmla="val f3"/>
                              <a:gd name="f37" fmla="val f4"/>
                              <a:gd name="f38" fmla="+- f37 0 f35"/>
                              <a:gd name="f39" fmla="+- f36 0 f35"/>
                              <a:gd name="f40" fmla="*/ f39 1 22860"/>
                              <a:gd name="f41" fmla="*/ f38 1 76200"/>
                              <a:gd name="f42" fmla="*/ 0 1 f40"/>
                              <a:gd name="f43" fmla="*/ 22860 1 f40"/>
                              <a:gd name="f44" fmla="*/ 0 1 f41"/>
                              <a:gd name="f45" fmla="*/ 76200 1 f41"/>
                              <a:gd name="f46" fmla="*/ f42 f33 1"/>
                              <a:gd name="f47" fmla="*/ f43 f33 1"/>
                              <a:gd name="f48" fmla="*/ f45 f34 1"/>
                              <a:gd name="f49" fmla="*/ f44 f34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46" t="f49" r="f47" b="f48"/>
                            <a:pathLst>
                              <a:path w="22860" h="76200">
                                <a:moveTo>
                                  <a:pt x="f2" y="f2"/>
                                </a:moveTo>
                                <a:cubicBezTo>
                                  <a:pt x="f5" y="f2"/>
                                  <a:pt x="f6" y="f7"/>
                                  <a:pt x="f8" y="f9"/>
                                </a:cubicBezTo>
                                <a:cubicBezTo>
                                  <a:pt x="f10" y="f8"/>
                                  <a:pt x="f3" y="f11"/>
                                  <a:pt x="f3" y="f12"/>
                                </a:cubicBezTo>
                                <a:cubicBezTo>
                                  <a:pt x="f3" y="f13"/>
                                  <a:pt x="f14" y="f15"/>
                                  <a:pt x="f16" y="f17"/>
                                </a:cubicBezTo>
                                <a:cubicBezTo>
                                  <a:pt x="f18" y="f19"/>
                                  <a:pt x="f20" y="f21"/>
                                  <a:pt x="f6" y="f22"/>
                                </a:cubicBezTo>
                                <a:cubicBezTo>
                                  <a:pt x="f23" y="f24"/>
                                  <a:pt x="f7" y="f4"/>
                                  <a:pt x="f2" y="f4"/>
                                </a:cubicBezTo>
                                <a:lnTo>
                                  <a:pt x="f2" y="f25"/>
                                </a:lnTo>
                                <a:cubicBezTo>
                                  <a:pt x="f26" y="f25"/>
                                  <a:pt x="f7" y="f22"/>
                                  <a:pt x="f5" y="f21"/>
                                </a:cubicBezTo>
                                <a:cubicBezTo>
                                  <a:pt x="f27" y="f28"/>
                                  <a:pt x="f9" y="f19"/>
                                  <a:pt x="f9" y="f29"/>
                                </a:cubicBezTo>
                                <a:cubicBezTo>
                                  <a:pt x="f6" y="f30"/>
                                  <a:pt x="f31" y="f13"/>
                                  <a:pt x="f31" y="f32"/>
                                </a:cubicBezTo>
                                <a:cubicBezTo>
                                  <a:pt x="f31" y="f11"/>
                                  <a:pt x="f6" y="f10"/>
                                  <a:pt x="f9" y="f20"/>
                                </a:cubicBezTo>
                                <a:cubicBezTo>
                                  <a:pt x="f27" y="f9"/>
                                  <a:pt x="f23" y="f23"/>
                                  <a:pt x="f5" y="f5"/>
                                </a:cubicBezTo>
                                <a:cubicBezTo>
                                  <a:pt x="f7" y="f7"/>
                                  <a:pt x="f26" y="f7"/>
                                  <a:pt x="f2" y="f7"/>
                                </a:cubicBezTo>
                                <a:lnTo>
                                  <a:pt x="f2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123146" id="Group 1072100" o:spid="_x0000_s1026" style="position:absolute;margin-left:525.25pt;margin-top:58.7pt;width:7.2pt;height:6pt;z-index:251688960;mso-position-horizontal-relative:page;mso-position-vertical-relative:page" coordsize="91440,7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">
                <v:shape id="Shape 258780" o:spid="_x0000_s1027" style="position:absolute;width:30476;height:74679;visibility:visible;mso-wrap-style:square;v-text-anchor:top" coordsize="30480,74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" path="m19812,r1524,l21336,62484v,4572,,6096,,7620c22860,71628,22860,71628,24384,71628v,1524,3048,1524,6096,1524l30480,74676r-28956,l1524,73152v3048,,6096,,6096,-1524c9144,71628,9144,71628,10668,70104v,,,-3048,,-7620l10668,19812v,-4572,,-7620,,-9144c9144,9144,9144,9144,9144,7620v-1524,,-1524,,-3048,c4572,7620,3048,7620,1524,9144l,7620,19812,xe" fillcolor="#101010" stroked="f">
                  <v:path arrowok="t" o:connecttype="custom" o:connectlocs="15238,0;30476,37340;15238,74679;0,37340" o:connectangles="270,0,90,180" textboxrect="0,0,30480,74676"/>
                </v:shape>
                <v:shape id="Shape 258781" o:spid="_x0000_s1028" style="position:absolute;left:45720;width:22860;height:76196;visibility:visible;mso-wrap-style:square;v-text-anchor:top" coordsize="2286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" path="m22860,r,3048c19812,3048,18288,4572,16764,6096v-3049,3048,-4572,7620,-4572,15240c10668,27432,10668,33528,10668,39624v,10668,1524,18288,3047,25908c15239,70104,18288,73152,22860,73152r,3048c15239,76200,9144,71628,6096,64008,1524,56388,,48768,,38100,,30480,1524,22860,3048,16764,6096,10668,9144,6096,13715,3048,16764,1524,19812,,22860,xe" fillcolor="#101010" stroked="f">
                  <v:path arrowok="t" o:connecttype="custom" o:connectlocs="11430,0;22860,38098;11430,76196;0,38098" o:connectangles="270,0,90,180" textboxrect="0,0,22860,76200"/>
                </v:shape>
                <v:shape id="Shape 258782" o:spid="_x0000_s1029" style="position:absolute;left:68580;width:22860;height:76196;visibility:visible;mso-wrap-style:square;v-text-anchor:top" coordsize="2286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" path="m,c4572,,10668,3048,15240,9144v4572,6096,7620,16764,7620,28956c22860,45720,21336,53340,18288,59436v-1524,6096,-4572,10668,-7620,12192c6096,74676,3048,76200,,76200l,73152v1524,,3048,-1524,4572,-3048c7620,68580,9144,65532,9144,60960v1524,-6096,3048,-15240,3048,-25908c12192,25908,10668,19812,9144,13716,7620,9144,6096,6096,4572,4572,3048,3048,1524,3048,,3048l,xe" fillcolor="#101010" stroked="f">
                  <v:path arrowok="t" o:connecttype="custom" o:connectlocs="11430,0;22860,38098;11430,76196;0,38098" o:connectangles="270,0,90,180" textboxrect="0,0,22860,76200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19347" cy="7373108"/>
            <wp:effectExtent l="0" t="0" r="0" b="0"/>
            <wp:docPr id="313" name="Picture 10724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419347" cy="737310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566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999740</wp:posOffset>
                </wp:positionH>
                <wp:positionV relativeFrom="page">
                  <wp:posOffset>769623</wp:posOffset>
                </wp:positionV>
                <wp:extent cx="79251" cy="74679"/>
                <wp:effectExtent l="0" t="0" r="0" b="1521"/>
                <wp:wrapTopAndBottom/>
                <wp:docPr id="314" name="Group 10718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251" cy="74679"/>
                          <a:chOff x="0" y="0"/>
                          <a:chExt cx="79251" cy="74679"/>
                        </a:xfrm>
                      </wpg:grpSpPr>
                      <wps:wsp>
                        <wps:cNvPr id="315" name="Shape 263329"/>
                        <wps:cNvSpPr/>
                        <wps:spPr>
                          <a:xfrm>
                            <a:off x="0" y="0"/>
                            <a:ext cx="30476" cy="74679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30480"/>
                              <a:gd name="f4" fmla="val 74676"/>
                              <a:gd name="f5" fmla="val 19812"/>
                              <a:gd name="f6" fmla="val 21336"/>
                              <a:gd name="f7" fmla="val 62484"/>
                              <a:gd name="f8" fmla="val 67056"/>
                              <a:gd name="f9" fmla="val 68580"/>
                              <a:gd name="f10" fmla="val 70104"/>
                              <a:gd name="f11" fmla="val 22860"/>
                              <a:gd name="f12" fmla="val 71628"/>
                              <a:gd name="f13" fmla="val 24384"/>
                              <a:gd name="f14" fmla="val 73152"/>
                              <a:gd name="f15" fmla="val 27432"/>
                              <a:gd name="f16" fmla="val 1524"/>
                              <a:gd name="f17" fmla="val 4572"/>
                              <a:gd name="f18" fmla="val 7620"/>
                              <a:gd name="f19" fmla="val 9144"/>
                              <a:gd name="f20" fmla="val 10668"/>
                              <a:gd name="f21" fmla="val 15240"/>
                              <a:gd name="f22" fmla="val 12192"/>
                              <a:gd name="f23" fmla="val 6096"/>
                              <a:gd name="f24" fmla="val 3048"/>
                              <a:gd name="f25" fmla="*/ f0 1 30480"/>
                              <a:gd name="f26" fmla="*/ f1 1 74676"/>
                              <a:gd name="f27" fmla="val f2"/>
                              <a:gd name="f28" fmla="val f3"/>
                              <a:gd name="f29" fmla="val f4"/>
                              <a:gd name="f30" fmla="+- f29 0 f27"/>
                              <a:gd name="f31" fmla="+- f28 0 f27"/>
                              <a:gd name="f32" fmla="*/ f31 1 30480"/>
                              <a:gd name="f33" fmla="*/ f30 1 74676"/>
                              <a:gd name="f34" fmla="*/ 0 1 f32"/>
                              <a:gd name="f35" fmla="*/ 30480 1 f32"/>
                              <a:gd name="f36" fmla="*/ 0 1 f33"/>
                              <a:gd name="f37" fmla="*/ 74676 1 f33"/>
                              <a:gd name="f38" fmla="*/ f34 f25 1"/>
                              <a:gd name="f39" fmla="*/ f35 f25 1"/>
                              <a:gd name="f40" fmla="*/ f37 f26 1"/>
                              <a:gd name="f41" fmla="*/ f36 f26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38" t="f41" r="f39" b="f40"/>
                            <a:pathLst>
                              <a:path w="30480" h="74676">
                                <a:moveTo>
                                  <a:pt x="f5" y="f2"/>
                                </a:moveTo>
                                <a:lnTo>
                                  <a:pt x="f6" y="f2"/>
                                </a:lnTo>
                                <a:lnTo>
                                  <a:pt x="f6" y="f7"/>
                                </a:lnTo>
                                <a:cubicBezTo>
                                  <a:pt x="f6" y="f8"/>
                                  <a:pt x="f6" y="f9"/>
                                  <a:pt x="f6" y="f10"/>
                                </a:cubicBezTo>
                                <a:cubicBezTo>
                                  <a:pt x="f11" y="f12"/>
                                  <a:pt x="f11" y="f12"/>
                                  <a:pt x="f13" y="f12"/>
                                </a:cubicBezTo>
                                <a:cubicBezTo>
                                  <a:pt x="f13" y="f14"/>
                                  <a:pt x="f15" y="f14"/>
                                  <a:pt x="f3" y="f14"/>
                                </a:cubicBezTo>
                                <a:lnTo>
                                  <a:pt x="f3" y="f4"/>
                                </a:lnTo>
                                <a:lnTo>
                                  <a:pt x="f16" y="f4"/>
                                </a:lnTo>
                                <a:lnTo>
                                  <a:pt x="f16" y="f14"/>
                                </a:lnTo>
                                <a:cubicBezTo>
                                  <a:pt x="f17" y="f14"/>
                                  <a:pt x="f18" y="f14"/>
                                  <a:pt x="f18" y="f12"/>
                                </a:cubicBezTo>
                                <a:cubicBezTo>
                                  <a:pt x="f19" y="f12"/>
                                  <a:pt x="f19" y="f12"/>
                                  <a:pt x="f20" y="f10"/>
                                </a:cubicBezTo>
                                <a:cubicBezTo>
                                  <a:pt x="f20" y="f10"/>
                                  <a:pt x="f20" y="f8"/>
                                  <a:pt x="f20" y="f7"/>
                                </a:cubicBezTo>
                                <a:lnTo>
                                  <a:pt x="f20" y="f5"/>
                                </a:lnTo>
                                <a:cubicBezTo>
                                  <a:pt x="f20" y="f21"/>
                                  <a:pt x="f20" y="f22"/>
                                  <a:pt x="f20" y="f20"/>
                                </a:cubicBezTo>
                                <a:cubicBezTo>
                                  <a:pt x="f19" y="f19"/>
                                  <a:pt x="f19" y="f19"/>
                                  <a:pt x="f19" y="f18"/>
                                </a:cubicBezTo>
                                <a:cubicBezTo>
                                  <a:pt x="f18" y="f18"/>
                                  <a:pt x="f18" y="f18"/>
                                  <a:pt x="f23" y="f18"/>
                                </a:cubicBezTo>
                                <a:cubicBezTo>
                                  <a:pt x="f17" y="f18"/>
                                  <a:pt x="f24" y="f18"/>
                                  <a:pt x="f16" y="f19"/>
                                </a:cubicBezTo>
                                <a:lnTo>
                                  <a:pt x="f2" y="f18"/>
                                </a:lnTo>
                                <a:lnTo>
                                  <a:pt x="f5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316" name="Shape 263330"/>
                        <wps:cNvSpPr/>
                        <wps:spPr>
                          <a:xfrm>
                            <a:off x="48775" y="0"/>
                            <a:ext cx="30476" cy="74679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30480"/>
                              <a:gd name="f4" fmla="val 74676"/>
                              <a:gd name="f5" fmla="val 19812"/>
                              <a:gd name="f6" fmla="val 21336"/>
                              <a:gd name="f7" fmla="val 62484"/>
                              <a:gd name="f8" fmla="val 67056"/>
                              <a:gd name="f9" fmla="val 68580"/>
                              <a:gd name="f10" fmla="val 70104"/>
                              <a:gd name="f11" fmla="val 22860"/>
                              <a:gd name="f12" fmla="val 71628"/>
                              <a:gd name="f13" fmla="val 24384"/>
                              <a:gd name="f14" fmla="val 73152"/>
                              <a:gd name="f15" fmla="val 27432"/>
                              <a:gd name="f16" fmla="val 1524"/>
                              <a:gd name="f17" fmla="val 4572"/>
                              <a:gd name="f18" fmla="val 7620"/>
                              <a:gd name="f19" fmla="val 9144"/>
                              <a:gd name="f20" fmla="val 10668"/>
                              <a:gd name="f21" fmla="val 15240"/>
                              <a:gd name="f22" fmla="val 12192"/>
                              <a:gd name="f23" fmla="val 6096"/>
                              <a:gd name="f24" fmla="val 3048"/>
                              <a:gd name="f25" fmla="*/ f0 1 30480"/>
                              <a:gd name="f26" fmla="*/ f1 1 74676"/>
                              <a:gd name="f27" fmla="val f2"/>
                              <a:gd name="f28" fmla="val f3"/>
                              <a:gd name="f29" fmla="val f4"/>
                              <a:gd name="f30" fmla="+- f29 0 f27"/>
                              <a:gd name="f31" fmla="+- f28 0 f27"/>
                              <a:gd name="f32" fmla="*/ f31 1 30480"/>
                              <a:gd name="f33" fmla="*/ f30 1 74676"/>
                              <a:gd name="f34" fmla="*/ 0 1 f32"/>
                              <a:gd name="f35" fmla="*/ 30480 1 f32"/>
                              <a:gd name="f36" fmla="*/ 0 1 f33"/>
                              <a:gd name="f37" fmla="*/ 74676 1 f33"/>
                              <a:gd name="f38" fmla="*/ f34 f25 1"/>
                              <a:gd name="f39" fmla="*/ f35 f25 1"/>
                              <a:gd name="f40" fmla="*/ f37 f26 1"/>
                              <a:gd name="f41" fmla="*/ f36 f26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38" t="f41" r="f39" b="f40"/>
                            <a:pathLst>
                              <a:path w="30480" h="74676">
                                <a:moveTo>
                                  <a:pt x="f5" y="f2"/>
                                </a:moveTo>
                                <a:lnTo>
                                  <a:pt x="f6" y="f2"/>
                                </a:lnTo>
                                <a:lnTo>
                                  <a:pt x="f6" y="f7"/>
                                </a:lnTo>
                                <a:cubicBezTo>
                                  <a:pt x="f6" y="f8"/>
                                  <a:pt x="f6" y="f9"/>
                                  <a:pt x="f6" y="f10"/>
                                </a:cubicBezTo>
                                <a:cubicBezTo>
                                  <a:pt x="f11" y="f12"/>
                                  <a:pt x="f11" y="f12"/>
                                  <a:pt x="f13" y="f12"/>
                                </a:cubicBezTo>
                                <a:cubicBezTo>
                                  <a:pt x="f13" y="f14"/>
                                  <a:pt x="f15" y="f14"/>
                                  <a:pt x="f3" y="f14"/>
                                </a:cubicBezTo>
                                <a:lnTo>
                                  <a:pt x="f3" y="f4"/>
                                </a:lnTo>
                                <a:lnTo>
                                  <a:pt x="f16" y="f4"/>
                                </a:lnTo>
                                <a:lnTo>
                                  <a:pt x="f16" y="f14"/>
                                </a:lnTo>
                                <a:cubicBezTo>
                                  <a:pt x="f17" y="f14"/>
                                  <a:pt x="f18" y="f14"/>
                                  <a:pt x="f18" y="f12"/>
                                </a:cubicBezTo>
                                <a:cubicBezTo>
                                  <a:pt x="f19" y="f12"/>
                                  <a:pt x="f19" y="f12"/>
                                  <a:pt x="f20" y="f10"/>
                                </a:cubicBezTo>
                                <a:cubicBezTo>
                                  <a:pt x="f20" y="f10"/>
                                  <a:pt x="f20" y="f8"/>
                                  <a:pt x="f20" y="f7"/>
                                </a:cubicBezTo>
                                <a:lnTo>
                                  <a:pt x="f20" y="f5"/>
                                </a:lnTo>
                                <a:cubicBezTo>
                                  <a:pt x="f20" y="f21"/>
                                  <a:pt x="f20" y="f22"/>
                                  <a:pt x="f20" y="f20"/>
                                </a:cubicBezTo>
                                <a:cubicBezTo>
                                  <a:pt x="f19" y="f19"/>
                                  <a:pt x="f19" y="f19"/>
                                  <a:pt x="f19" y="f18"/>
                                </a:cubicBezTo>
                                <a:cubicBezTo>
                                  <a:pt x="f18" y="f18"/>
                                  <a:pt x="f18" y="f18"/>
                                  <a:pt x="f23" y="f18"/>
                                </a:cubicBezTo>
                                <a:cubicBezTo>
                                  <a:pt x="f17" y="f18"/>
                                  <a:pt x="f24" y="f18"/>
                                  <a:pt x="f2" y="f19"/>
                                </a:cubicBezTo>
                                <a:lnTo>
                                  <a:pt x="f2" y="f18"/>
                                </a:lnTo>
                                <a:lnTo>
                                  <a:pt x="f5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DB30EC" id="Group 1071890" o:spid="_x0000_s1026" style="position:absolute;margin-left:78.7pt;margin-top:60.6pt;width:6.25pt;height:5.9pt;z-index:251689984;mso-position-horizontal-relative:page;mso-position-vertical-relative:page" coordsize="79251,74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">
                <v:shape id="Shape 263329" o:spid="_x0000_s1027" style="position:absolute;width:30476;height:74679;visibility:visible;mso-wrap-style:square;v-text-anchor:top" coordsize="30480,74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" path="m19812,r1524,l21336,62484v,4572,,6096,,7620c22860,71628,22860,71628,24384,71628v,1524,3048,1524,6096,1524l30480,74676r-28956,l1524,73152v3048,,6096,,6096,-1524c9144,71628,9144,71628,10668,70104v,,,-3048,,-7620l10668,19812v,-4572,,-7620,,-9144c9144,9144,9144,9144,9144,7620v-1524,,-1524,,-3048,c4572,7620,3048,7620,1524,9144l,7620,19812,xe" fillcolor="#101010" stroked="f">
                  <v:path arrowok="t" o:connecttype="custom" o:connectlocs="15238,0;30476,37340;15238,74679;0,37340" o:connectangles="270,0,90,180" textboxrect="0,0,30480,74676"/>
                </v:shape>
                <v:shape id="Shape 263330" o:spid="_x0000_s1028" style="position:absolute;left:48775;width:30476;height:74679;visibility:visible;mso-wrap-style:square;v-text-anchor:top" coordsize="30480,74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" path="m19812,r1524,l21336,62484v,4572,,6096,,7620c22860,71628,22860,71628,24384,71628v,1524,3048,1524,6096,1524l30480,74676r-28956,l1524,73152v3048,,6096,,6096,-1524c9144,71628,9144,71628,10668,70104v,,,-3048,,-7620l10668,19812v,-4572,,-7620,,-9144c9144,9144,9144,9144,9144,7620v-1524,,-1524,,-3048,c4572,7620,3048,7620,,9144l,7620,19812,xe" fillcolor="#101010" stroked="f">
                  <v:path arrowok="t" o:connecttype="custom" o:connectlocs="15238,0;30476,37340;15238,74679;0,37340" o:connectangles="270,0,90,180" textboxrect="0,0,30480,74676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0"/>
        <w:ind w:left="408"/>
      </w:pPr>
      <w:r>
        <w:rPr>
          <w:noProof/>
        </w:rPr>
        <w:drawing>
          <wp:inline distT="0" distB="0" distL="0" distR="0">
            <wp:extent cx="5419347" cy="6498339"/>
            <wp:effectExtent l="0" t="0" r="0" b="0"/>
            <wp:docPr id="317" name="Picture 10724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419347" cy="649833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564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6670548</wp:posOffset>
                </wp:positionH>
                <wp:positionV relativeFrom="page">
                  <wp:posOffset>745236</wp:posOffset>
                </wp:positionV>
                <wp:extent cx="91439" cy="74679"/>
                <wp:effectExtent l="0" t="0" r="3811" b="1521"/>
                <wp:wrapTopAndBottom/>
                <wp:docPr id="318" name="Group 10709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9" cy="74679"/>
                          <a:chOff x="0" y="0"/>
                          <a:chExt cx="91439" cy="74679"/>
                        </a:xfrm>
                      </wpg:grpSpPr>
                      <wps:wsp>
                        <wps:cNvPr id="319" name="Shape 267251"/>
                        <wps:cNvSpPr/>
                        <wps:spPr>
                          <a:xfrm>
                            <a:off x="0" y="0"/>
                            <a:ext cx="30476" cy="74679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30480"/>
                              <a:gd name="f4" fmla="val 74676"/>
                              <a:gd name="f5" fmla="val 19812"/>
                              <a:gd name="f6" fmla="val 21336"/>
                              <a:gd name="f7" fmla="val 62484"/>
                              <a:gd name="f8" fmla="val 67056"/>
                              <a:gd name="f9" fmla="val 68580"/>
                              <a:gd name="f10" fmla="val 70104"/>
                              <a:gd name="f11" fmla="val 22860"/>
                              <a:gd name="f12" fmla="val 71628"/>
                              <a:gd name="f13" fmla="val 24384"/>
                              <a:gd name="f14" fmla="val 73152"/>
                              <a:gd name="f15" fmla="val 27432"/>
                              <a:gd name="f16" fmla="val 1524"/>
                              <a:gd name="f17" fmla="val 4572"/>
                              <a:gd name="f18" fmla="val 7620"/>
                              <a:gd name="f19" fmla="val 9144"/>
                              <a:gd name="f20" fmla="val 10668"/>
                              <a:gd name="f21" fmla="val 15240"/>
                              <a:gd name="f22" fmla="val 12192"/>
                              <a:gd name="f23" fmla="val 6096"/>
                              <a:gd name="f24" fmla="val 3048"/>
                              <a:gd name="f25" fmla="*/ f0 1 30480"/>
                              <a:gd name="f26" fmla="*/ f1 1 74676"/>
                              <a:gd name="f27" fmla="val f2"/>
                              <a:gd name="f28" fmla="val f3"/>
                              <a:gd name="f29" fmla="val f4"/>
                              <a:gd name="f30" fmla="+- f29 0 f27"/>
                              <a:gd name="f31" fmla="+- f28 0 f27"/>
                              <a:gd name="f32" fmla="*/ f31 1 30480"/>
                              <a:gd name="f33" fmla="*/ f30 1 74676"/>
                              <a:gd name="f34" fmla="*/ 0 1 f32"/>
                              <a:gd name="f35" fmla="*/ 30480 1 f32"/>
                              <a:gd name="f36" fmla="*/ 0 1 f33"/>
                              <a:gd name="f37" fmla="*/ 74676 1 f33"/>
                              <a:gd name="f38" fmla="*/ f34 f25 1"/>
                              <a:gd name="f39" fmla="*/ f35 f25 1"/>
                              <a:gd name="f40" fmla="*/ f37 f26 1"/>
                              <a:gd name="f41" fmla="*/ f36 f26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38" t="f41" r="f39" b="f40"/>
                            <a:pathLst>
                              <a:path w="30480" h="74676">
                                <a:moveTo>
                                  <a:pt x="f5" y="f2"/>
                                </a:moveTo>
                                <a:lnTo>
                                  <a:pt x="f6" y="f2"/>
                                </a:lnTo>
                                <a:lnTo>
                                  <a:pt x="f6" y="f7"/>
                                </a:lnTo>
                                <a:cubicBezTo>
                                  <a:pt x="f6" y="f8"/>
                                  <a:pt x="f6" y="f9"/>
                                  <a:pt x="f6" y="f10"/>
                                </a:cubicBezTo>
                                <a:cubicBezTo>
                                  <a:pt x="f11" y="f12"/>
                                  <a:pt x="f11" y="f12"/>
                                  <a:pt x="f13" y="f12"/>
                                </a:cubicBezTo>
                                <a:cubicBezTo>
                                  <a:pt x="f13" y="f14"/>
                                  <a:pt x="f15" y="f14"/>
                                  <a:pt x="f3" y="f14"/>
                                </a:cubicBezTo>
                                <a:lnTo>
                                  <a:pt x="f3" y="f4"/>
                                </a:lnTo>
                                <a:lnTo>
                                  <a:pt x="f16" y="f4"/>
                                </a:lnTo>
                                <a:lnTo>
                                  <a:pt x="f16" y="f14"/>
                                </a:lnTo>
                                <a:cubicBezTo>
                                  <a:pt x="f17" y="f14"/>
                                  <a:pt x="f18" y="f14"/>
                                  <a:pt x="f18" y="f12"/>
                                </a:cubicBezTo>
                                <a:cubicBezTo>
                                  <a:pt x="f19" y="f12"/>
                                  <a:pt x="f19" y="f12"/>
                                  <a:pt x="f20" y="f10"/>
                                </a:cubicBezTo>
                                <a:cubicBezTo>
                                  <a:pt x="f20" y="f10"/>
                                  <a:pt x="f20" y="f8"/>
                                  <a:pt x="f20" y="f7"/>
                                </a:cubicBezTo>
                                <a:lnTo>
                                  <a:pt x="f20" y="f5"/>
                                </a:lnTo>
                                <a:cubicBezTo>
                                  <a:pt x="f20" y="f21"/>
                                  <a:pt x="f20" y="f22"/>
                                  <a:pt x="f20" y="f20"/>
                                </a:cubicBezTo>
                                <a:cubicBezTo>
                                  <a:pt x="f19" y="f19"/>
                                  <a:pt x="f19" y="f19"/>
                                  <a:pt x="f19" y="f18"/>
                                </a:cubicBezTo>
                                <a:cubicBezTo>
                                  <a:pt x="f18" y="f18"/>
                                  <a:pt x="f18" y="f18"/>
                                  <a:pt x="f23" y="f18"/>
                                </a:cubicBezTo>
                                <a:cubicBezTo>
                                  <a:pt x="f17" y="f18"/>
                                  <a:pt x="f24" y="f18"/>
                                  <a:pt x="f16" y="f19"/>
                                </a:cubicBezTo>
                                <a:lnTo>
                                  <a:pt x="f2" y="f18"/>
                                </a:lnTo>
                                <a:lnTo>
                                  <a:pt x="f5" y="f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  <wps:wsp>
                        <wps:cNvPr id="320" name="Shape 267252"/>
                        <wps:cNvSpPr/>
                        <wps:spPr>
                          <a:xfrm>
                            <a:off x="44192" y="0"/>
                            <a:ext cx="47247" cy="74679"/>
                          </a:xfrm>
                          <a:custGeom>
                            <a:avLst/>
                            <a:gdLst>
                              <a:gd name="f0" fmla="val w"/>
                              <a:gd name="f1" fmla="val h"/>
                              <a:gd name="f2" fmla="val 0"/>
                              <a:gd name="f3" fmla="val 47244"/>
                              <a:gd name="f4" fmla="val 74676"/>
                              <a:gd name="f5" fmla="val 21336"/>
                              <a:gd name="f6" fmla="val 27432"/>
                              <a:gd name="f7" fmla="val 32003"/>
                              <a:gd name="f8" fmla="val 1524"/>
                              <a:gd name="f9" fmla="val 36576"/>
                              <a:gd name="f10" fmla="val 6096"/>
                              <a:gd name="f11" fmla="val 41148"/>
                              <a:gd name="f12" fmla="val 10668"/>
                              <a:gd name="f13" fmla="val 42672"/>
                              <a:gd name="f14" fmla="val 15240"/>
                              <a:gd name="f15" fmla="val 19812"/>
                              <a:gd name="f16" fmla="val 24384"/>
                              <a:gd name="f17" fmla="val 39624"/>
                              <a:gd name="f18" fmla="val 32004"/>
                              <a:gd name="f19" fmla="val 33527"/>
                              <a:gd name="f20" fmla="val 48768"/>
                              <a:gd name="f21" fmla="val 18288"/>
                              <a:gd name="f22" fmla="val 59436"/>
                              <a:gd name="f23" fmla="val 12192"/>
                              <a:gd name="f24" fmla="val 65532"/>
                              <a:gd name="f25" fmla="val 67056"/>
                              <a:gd name="f26" fmla="val 28956"/>
                              <a:gd name="f27" fmla="val 38100"/>
                              <a:gd name="f28" fmla="val 64008"/>
                              <a:gd name="f29" fmla="val 44196"/>
                              <a:gd name="f30" fmla="val 62484"/>
                              <a:gd name="f31" fmla="val 45720"/>
                              <a:gd name="f32" fmla="val 60960"/>
                              <a:gd name="f33" fmla="val 73152"/>
                              <a:gd name="f34" fmla="val 51816"/>
                              <a:gd name="f35" fmla="val 30480"/>
                              <a:gd name="f36" fmla="val 25908"/>
                              <a:gd name="f37" fmla="val 9144"/>
                              <a:gd name="f38" fmla="val 7620"/>
                              <a:gd name="f39" fmla="val 15239"/>
                              <a:gd name="f40" fmla="val 4572"/>
                              <a:gd name="f41" fmla="val 3048"/>
                              <a:gd name="f42" fmla="val 13716"/>
                              <a:gd name="f43" fmla="val 16763"/>
                              <a:gd name="f44" fmla="*/ f0 1 47244"/>
                              <a:gd name="f45" fmla="*/ f1 1 74676"/>
                              <a:gd name="f46" fmla="val f2"/>
                              <a:gd name="f47" fmla="val f3"/>
                              <a:gd name="f48" fmla="val f4"/>
                              <a:gd name="f49" fmla="+- f48 0 f46"/>
                              <a:gd name="f50" fmla="+- f47 0 f46"/>
                              <a:gd name="f51" fmla="*/ f50 1 47244"/>
                              <a:gd name="f52" fmla="*/ f49 1 74676"/>
                              <a:gd name="f53" fmla="*/ 0 1 f51"/>
                              <a:gd name="f54" fmla="*/ 47244 1 f51"/>
                              <a:gd name="f55" fmla="*/ 0 1 f52"/>
                              <a:gd name="f56" fmla="*/ 74676 1 f52"/>
                              <a:gd name="f57" fmla="*/ f53 f44 1"/>
                              <a:gd name="f58" fmla="*/ f54 f44 1"/>
                              <a:gd name="f59" fmla="*/ f56 f45 1"/>
                              <a:gd name="f60" fmla="*/ f55 f45 1"/>
                            </a:gdLst>
                            <a:ahLst/>
                            <a:cxnLst>
                              <a:cxn ang="3cd4">
                                <a:pos x="hc" y="t"/>
                              </a:cxn>
                              <a:cxn ang="0">
                                <a:pos x="r" y="vc"/>
                              </a:cxn>
                              <a:cxn ang="cd4">
                                <a:pos x="hc" y="b"/>
                              </a:cxn>
                              <a:cxn ang="cd2">
                                <a:pos x="l" y="vc"/>
                              </a:cxn>
                            </a:cxnLst>
                            <a:rect l="f57" t="f60" r="f58" b="f59"/>
                            <a:pathLst>
                              <a:path w="47244" h="74676">
                                <a:moveTo>
                                  <a:pt x="f5" y="f2"/>
                                </a:moveTo>
                                <a:cubicBezTo>
                                  <a:pt x="f6" y="f2"/>
                                  <a:pt x="f7" y="f8"/>
                                  <a:pt x="f9" y="f10"/>
                                </a:cubicBezTo>
                                <a:cubicBezTo>
                                  <a:pt x="f11" y="f12"/>
                                  <a:pt x="f13" y="f14"/>
                                  <a:pt x="f13" y="f15"/>
                                </a:cubicBezTo>
                                <a:cubicBezTo>
                                  <a:pt x="f13" y="f16"/>
                                  <a:pt x="f11" y="f6"/>
                                  <a:pt x="f17" y="f18"/>
                                </a:cubicBezTo>
                                <a:cubicBezTo>
                                  <a:pt x="f9" y="f9"/>
                                  <a:pt x="f19" y="f13"/>
                                  <a:pt x="f6" y="f20"/>
                                </a:cubicBezTo>
                                <a:cubicBezTo>
                                  <a:pt x="f21" y="f22"/>
                                  <a:pt x="f23" y="f24"/>
                                  <a:pt x="f12" y="f25"/>
                                </a:cubicBezTo>
                                <a:lnTo>
                                  <a:pt x="f26" y="f25"/>
                                </a:lnTo>
                                <a:cubicBezTo>
                                  <a:pt x="f19" y="f25"/>
                                  <a:pt x="f9" y="f25"/>
                                  <a:pt x="f27" y="f25"/>
                                </a:cubicBezTo>
                                <a:cubicBezTo>
                                  <a:pt x="f17" y="f25"/>
                                  <a:pt x="f11" y="f24"/>
                                  <a:pt x="f13" y="f24"/>
                                </a:cubicBezTo>
                                <a:cubicBezTo>
                                  <a:pt x="f13" y="f28"/>
                                  <a:pt x="f29" y="f30"/>
                                  <a:pt x="f31" y="f32"/>
                                </a:cubicBezTo>
                                <a:lnTo>
                                  <a:pt x="f3" y="f32"/>
                                </a:lnTo>
                                <a:lnTo>
                                  <a:pt x="f13" y="f4"/>
                                </a:lnTo>
                                <a:lnTo>
                                  <a:pt x="f2" y="f4"/>
                                </a:lnTo>
                                <a:lnTo>
                                  <a:pt x="f2" y="f33"/>
                                </a:lnTo>
                                <a:cubicBezTo>
                                  <a:pt x="f23" y="f32"/>
                                  <a:pt x="f15" y="f34"/>
                                  <a:pt x="f16" y="f31"/>
                                </a:cubicBezTo>
                                <a:cubicBezTo>
                                  <a:pt x="f26" y="f27"/>
                                  <a:pt x="f7" y="f35"/>
                                  <a:pt x="f7" y="f36"/>
                                </a:cubicBezTo>
                                <a:cubicBezTo>
                                  <a:pt x="f7" y="f15"/>
                                  <a:pt x="f35" y="f14"/>
                                  <a:pt x="f6" y="f23"/>
                                </a:cubicBezTo>
                                <a:cubicBezTo>
                                  <a:pt x="f16" y="f37"/>
                                  <a:pt x="f5" y="f38"/>
                                  <a:pt x="f21" y="f38"/>
                                </a:cubicBezTo>
                                <a:cubicBezTo>
                                  <a:pt x="f39" y="f38"/>
                                  <a:pt x="f23" y="f37"/>
                                  <a:pt x="f37" y="f12"/>
                                </a:cubicBezTo>
                                <a:cubicBezTo>
                                  <a:pt x="f10" y="f23"/>
                                  <a:pt x="f40" y="f14"/>
                                  <a:pt x="f41" y="f15"/>
                                </a:cubicBezTo>
                                <a:lnTo>
                                  <a:pt x="f8" y="f15"/>
                                </a:lnTo>
                                <a:cubicBezTo>
                                  <a:pt x="f8" y="f42"/>
                                  <a:pt x="f40" y="f37"/>
                                  <a:pt x="f38" y="f40"/>
                                </a:cubicBezTo>
                                <a:cubicBezTo>
                                  <a:pt x="f23" y="f8"/>
                                  <a:pt x="f43" y="f2"/>
                                  <a:pt x="f5" y="f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01010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5DD6E1" id="Group 1070936" o:spid="_x0000_s1026" style="position:absolute;margin-left:525.25pt;margin-top:58.7pt;width:7.2pt;height:5.9pt;z-index:251691008;mso-position-horizontal-relative:page;mso-position-vertical-relative:page" coordsize="91439,74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">
                <v:shape id="Shape 267251" o:spid="_x0000_s1027" style="position:absolute;width:30476;height:74679;visibility:visible;mso-wrap-style:square;v-text-anchor:top" coordsize="30480,74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" path="m19812,r1524,l21336,62484v,4572,,6096,,7620c22860,71628,22860,71628,24384,71628v,1524,3048,1524,6096,1524l30480,74676r-28956,l1524,73152v3048,,6096,,6096,-1524c9144,71628,9144,71628,10668,70104v,,,-3048,,-7620l10668,19812v,-4572,,-7620,,-9144c9144,9144,9144,9144,9144,7620v-1524,,-1524,,-3048,c4572,7620,3048,7620,1524,9144l,7620,19812,xe" fillcolor="#101010" stroked="f">
                  <v:path arrowok="t" o:connecttype="custom" o:connectlocs="15238,0;30476,37340;15238,74679;0,37340" o:connectangles="270,0,90,180" textboxrect="0,0,30480,74676"/>
                </v:shape>
                <v:shape id="Shape 267252" o:spid="_x0000_s1028" style="position:absolute;left:44192;width:47247;height:74679;visibility:visible;mso-wrap-style:square;v-text-anchor:top" coordsize="47244,74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" path="m21336,v6096,,10667,1524,15240,6096c41148,10668,42672,15240,42672,19812v,4572,-1524,7620,-3048,12192c36576,36576,33527,42672,27432,48768,18288,59436,12192,65532,10668,67056r18288,c33527,67056,36576,67056,38100,67056v1524,,3048,-1524,4572,-1524c42672,64008,44196,62484,45720,60960r1524,l42672,74676,,74676,,73152c12192,60960,19812,51816,24384,45720v4572,-7620,7619,-15240,7619,-19812c32003,19812,30480,15240,27432,12192,24384,9144,21336,7620,18288,7620v-3049,,-6096,1524,-9144,3048c6096,12192,4572,15240,3048,19812r-1524,c1524,13716,4572,9144,7620,4572,12192,1524,16763,,21336,xe" fillcolor="#101010" stroked="f">
                  <v:path arrowok="t" o:connecttype="custom" o:connectlocs="23624,0;47247,37340;23624,74679;0,37340" o:connectangles="270,0,90,180" textboxrect="0,0,47244,74676"/>
                </v:shape>
                <w10:wrap type="topAndBottom" anchorx="page" anchory="page"/>
              </v:group>
            </w:pict>
          </mc:Fallback>
        </mc:AlternateContent>
      </w:r>
    </w:p>
    <w:p w:rsidR="00A2490A" w:rsidRDefault="007611B0">
      <w:pPr>
        <w:spacing w:after="590"/>
        <w:ind w:left="408"/>
      </w:pPr>
      <w:r>
        <w:rPr>
          <w:noProof/>
        </w:rPr>
        <w:drawing>
          <wp:inline distT="0" distB="0" distL="0" distR="0">
            <wp:extent cx="5422392" cy="3758183"/>
            <wp:effectExtent l="0" t="0" r="6858" b="0"/>
            <wp:docPr id="321" name="Picture 1072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422392" cy="375818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A2490A" w:rsidRDefault="007611B0">
      <w:pPr>
        <w:spacing w:after="0"/>
        <w:ind w:left="142"/>
      </w:pPr>
      <w:r>
        <w:rPr>
          <w:noProof/>
        </w:rPr>
        <w:drawing>
          <wp:inline distT="0" distB="0" distL="0" distR="0">
            <wp:extent cx="5760720" cy="582171"/>
            <wp:effectExtent l="0" t="0" r="0" b="8379"/>
            <wp:docPr id="322" name="Picture 10724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217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sectPr w:rsidR="00A2490A">
      <w:headerReference w:type="even" r:id="rId111"/>
      <w:headerReference w:type="default" r:id="rId112"/>
      <w:headerReference w:type="first" r:id="rId113"/>
      <w:pgSz w:w="12240" w:h="15840"/>
      <w:pgMar w:top="1440" w:right="1440" w:bottom="1440" w:left="1440" w:header="1066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7611B0">
      <w:pPr>
        <w:spacing w:after="0" w:line="240" w:lineRule="auto"/>
      </w:pPr>
      <w:r>
        <w:separator/>
      </w:r>
    </w:p>
  </w:endnote>
  <w:endnote w:type="continuationSeparator" w:id="0">
    <w:p w:rsidR="00000000" w:rsidRDefault="007611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7611B0">
      <w:pPr>
        <w:spacing w:after="0" w:line="240" w:lineRule="auto"/>
      </w:pPr>
      <w:r>
        <w:separator/>
      </w:r>
    </w:p>
  </w:footnote>
  <w:footnote w:type="continuationSeparator" w:id="0">
    <w:p w:rsidR="00000000" w:rsidRDefault="007611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671571</wp:posOffset>
          </wp:positionV>
          <wp:extent cx="6172200" cy="228600"/>
          <wp:effectExtent l="0" t="0" r="0" b="0"/>
          <wp:wrapSquare wrapText="bothSides"/>
          <wp:docPr id="3" name="Picture 106429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8600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column">
                <wp:posOffset>4258059</wp:posOffset>
              </wp:positionH>
              <wp:positionV relativeFrom="paragraph">
                <wp:posOffset>1389888</wp:posOffset>
              </wp:positionV>
              <wp:extent cx="18288" cy="15243"/>
              <wp:effectExtent l="0" t="0" r="0" b="0"/>
              <wp:wrapSquare wrapText="bothSides"/>
              <wp:docPr id="4" name="Group 107249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8288" cy="15243"/>
                      </a:xfrm>
                      <a:custGeom>
                        <a:avLst/>
                        <a:gdLst>
                          <a:gd name="f0" fmla="val w"/>
                          <a:gd name="f1" fmla="val h"/>
                          <a:gd name="f2" fmla="val 0"/>
                          <a:gd name="f3" fmla="val 18288"/>
                          <a:gd name="f4" fmla="val 15240"/>
                          <a:gd name="f5" fmla="*/ f0 1 18288"/>
                          <a:gd name="f6" fmla="*/ f1 1 15240"/>
                          <a:gd name="f7" fmla="val f2"/>
                          <a:gd name="f8" fmla="val f3"/>
                          <a:gd name="f9" fmla="val f4"/>
                          <a:gd name="f10" fmla="+- f9 0 f7"/>
                          <a:gd name="f11" fmla="+- f8 0 f7"/>
                          <a:gd name="f12" fmla="*/ f11 1 18288"/>
                          <a:gd name="f13" fmla="*/ f10 1 15240"/>
                          <a:gd name="f14" fmla="*/ 0 1 f12"/>
                          <a:gd name="f15" fmla="*/ 18288 1 f12"/>
                          <a:gd name="f16" fmla="*/ 0 1 f13"/>
                          <a:gd name="f17" fmla="*/ 15240 1 f13"/>
                          <a:gd name="f18" fmla="*/ f14 f5 1"/>
                          <a:gd name="f19" fmla="*/ f15 f5 1"/>
                          <a:gd name="f20" fmla="*/ f17 f6 1"/>
                          <a:gd name="f21" fmla="*/ f16 f6 1"/>
                        </a:gdLst>
                        <a:ahLst/>
                        <a:cxnLst>
                          <a:cxn ang="3cd4">
                            <a:pos x="hc" y="t"/>
                          </a:cxn>
                          <a:cxn ang="0">
                            <a:pos x="r" y="vc"/>
                          </a:cxn>
                          <a:cxn ang="cd4">
                            <a:pos x="hc" y="b"/>
                          </a:cxn>
                          <a:cxn ang="cd2">
                            <a:pos x="l" y="vc"/>
                          </a:cxn>
                        </a:cxnLst>
                        <a:rect l="f18" t="f21" r="f19" b="f20"/>
                        <a:pathLst>
                          <a:path w="18288" h="15240">
                            <a:moveTo>
                              <a:pt x="f2" y="f2"/>
                            </a:moveTo>
                            <a:lnTo>
                              <a:pt x="f3" y="f2"/>
                            </a:lnTo>
                            <a:lnTo>
                              <a:pt x="f3" y="f4"/>
                            </a:lnTo>
                            <a:lnTo>
                              <a:pt x="f2" y="f4"/>
                            </a:lnTo>
                            <a:lnTo>
                              <a:pt x="f2" y="f2"/>
                            </a:lnTo>
                          </a:path>
                        </a:pathLst>
                      </a:custGeom>
                      <a:noFill/>
                      <a:ln cap="flat">
                        <a:noFill/>
                        <a:prstDash val="solid"/>
                      </a:ln>
                    </wps:spPr>
                    <wps:bodyPr lIns="0" tIns="0" rIns="0" bIns="0"/>
                  </wps:wsp>
                </a:graphicData>
              </a:graphic>
            </wp:anchor>
          </w:drawing>
        </mc:Choice>
        <mc:Fallback>
          <w:pict>
            <v:shape w14:anchorId="38E75473" id="Group 1072499" o:spid="_x0000_s1026" style="position:absolute;margin-left:335.3pt;margin-top:109.45pt;width:1.45pt;height:1.2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8288,1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" path="m,l18288,r,15240l,15240,,e" filled="f" stroked="f">
              <v:path arrowok="t" o:connecttype="custom" o:connectlocs="9144,0;18288,7622;9144,15243;0,7622" o:connectangles="270,0,90,180" textboxrect="0,0,18288,15240"/>
              <w10:wrap type="squar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681792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684785</wp:posOffset>
          </wp:positionV>
          <wp:extent cx="6172200" cy="225555"/>
          <wp:effectExtent l="0" t="0" r="0" b="3045"/>
          <wp:wrapSquare wrapText="bothSides"/>
          <wp:docPr id="16" name="Picture 106435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5555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683840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671571</wp:posOffset>
          </wp:positionV>
          <wp:extent cx="6172200" cy="228600"/>
          <wp:effectExtent l="0" t="0" r="0" b="0"/>
          <wp:wrapSquare wrapText="bothSides"/>
          <wp:docPr id="19" name="Picture 106436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8600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</w:p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685888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684785</wp:posOffset>
          </wp:positionV>
          <wp:extent cx="6172200" cy="225555"/>
          <wp:effectExtent l="0" t="0" r="0" b="3045"/>
          <wp:wrapSquare wrapText="bothSides"/>
          <wp:docPr id="18" name="Picture 106437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5555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</w:p>
</w:hdr>
</file>

<file path=word/header1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687936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671571</wp:posOffset>
          </wp:positionV>
          <wp:extent cx="6172200" cy="228600"/>
          <wp:effectExtent l="0" t="0" r="0" b="0"/>
          <wp:wrapSquare wrapText="bothSides"/>
          <wp:docPr id="22" name="Picture 106439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8600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</w:p>
</w:hdr>
</file>

<file path=word/header1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691008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684785</wp:posOffset>
          </wp:positionV>
          <wp:extent cx="6172200" cy="225555"/>
          <wp:effectExtent l="0" t="0" r="0" b="3045"/>
          <wp:wrapSquare wrapText="bothSides"/>
          <wp:docPr id="20" name="Picture 106440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5555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89984" behindDoc="0" locked="0" layoutInCell="1" allowOverlap="1">
              <wp:simplePos x="0" y="0"/>
              <wp:positionH relativeFrom="column">
                <wp:posOffset>1621532</wp:posOffset>
              </wp:positionH>
              <wp:positionV relativeFrom="paragraph">
                <wp:posOffset>1383788</wp:posOffset>
              </wp:positionV>
              <wp:extent cx="28190" cy="70107"/>
              <wp:effectExtent l="0" t="0" r="0" b="6093"/>
              <wp:wrapSquare wrapText="bothSides"/>
              <wp:docPr id="21" name="Group 107259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8190" cy="70107"/>
                      </a:xfrm>
                      <a:custGeom>
                        <a:avLst/>
                        <a:gdLst>
                          <a:gd name="f0" fmla="val w"/>
                          <a:gd name="f1" fmla="val h"/>
                          <a:gd name="f2" fmla="val 0"/>
                          <a:gd name="f3" fmla="val 28194"/>
                          <a:gd name="f4" fmla="val 70104"/>
                          <a:gd name="f5" fmla="val 27432"/>
                          <a:gd name="f6" fmla="val 218"/>
                          <a:gd name="f7" fmla="val 11049"/>
                          <a:gd name="f8" fmla="val 10668"/>
                          <a:gd name="f9" fmla="val 22860"/>
                          <a:gd name="f10" fmla="val 18288"/>
                          <a:gd name="f11" fmla="val 12192"/>
                          <a:gd name="f12" fmla="val 15240"/>
                          <a:gd name="f13" fmla="val 16764"/>
                          <a:gd name="f14" fmla="val 19812"/>
                          <a:gd name="f15" fmla="val 25908"/>
                          <a:gd name="f16" fmla="val 35052"/>
                          <a:gd name="f17" fmla="val 42672"/>
                          <a:gd name="f18" fmla="val 48768"/>
                          <a:gd name="f19" fmla="val 53340"/>
                          <a:gd name="f20" fmla="val 57912"/>
                          <a:gd name="f21" fmla="val 59436"/>
                          <a:gd name="f22" fmla="val 59097"/>
                          <a:gd name="f23" fmla="val 69921"/>
                          <a:gd name="f24" fmla="val 68580"/>
                          <a:gd name="f25" fmla="val 13716"/>
                          <a:gd name="f26" fmla="val 65532"/>
                          <a:gd name="f27" fmla="val 9144"/>
                          <a:gd name="f28" fmla="val 62484"/>
                          <a:gd name="f29" fmla="val 6096"/>
                          <a:gd name="f30" fmla="val 3048"/>
                          <a:gd name="f31" fmla="val 1524"/>
                          <a:gd name="f32" fmla="val 28956"/>
                          <a:gd name="f33" fmla="val 4572"/>
                          <a:gd name="f34" fmla="val 7620"/>
                          <a:gd name="f35" fmla="val 21336"/>
                          <a:gd name="f36" fmla="*/ f0 1 28194"/>
                          <a:gd name="f37" fmla="*/ f1 1 70104"/>
                          <a:gd name="f38" fmla="val f2"/>
                          <a:gd name="f39" fmla="val f3"/>
                          <a:gd name="f40" fmla="val f4"/>
                          <a:gd name="f41" fmla="+- f40 0 f38"/>
                          <a:gd name="f42" fmla="+- f39 0 f38"/>
                          <a:gd name="f43" fmla="*/ f42 1 28194"/>
                          <a:gd name="f44" fmla="*/ f41 1 70104"/>
                          <a:gd name="f45" fmla="*/ 0 1 f43"/>
                          <a:gd name="f46" fmla="*/ 28194 1 f43"/>
                          <a:gd name="f47" fmla="*/ 0 1 f44"/>
                          <a:gd name="f48" fmla="*/ 70104 1 f44"/>
                          <a:gd name="f49" fmla="*/ f45 f36 1"/>
                          <a:gd name="f50" fmla="*/ f46 f36 1"/>
                          <a:gd name="f51" fmla="*/ f48 f37 1"/>
                          <a:gd name="f52" fmla="*/ f47 f37 1"/>
                        </a:gdLst>
                        <a:ahLst/>
                        <a:cxnLst>
                          <a:cxn ang="3cd4">
                            <a:pos x="hc" y="t"/>
                          </a:cxn>
                          <a:cxn ang="0">
                            <a:pos x="r" y="vc"/>
                          </a:cxn>
                          <a:cxn ang="cd4">
                            <a:pos x="hc" y="b"/>
                          </a:cxn>
                          <a:cxn ang="cd2">
                            <a:pos x="l" y="vc"/>
                          </a:cxn>
                        </a:cxnLst>
                        <a:rect l="f49" t="f52" r="f50" b="f51"/>
                        <a:pathLst>
                          <a:path w="28194" h="70104">
                            <a:moveTo>
                              <a:pt x="f5" y="f2"/>
                            </a:moveTo>
                            <a:lnTo>
                              <a:pt x="f3" y="f6"/>
                            </a:lnTo>
                            <a:lnTo>
                              <a:pt x="f3" y="f7"/>
                            </a:lnTo>
                            <a:lnTo>
                              <a:pt x="f5" y="f8"/>
                            </a:lnTo>
                            <a:cubicBezTo>
                              <a:pt x="f9" y="f8"/>
                              <a:pt x="f10" y="f11"/>
                              <a:pt x="f12" y="f13"/>
                            </a:cubicBezTo>
                            <a:cubicBezTo>
                              <a:pt x="f11" y="f14"/>
                              <a:pt x="f8" y="f15"/>
                              <a:pt x="f8" y="f16"/>
                            </a:cubicBezTo>
                            <a:cubicBezTo>
                              <a:pt x="f8" y="f17"/>
                              <a:pt x="f11" y="f18"/>
                              <a:pt x="f12" y="f19"/>
                            </a:cubicBezTo>
                            <a:cubicBezTo>
                              <a:pt x="f14" y="f20"/>
                              <a:pt x="f9" y="f21"/>
                              <a:pt x="f5" y="f21"/>
                            </a:cubicBezTo>
                            <a:lnTo>
                              <a:pt x="f3" y="f22"/>
                            </a:lnTo>
                            <a:lnTo>
                              <a:pt x="f3" y="f23"/>
                            </a:lnTo>
                            <a:lnTo>
                              <a:pt x="f5" y="f4"/>
                            </a:lnTo>
                            <a:cubicBezTo>
                              <a:pt x="f9" y="f4"/>
                              <a:pt x="f10" y="f24"/>
                              <a:pt x="f25" y="f26"/>
                            </a:cubicBezTo>
                            <a:cubicBezTo>
                              <a:pt x="f27" y="f28"/>
                              <a:pt x="f29" y="f20"/>
                              <a:pt x="f30" y="f19"/>
                            </a:cubicBezTo>
                            <a:cubicBezTo>
                              <a:pt x="f31" y="f18"/>
                              <a:pt x="f2" y="f17"/>
                              <a:pt x="f2" y="f16"/>
                            </a:cubicBezTo>
                            <a:cubicBezTo>
                              <a:pt x="f2" y="f32"/>
                              <a:pt x="f31" y="f9"/>
                              <a:pt x="f30" y="f13"/>
                            </a:cubicBezTo>
                            <a:cubicBezTo>
                              <a:pt x="f33" y="f11"/>
                              <a:pt x="f27" y="f34"/>
                              <a:pt x="f11" y="f33"/>
                            </a:cubicBezTo>
                            <a:cubicBezTo>
                              <a:pt x="f13" y="f31"/>
                              <a:pt x="f35" y="f2"/>
                              <a:pt x="f5" y="f2"/>
                            </a:cubicBez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 cap="flat">
                        <a:noFill/>
                        <a:prstDash val="solid"/>
                      </a:ln>
                    </wps:spPr>
                    <wps:bodyPr lIns="0" tIns="0" rIns="0" bIns="0"/>
                  </wps:wsp>
                </a:graphicData>
              </a:graphic>
            </wp:anchor>
          </w:drawing>
        </mc:Choice>
        <mc:Fallback>
          <w:pict>
            <v:shape w14:anchorId="3441B914" id="Group 1072598" o:spid="_x0000_s1026" style="position:absolute;margin-left:127.7pt;margin-top:108.95pt;width:2.2pt;height:5.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8194,701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" path="m27432,r762,218l28194,11049r-762,-381c22860,10668,18288,12192,15240,16764v-3048,3048,-4572,9144,-4572,18288c10668,42672,12192,48768,15240,53340v4572,4572,7620,6096,12192,6096l28194,59097r,10824l27432,70104v-4572,,-9144,-1524,-13716,-4572c9144,62484,6096,57912,3048,53340,1524,48768,,42672,,35052,,28956,1524,22860,3048,16764,4572,12192,9144,7620,12192,4572,16764,1524,21336,,27432,xe" fillcolor="black" stroked="f">
              <v:path arrowok="t" o:connecttype="custom" o:connectlocs="14095,0;28190,35054;14095,70107;0,35054" o:connectangles="270,0,90,180" textboxrect="0,0,28194,70104"/>
              <w10:wrap type="squar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694080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684785</wp:posOffset>
          </wp:positionV>
          <wp:extent cx="6172200" cy="225555"/>
          <wp:effectExtent l="0" t="0" r="0" b="3045"/>
          <wp:wrapSquare wrapText="bothSides"/>
          <wp:docPr id="23" name="Picture 106438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5555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93056" behindDoc="0" locked="0" layoutInCell="1" allowOverlap="1">
              <wp:simplePos x="0" y="0"/>
              <wp:positionH relativeFrom="column">
                <wp:posOffset>1578867</wp:posOffset>
              </wp:positionH>
              <wp:positionV relativeFrom="paragraph">
                <wp:posOffset>1380744</wp:posOffset>
              </wp:positionV>
              <wp:extent cx="34290" cy="70107"/>
              <wp:effectExtent l="0" t="0" r="3810" b="6093"/>
              <wp:wrapSquare wrapText="bothSides"/>
              <wp:docPr id="24" name="Group 107259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4290" cy="70107"/>
                      </a:xfrm>
                      <a:custGeom>
                        <a:avLst/>
                        <a:gdLst>
                          <a:gd name="f0" fmla="val w"/>
                          <a:gd name="f1" fmla="val h"/>
                          <a:gd name="f2" fmla="val 0"/>
                          <a:gd name="f3" fmla="val 34290"/>
                          <a:gd name="f4" fmla="val 70104"/>
                          <a:gd name="f5" fmla="val 33528"/>
                          <a:gd name="f6" fmla="val 286"/>
                          <a:gd name="f7" fmla="val 14097"/>
                          <a:gd name="f8" fmla="val 13716"/>
                          <a:gd name="f9" fmla="val 28956"/>
                          <a:gd name="f10" fmla="val 25908"/>
                          <a:gd name="f11" fmla="val 15240"/>
                          <a:gd name="f12" fmla="val 22860"/>
                          <a:gd name="f13" fmla="val 19812"/>
                          <a:gd name="f14" fmla="val 18288"/>
                          <a:gd name="f15" fmla="val 27432"/>
                          <a:gd name="f16" fmla="val 35052"/>
                          <a:gd name="f17" fmla="val 42672"/>
                          <a:gd name="f18" fmla="val 47244"/>
                          <a:gd name="f19" fmla="val 50292"/>
                          <a:gd name="f20" fmla="val 54864"/>
                          <a:gd name="f21" fmla="val 56388"/>
                          <a:gd name="f22" fmla="val 56007"/>
                          <a:gd name="f23" fmla="val 69968"/>
                          <a:gd name="f24" fmla="val 21336"/>
                          <a:gd name="f25" fmla="val 68580"/>
                          <a:gd name="f26" fmla="val 16764"/>
                          <a:gd name="f27" fmla="val 65532"/>
                          <a:gd name="f28" fmla="val 10668"/>
                          <a:gd name="f29" fmla="val 62484"/>
                          <a:gd name="f30" fmla="val 6096"/>
                          <a:gd name="f31" fmla="val 59436"/>
                          <a:gd name="f32" fmla="val 3048"/>
                          <a:gd name="f33" fmla="val 53340"/>
                          <a:gd name="f34" fmla="val 1524"/>
                          <a:gd name="f35" fmla="val 48768"/>
                          <a:gd name="f36" fmla="val 41148"/>
                          <a:gd name="f37" fmla="val 12192"/>
                          <a:gd name="f38" fmla="val 7620"/>
                          <a:gd name="f39" fmla="val 4572"/>
                          <a:gd name="f40" fmla="*/ f0 1 34290"/>
                          <a:gd name="f41" fmla="*/ f1 1 70104"/>
                          <a:gd name="f42" fmla="val f2"/>
                          <a:gd name="f43" fmla="val f3"/>
                          <a:gd name="f44" fmla="val f4"/>
                          <a:gd name="f45" fmla="+- f44 0 f42"/>
                          <a:gd name="f46" fmla="+- f43 0 f42"/>
                          <a:gd name="f47" fmla="*/ f46 1 34290"/>
                          <a:gd name="f48" fmla="*/ f45 1 70104"/>
                          <a:gd name="f49" fmla="*/ 0 1 f47"/>
                          <a:gd name="f50" fmla="*/ 34290 1 f47"/>
                          <a:gd name="f51" fmla="*/ 0 1 f48"/>
                          <a:gd name="f52" fmla="*/ 70104 1 f48"/>
                          <a:gd name="f53" fmla="*/ f49 f40 1"/>
                          <a:gd name="f54" fmla="*/ f50 f40 1"/>
                          <a:gd name="f55" fmla="*/ f52 f41 1"/>
                          <a:gd name="f56" fmla="*/ f51 f41 1"/>
                        </a:gdLst>
                        <a:ahLst/>
                        <a:cxnLst>
                          <a:cxn ang="3cd4">
                            <a:pos x="hc" y="t"/>
                          </a:cxn>
                          <a:cxn ang="0">
                            <a:pos x="r" y="vc"/>
                          </a:cxn>
                          <a:cxn ang="cd4">
                            <a:pos x="hc" y="b"/>
                          </a:cxn>
                          <a:cxn ang="cd2">
                            <a:pos x="l" y="vc"/>
                          </a:cxn>
                        </a:cxnLst>
                        <a:rect l="f53" t="f56" r="f54" b="f55"/>
                        <a:pathLst>
                          <a:path w="34290" h="70104">
                            <a:moveTo>
                              <a:pt x="f5" y="f2"/>
                            </a:moveTo>
                            <a:lnTo>
                              <a:pt x="f3" y="f6"/>
                            </a:lnTo>
                            <a:lnTo>
                              <a:pt x="f3" y="f7"/>
                            </a:lnTo>
                            <a:lnTo>
                              <a:pt x="f5" y="f8"/>
                            </a:lnTo>
                            <a:cubicBezTo>
                              <a:pt x="f9" y="f8"/>
                              <a:pt x="f10" y="f11"/>
                              <a:pt x="f12" y="f13"/>
                            </a:cubicBezTo>
                            <a:cubicBezTo>
                              <a:pt x="f13" y="f12"/>
                              <a:pt x="f14" y="f15"/>
                              <a:pt x="f14" y="f16"/>
                            </a:cubicBezTo>
                            <a:cubicBezTo>
                              <a:pt x="f14" y="f17"/>
                              <a:pt x="f13" y="f18"/>
                              <a:pt x="f12" y="f19"/>
                            </a:cubicBezTo>
                            <a:cubicBezTo>
                              <a:pt x="f10" y="f20"/>
                              <a:pt x="f9" y="f21"/>
                              <a:pt x="f5" y="f21"/>
                            </a:cubicBezTo>
                            <a:lnTo>
                              <a:pt x="f3" y="f22"/>
                            </a:lnTo>
                            <a:lnTo>
                              <a:pt x="f3" y="f23"/>
                            </a:lnTo>
                            <a:lnTo>
                              <a:pt x="f5" y="f4"/>
                            </a:lnTo>
                            <a:cubicBezTo>
                              <a:pt x="f15" y="f4"/>
                              <a:pt x="f24" y="f25"/>
                              <a:pt x="f26" y="f27"/>
                            </a:cubicBezTo>
                            <a:cubicBezTo>
                              <a:pt x="f28" y="f29"/>
                              <a:pt x="f30" y="f31"/>
                              <a:pt x="f32" y="f33"/>
                            </a:cubicBezTo>
                            <a:cubicBezTo>
                              <a:pt x="f34" y="f35"/>
                              <a:pt x="f2" y="f36"/>
                              <a:pt x="f2" y="f5"/>
                            </a:cubicBezTo>
                            <a:cubicBezTo>
                              <a:pt x="f2" y="f9"/>
                              <a:pt x="f34" y="f12"/>
                              <a:pt x="f32" y="f26"/>
                            </a:cubicBezTo>
                            <a:cubicBezTo>
                              <a:pt x="f30" y="f37"/>
                              <a:pt x="f28" y="f38"/>
                              <a:pt x="f11" y="f39"/>
                            </a:cubicBezTo>
                            <a:cubicBezTo>
                              <a:pt x="f24" y="f34"/>
                              <a:pt x="f15" y="f2"/>
                              <a:pt x="f5" y="f2"/>
                            </a:cubicBez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 cap="flat">
                        <a:noFill/>
                        <a:prstDash val="solid"/>
                      </a:ln>
                    </wps:spPr>
                    <wps:bodyPr lIns="0" tIns="0" rIns="0" bIns="0"/>
                  </wps:wsp>
                </a:graphicData>
              </a:graphic>
            </wp:anchor>
          </w:drawing>
        </mc:Choice>
        <mc:Fallback>
          <w:pict>
            <v:shape w14:anchorId="013AA3DD" id="Group 1072590" o:spid="_x0000_s1026" style="position:absolute;margin-left:124.3pt;margin-top:108.7pt;width:2.7pt;height:5.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4290,701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" path="m33528,r762,286l34290,14097r-762,-381c28956,13716,25908,15240,22860,19812v-3048,3048,-4572,7620,-4572,15240c18288,42672,19812,47244,22860,50292v3048,4572,6096,6096,10668,6096l34290,56007r,13961l33528,70104v-6096,,-12192,-1524,-16764,-4572c10668,62484,6096,59436,3048,53340,1524,48768,,41148,,33528,,28956,1524,22860,3048,16764,6096,12192,10668,7620,15240,4572,21336,1524,27432,,33528,xe" fillcolor="black" stroked="f">
              <v:path arrowok="t" o:connecttype="custom" o:connectlocs="17145,0;34290,35054;17145,70107;0,35054" o:connectangles="270,0,90,180" textboxrect="0,0,34290,70104"/>
              <w10:wrap type="squar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696128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671571</wp:posOffset>
          </wp:positionV>
          <wp:extent cx="6172200" cy="228600"/>
          <wp:effectExtent l="0" t="0" r="0" b="0"/>
          <wp:wrapSquare wrapText="bothSides"/>
          <wp:docPr id="39" name="Picture 106441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8600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97152" behindDoc="0" locked="0" layoutInCell="1" allowOverlap="1">
              <wp:simplePos x="0" y="0"/>
              <wp:positionH relativeFrom="page">
                <wp:posOffset>1176531</wp:posOffset>
              </wp:positionH>
              <wp:positionV relativeFrom="page">
                <wp:posOffset>1379216</wp:posOffset>
              </wp:positionV>
              <wp:extent cx="676656" cy="94495"/>
              <wp:effectExtent l="0" t="0" r="9144" b="755"/>
              <wp:wrapSquare wrapText="bothSides"/>
              <wp:docPr id="40" name="Group 107265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6656" cy="94495"/>
                        <a:chOff x="0" y="0"/>
                        <a:chExt cx="676656" cy="94495"/>
                      </a:xfrm>
                    </wpg:grpSpPr>
                    <wps:wsp>
                      <wps:cNvPr id="41" name="Shape 1072652"/>
                      <wps:cNvSpPr/>
                      <wps:spPr>
                        <a:xfrm>
                          <a:off x="0" y="1528"/>
                          <a:ext cx="43434" cy="91440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3434"/>
                            <a:gd name="f4" fmla="val 91440"/>
                            <a:gd name="f5" fmla="val 33528"/>
                            <a:gd name="f6" fmla="val 23431"/>
                            <a:gd name="f7" fmla="val 42672"/>
                            <a:gd name="f8" fmla="val 21336"/>
                            <a:gd name="f9" fmla="val 32004"/>
                            <a:gd name="f10" fmla="val 54864"/>
                            <a:gd name="f11" fmla="val 70104"/>
                            <a:gd name="f12" fmla="val 27432"/>
                            <a:gd name="f13" fmla="val 19812"/>
                            <a:gd name="f14" fmla="*/ f0 1 43434"/>
                            <a:gd name="f15" fmla="*/ f1 1 91440"/>
                            <a:gd name="f16" fmla="val f2"/>
                            <a:gd name="f17" fmla="val f3"/>
                            <a:gd name="f18" fmla="val f4"/>
                            <a:gd name="f19" fmla="+- f18 0 f16"/>
                            <a:gd name="f20" fmla="+- f17 0 f16"/>
                            <a:gd name="f21" fmla="*/ f20 1 43434"/>
                            <a:gd name="f22" fmla="*/ f19 1 91440"/>
                            <a:gd name="f23" fmla="*/ 0 1 f21"/>
                            <a:gd name="f24" fmla="*/ 43434 1 f21"/>
                            <a:gd name="f25" fmla="*/ 0 1 f22"/>
                            <a:gd name="f26" fmla="*/ 91440 1 f22"/>
                            <a:gd name="f27" fmla="*/ f23 f14 1"/>
                            <a:gd name="f28" fmla="*/ f24 f14 1"/>
                            <a:gd name="f29" fmla="*/ f26 f15 1"/>
                            <a:gd name="f30" fmla="*/ f25 f15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7" t="f30" r="f28" b="f29"/>
                          <a:pathLst>
                            <a:path w="43434" h="91440">
                              <a:moveTo>
                                <a:pt x="f5" y="f2"/>
                              </a:moveTo>
                              <a:lnTo>
                                <a:pt x="f3" y="f2"/>
                              </a:lnTo>
                              <a:lnTo>
                                <a:pt x="f3" y="f6"/>
                              </a:lnTo>
                              <a:lnTo>
                                <a:pt x="f7" y="f8"/>
                              </a:lnTo>
                              <a:lnTo>
                                <a:pt x="f9" y="f10"/>
                              </a:lnTo>
                              <a:lnTo>
                                <a:pt x="f3" y="f10"/>
                              </a:lnTo>
                              <a:lnTo>
                                <a:pt x="f3" y="f11"/>
                              </a:lnTo>
                              <a:lnTo>
                                <a:pt x="f12" y="f11"/>
                              </a:lnTo>
                              <a:lnTo>
                                <a:pt x="f13" y="f4"/>
                              </a:lnTo>
                              <a:lnTo>
                                <a:pt x="f2" y="f4"/>
                              </a:ln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42" name="Shape 1072653"/>
                      <wps:cNvSpPr/>
                      <wps:spPr>
                        <a:xfrm>
                          <a:off x="43434" y="1528"/>
                          <a:ext cx="43434" cy="91440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3434"/>
                            <a:gd name="f4" fmla="val 91440"/>
                            <a:gd name="f5" fmla="val 9906"/>
                            <a:gd name="f6" fmla="val 23622"/>
                            <a:gd name="f7" fmla="val 17526"/>
                            <a:gd name="f8" fmla="val 70104"/>
                            <a:gd name="f9" fmla="val 54864"/>
                            <a:gd name="f10" fmla="val 11430"/>
                            <a:gd name="f11" fmla="val 23431"/>
                            <a:gd name="f12" fmla="*/ f0 1 43434"/>
                            <a:gd name="f13" fmla="*/ f1 1 91440"/>
                            <a:gd name="f14" fmla="val f2"/>
                            <a:gd name="f15" fmla="val f3"/>
                            <a:gd name="f16" fmla="val f4"/>
                            <a:gd name="f17" fmla="+- f16 0 f14"/>
                            <a:gd name="f18" fmla="+- f15 0 f14"/>
                            <a:gd name="f19" fmla="*/ f18 1 43434"/>
                            <a:gd name="f20" fmla="*/ f17 1 91440"/>
                            <a:gd name="f21" fmla="*/ 0 1 f19"/>
                            <a:gd name="f22" fmla="*/ 43434 1 f19"/>
                            <a:gd name="f23" fmla="*/ 0 1 f20"/>
                            <a:gd name="f24" fmla="*/ 91440 1 f20"/>
                            <a:gd name="f25" fmla="*/ f21 f12 1"/>
                            <a:gd name="f26" fmla="*/ f22 f12 1"/>
                            <a:gd name="f27" fmla="*/ f24 f13 1"/>
                            <a:gd name="f28" fmla="*/ f23 f13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5" t="f28" r="f26" b="f27"/>
                          <a:pathLst>
                            <a:path w="43434" h="91440">
                              <a:moveTo>
                                <a:pt x="f2" y="f2"/>
                              </a:moveTo>
                              <a:lnTo>
                                <a:pt x="f5" y="f2"/>
                              </a:lnTo>
                              <a:lnTo>
                                <a:pt x="f3" y="f4"/>
                              </a:lnTo>
                              <a:lnTo>
                                <a:pt x="f6" y="f4"/>
                              </a:lnTo>
                              <a:lnTo>
                                <a:pt x="f7" y="f8"/>
                              </a:lnTo>
                              <a:lnTo>
                                <a:pt x="f2" y="f8"/>
                              </a:lnTo>
                              <a:lnTo>
                                <a:pt x="f2" y="f9"/>
                              </a:lnTo>
                              <a:lnTo>
                                <a:pt x="f10" y="f9"/>
                              </a:lnTo>
                              <a:lnTo>
                                <a:pt x="f2" y="f11"/>
                              </a:lnTo>
                              <a:lnTo>
                                <a:pt x="f2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43" name="Shape 1072654"/>
                      <wps:cNvSpPr/>
                      <wps:spPr>
                        <a:xfrm>
                          <a:off x="100584" y="24388"/>
                          <a:ext cx="41148" cy="68580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1148"/>
                            <a:gd name="f4" fmla="val 68580"/>
                            <a:gd name="f5" fmla="val 30480"/>
                            <a:gd name="f6" fmla="val 35052"/>
                            <a:gd name="f7" fmla="val 38100"/>
                            <a:gd name="f8" fmla="val 1524"/>
                            <a:gd name="f9" fmla="val 4572"/>
                            <a:gd name="f10" fmla="val 36576"/>
                            <a:gd name="f11" fmla="val 21336"/>
                            <a:gd name="f12" fmla="val 33528"/>
                            <a:gd name="f13" fmla="val 19812"/>
                            <a:gd name="f14" fmla="val 32004"/>
                            <a:gd name="f15" fmla="val 18288"/>
                            <a:gd name="f16" fmla="val 28956"/>
                            <a:gd name="f17" fmla="val 27432"/>
                            <a:gd name="f18" fmla="val 24384"/>
                            <a:gd name="f19" fmla="val 22860"/>
                            <a:gd name="f20" fmla="val 48768"/>
                            <a:gd name="f21" fmla="val 10668"/>
                            <a:gd name="f22" fmla="val 6096"/>
                            <a:gd name="f23" fmla="val 3048"/>
                            <a:gd name="f24" fmla="val 25908"/>
                            <a:gd name="f25" fmla="*/ f0 1 41148"/>
                            <a:gd name="f26" fmla="*/ f1 1 68580"/>
                            <a:gd name="f27" fmla="val f2"/>
                            <a:gd name="f28" fmla="val f3"/>
                            <a:gd name="f29" fmla="val f4"/>
                            <a:gd name="f30" fmla="+- f29 0 f27"/>
                            <a:gd name="f31" fmla="+- f28 0 f27"/>
                            <a:gd name="f32" fmla="*/ f31 1 41148"/>
                            <a:gd name="f33" fmla="*/ f30 1 68580"/>
                            <a:gd name="f34" fmla="*/ 0 1 f32"/>
                            <a:gd name="f35" fmla="*/ 41148 1 f32"/>
                            <a:gd name="f36" fmla="*/ 0 1 f33"/>
                            <a:gd name="f37" fmla="*/ 68580 1 f33"/>
                            <a:gd name="f38" fmla="*/ f34 f25 1"/>
                            <a:gd name="f39" fmla="*/ f35 f25 1"/>
                            <a:gd name="f40" fmla="*/ f37 f26 1"/>
                            <a:gd name="f41" fmla="*/ f36 f26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38" t="f41" r="f39" b="f40"/>
                          <a:pathLst>
                            <a:path w="41148" h="68580">
                              <a:moveTo>
                                <a:pt x="f5" y="f2"/>
                              </a:moveTo>
                              <a:cubicBezTo>
                                <a:pt x="f6" y="f2"/>
                                <a:pt x="f7" y="f8"/>
                                <a:pt x="f3" y="f9"/>
                              </a:cubicBezTo>
                              <a:lnTo>
                                <a:pt x="f10" y="f11"/>
                              </a:lnTo>
                              <a:cubicBezTo>
                                <a:pt x="f12" y="f13"/>
                                <a:pt x="f14" y="f15"/>
                                <a:pt x="f16" y="f15"/>
                              </a:cubicBezTo>
                              <a:cubicBezTo>
                                <a:pt x="f17" y="f15"/>
                                <a:pt x="f18" y="f15"/>
                                <a:pt x="f19" y="f13"/>
                              </a:cubicBezTo>
                              <a:cubicBezTo>
                                <a:pt x="f11" y="f11"/>
                                <a:pt x="f13" y="f18"/>
                                <a:pt x="f13" y="f17"/>
                              </a:cubicBezTo>
                              <a:cubicBezTo>
                                <a:pt x="f15" y="f5"/>
                                <a:pt x="f15" y="f7"/>
                                <a:pt x="f15" y="f20"/>
                              </a:cubicBezTo>
                              <a:lnTo>
                                <a:pt x="f15" y="f4"/>
                              </a:lnTo>
                              <a:lnTo>
                                <a:pt x="f2" y="f4"/>
                              </a:lnTo>
                              <a:lnTo>
                                <a:pt x="f2" y="f8"/>
                              </a:lnTo>
                              <a:lnTo>
                                <a:pt x="f15" y="f8"/>
                              </a:lnTo>
                              <a:lnTo>
                                <a:pt x="f15" y="f21"/>
                              </a:lnTo>
                              <a:cubicBezTo>
                                <a:pt x="f13" y="f22"/>
                                <a:pt x="f19" y="f23"/>
                                <a:pt x="f18" y="f8"/>
                              </a:cubicBezTo>
                              <a:cubicBezTo>
                                <a:pt x="f24" y="f2"/>
                                <a:pt x="f16" y="f2"/>
                                <a:pt x="f5" y="f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44" name="Shape 1072655"/>
                      <wps:cNvSpPr/>
                      <wps:spPr>
                        <a:xfrm>
                          <a:off x="141732" y="3055"/>
                          <a:ext cx="39620" cy="91440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39624"/>
                            <a:gd name="f4" fmla="val 91440"/>
                            <a:gd name="f5" fmla="val 25908"/>
                            <a:gd name="f6" fmla="val 22860"/>
                            <a:gd name="f7" fmla="val 38100"/>
                            <a:gd name="f8" fmla="val 36576"/>
                            <a:gd name="f9" fmla="val 64008"/>
                            <a:gd name="f10" fmla="val 70104"/>
                            <a:gd name="f11" fmla="val 73152"/>
                            <a:gd name="f12" fmla="val 74676"/>
                            <a:gd name="f13" fmla="val 27432"/>
                            <a:gd name="f14" fmla="val 76200"/>
                            <a:gd name="f15" fmla="val 28956"/>
                            <a:gd name="f16" fmla="val 77724"/>
                            <a:gd name="f17" fmla="val 30480"/>
                            <a:gd name="f18" fmla="val 32004"/>
                            <a:gd name="f19" fmla="val 33528"/>
                            <a:gd name="f20" fmla="val 35052"/>
                            <a:gd name="f21" fmla="val 88392"/>
                            <a:gd name="f22" fmla="val 89916"/>
                            <a:gd name="f23" fmla="val 19812"/>
                            <a:gd name="f24" fmla="val 16764"/>
                            <a:gd name="f25" fmla="val 13716"/>
                            <a:gd name="f26" fmla="val 12192"/>
                            <a:gd name="f27" fmla="val 86868"/>
                            <a:gd name="f28" fmla="val 10668"/>
                            <a:gd name="f29" fmla="val 85344"/>
                            <a:gd name="f30" fmla="val 9144"/>
                            <a:gd name="f31" fmla="val 83820"/>
                            <a:gd name="f32" fmla="val 82296"/>
                            <a:gd name="f33" fmla="val 79248"/>
                            <a:gd name="f34" fmla="val 7620"/>
                            <a:gd name="f35" fmla="val 65532"/>
                            <a:gd name="f36" fmla="*/ f0 1 39624"/>
                            <a:gd name="f37" fmla="*/ f1 1 91440"/>
                            <a:gd name="f38" fmla="val f2"/>
                            <a:gd name="f39" fmla="val f3"/>
                            <a:gd name="f40" fmla="val f4"/>
                            <a:gd name="f41" fmla="+- f40 0 f38"/>
                            <a:gd name="f42" fmla="+- f39 0 f38"/>
                            <a:gd name="f43" fmla="*/ f42 1 39624"/>
                            <a:gd name="f44" fmla="*/ f41 1 91440"/>
                            <a:gd name="f45" fmla="*/ 0 1 f43"/>
                            <a:gd name="f46" fmla="*/ 39624 1 f43"/>
                            <a:gd name="f47" fmla="*/ 0 1 f44"/>
                            <a:gd name="f48" fmla="*/ 91440 1 f44"/>
                            <a:gd name="f49" fmla="*/ f45 f36 1"/>
                            <a:gd name="f50" fmla="*/ f46 f36 1"/>
                            <a:gd name="f51" fmla="*/ f48 f37 1"/>
                            <a:gd name="f52" fmla="*/ f47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49" t="f52" r="f50" b="f51"/>
                          <a:pathLst>
                            <a:path w="39624" h="91440">
                              <a:moveTo>
                                <a:pt x="f5" y="f2"/>
                              </a:moveTo>
                              <a:lnTo>
                                <a:pt x="f5" y="f6"/>
                              </a:lnTo>
                              <a:lnTo>
                                <a:pt x="f7" y="f6"/>
                              </a:lnTo>
                              <a:lnTo>
                                <a:pt x="f7" y="f8"/>
                              </a:lnTo>
                              <a:lnTo>
                                <a:pt x="f5" y="f8"/>
                              </a:lnTo>
                              <a:lnTo>
                                <a:pt x="f5" y="f9"/>
                              </a:lnTo>
                              <a:cubicBezTo>
                                <a:pt x="f5" y="f10"/>
                                <a:pt x="f5" y="f11"/>
                                <a:pt x="f5" y="f12"/>
                              </a:cubicBezTo>
                              <a:cubicBezTo>
                                <a:pt x="f13" y="f14"/>
                                <a:pt x="f13" y="f14"/>
                                <a:pt x="f13" y="f14"/>
                              </a:cubicBezTo>
                              <a:cubicBezTo>
                                <a:pt x="f15" y="f16"/>
                                <a:pt x="f17" y="f16"/>
                                <a:pt x="f18" y="f16"/>
                              </a:cubicBezTo>
                              <a:cubicBezTo>
                                <a:pt x="f19" y="f16"/>
                                <a:pt x="f20" y="f16"/>
                                <a:pt x="f3" y="f14"/>
                              </a:cubicBezTo>
                              <a:lnTo>
                                <a:pt x="f3" y="f21"/>
                              </a:lnTo>
                              <a:cubicBezTo>
                                <a:pt x="f20" y="f22"/>
                                <a:pt x="f17" y="f4"/>
                                <a:pt x="f5" y="f4"/>
                              </a:cubicBezTo>
                              <a:cubicBezTo>
                                <a:pt x="f6" y="f4"/>
                                <a:pt x="f23" y="f4"/>
                                <a:pt x="f24" y="f22"/>
                              </a:cubicBezTo>
                              <a:cubicBezTo>
                                <a:pt x="f25" y="f21"/>
                                <a:pt x="f26" y="f27"/>
                                <a:pt x="f28" y="f29"/>
                              </a:cubicBezTo>
                              <a:cubicBezTo>
                                <a:pt x="f30" y="f31"/>
                                <a:pt x="f30" y="f32"/>
                                <a:pt x="f30" y="f33"/>
                              </a:cubicBezTo>
                              <a:cubicBezTo>
                                <a:pt x="f34" y="f14"/>
                                <a:pt x="f34" y="f11"/>
                                <a:pt x="f34" y="f35"/>
                              </a:cubicBezTo>
                              <a:lnTo>
                                <a:pt x="f34" y="f8"/>
                              </a:lnTo>
                              <a:lnTo>
                                <a:pt x="f2" y="f8"/>
                              </a:lnTo>
                              <a:lnTo>
                                <a:pt x="f2" y="f6"/>
                              </a:lnTo>
                              <a:lnTo>
                                <a:pt x="f34" y="f6"/>
                              </a:lnTo>
                              <a:lnTo>
                                <a:pt x="f34" y="f28"/>
                              </a:ln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45" name="Shape 1073172"/>
                      <wps:cNvSpPr/>
                      <wps:spPr>
                        <a:xfrm>
                          <a:off x="190497" y="25915"/>
                          <a:ext cx="18288" cy="67052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18288"/>
                            <a:gd name="f4" fmla="val 67056"/>
                            <a:gd name="f5" fmla="*/ f0 1 18288"/>
                            <a:gd name="f6" fmla="*/ f1 1 67056"/>
                            <a:gd name="f7" fmla="val f2"/>
                            <a:gd name="f8" fmla="val f3"/>
                            <a:gd name="f9" fmla="val f4"/>
                            <a:gd name="f10" fmla="+- f9 0 f7"/>
                            <a:gd name="f11" fmla="+- f8 0 f7"/>
                            <a:gd name="f12" fmla="*/ f11 1 18288"/>
                            <a:gd name="f13" fmla="*/ f10 1 67056"/>
                            <a:gd name="f14" fmla="*/ 0 1 f12"/>
                            <a:gd name="f15" fmla="*/ 18288 1 f12"/>
                            <a:gd name="f16" fmla="*/ 0 1 f13"/>
                            <a:gd name="f17" fmla="*/ 67056 1 f13"/>
                            <a:gd name="f18" fmla="*/ f14 f5 1"/>
                            <a:gd name="f19" fmla="*/ f15 f5 1"/>
                            <a:gd name="f20" fmla="*/ f17 f6 1"/>
                            <a:gd name="f21" fmla="*/ f16 f6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8" t="f21" r="f19" b="f20"/>
                          <a:pathLst>
                            <a:path w="18288" h="67056">
                              <a:moveTo>
                                <a:pt x="f2" y="f2"/>
                              </a:moveTo>
                              <a:lnTo>
                                <a:pt x="f3" y="f2"/>
                              </a:lnTo>
                              <a:lnTo>
                                <a:pt x="f3" y="f4"/>
                              </a:lnTo>
                              <a:lnTo>
                                <a:pt x="f2" y="f4"/>
                              </a:lnTo>
                              <a:lnTo>
                                <a:pt x="f2" y="f2"/>
                              </a:lnTo>
                            </a:path>
                          </a:pathLst>
                        </a:custGeom>
                        <a:noFill/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46" name="Shape 1072657"/>
                      <wps:cNvSpPr/>
                      <wps:spPr>
                        <a:xfrm>
                          <a:off x="187452" y="0"/>
                          <a:ext cx="28959" cy="18288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28956"/>
                            <a:gd name="f4" fmla="val 18288"/>
                            <a:gd name="f5" fmla="val 9144"/>
                            <a:gd name="f6" fmla="val 10668"/>
                            <a:gd name="f7" fmla="*/ f0 1 28956"/>
                            <a:gd name="f8" fmla="*/ f1 1 18288"/>
                            <a:gd name="f9" fmla="val f2"/>
                            <a:gd name="f10" fmla="val f3"/>
                            <a:gd name="f11" fmla="val f4"/>
                            <a:gd name="f12" fmla="+- f11 0 f9"/>
                            <a:gd name="f13" fmla="+- f10 0 f9"/>
                            <a:gd name="f14" fmla="*/ f13 1 28956"/>
                            <a:gd name="f15" fmla="*/ f12 1 18288"/>
                            <a:gd name="f16" fmla="*/ 0 1 f14"/>
                            <a:gd name="f17" fmla="*/ 28956 1 f14"/>
                            <a:gd name="f18" fmla="*/ 0 1 f15"/>
                            <a:gd name="f19" fmla="*/ 18288 1 f15"/>
                            <a:gd name="f20" fmla="*/ f16 f7 1"/>
                            <a:gd name="f21" fmla="*/ f17 f7 1"/>
                            <a:gd name="f22" fmla="*/ f19 f8 1"/>
                            <a:gd name="f23" fmla="*/ f18 f8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0" t="f23" r="f21" b="f22"/>
                          <a:pathLst>
                            <a:path w="28956" h="18288">
                              <a:moveTo>
                                <a:pt x="f5" y="f2"/>
                              </a:moveTo>
                              <a:lnTo>
                                <a:pt x="f3" y="f2"/>
                              </a:lnTo>
                              <a:lnTo>
                                <a:pt x="f6" y="f4"/>
                              </a:lnTo>
                              <a:lnTo>
                                <a:pt x="f2" y="f4"/>
                              </a:ln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47" name="Shape 1072658"/>
                      <wps:cNvSpPr/>
                      <wps:spPr>
                        <a:xfrm>
                          <a:off x="220973" y="24388"/>
                          <a:ext cx="60963" cy="70107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60960"/>
                            <a:gd name="f4" fmla="val 70104"/>
                            <a:gd name="f5" fmla="val 30480"/>
                            <a:gd name="f6" fmla="val 38100"/>
                            <a:gd name="f7" fmla="val 44196"/>
                            <a:gd name="f8" fmla="val 1524"/>
                            <a:gd name="f9" fmla="val 48768"/>
                            <a:gd name="f10" fmla="val 6096"/>
                            <a:gd name="f11" fmla="val 53340"/>
                            <a:gd name="f12" fmla="val 9144"/>
                            <a:gd name="f13" fmla="val 57912"/>
                            <a:gd name="f14" fmla="val 15240"/>
                            <a:gd name="f15" fmla="val 59436"/>
                            <a:gd name="f16" fmla="val 22860"/>
                            <a:gd name="f17" fmla="val 41148"/>
                            <a:gd name="f18" fmla="val 24384"/>
                            <a:gd name="f19" fmla="val 21336"/>
                            <a:gd name="f20" fmla="val 39624"/>
                            <a:gd name="f21" fmla="val 18288"/>
                            <a:gd name="f22" fmla="val 16764"/>
                            <a:gd name="f23" fmla="val 35052"/>
                            <a:gd name="f24" fmla="val 33528"/>
                            <a:gd name="f25" fmla="val 13716"/>
                            <a:gd name="f26" fmla="val 27432"/>
                            <a:gd name="f27" fmla="val 19812"/>
                            <a:gd name="f28" fmla="val 42672"/>
                            <a:gd name="f29" fmla="val 47244"/>
                            <a:gd name="f30" fmla="val 51816"/>
                            <a:gd name="f31" fmla="val 54864"/>
                            <a:gd name="f32" fmla="val 56388"/>
                            <a:gd name="f33" fmla="val 36576"/>
                            <a:gd name="f34" fmla="val 45720"/>
                            <a:gd name="f35" fmla="val 50292"/>
                            <a:gd name="f36" fmla="val 64008"/>
                            <a:gd name="f37" fmla="val 68580"/>
                            <a:gd name="f38" fmla="val 67056"/>
                            <a:gd name="f39" fmla="val 7620"/>
                            <a:gd name="f40" fmla="val 3048"/>
                            <a:gd name="f41" fmla="*/ f0 1 60960"/>
                            <a:gd name="f42" fmla="*/ f1 1 70104"/>
                            <a:gd name="f43" fmla="val f2"/>
                            <a:gd name="f44" fmla="val f3"/>
                            <a:gd name="f45" fmla="val f4"/>
                            <a:gd name="f46" fmla="+- f45 0 f43"/>
                            <a:gd name="f47" fmla="+- f44 0 f43"/>
                            <a:gd name="f48" fmla="*/ f47 1 60960"/>
                            <a:gd name="f49" fmla="*/ f46 1 70104"/>
                            <a:gd name="f50" fmla="*/ 0 1 f48"/>
                            <a:gd name="f51" fmla="*/ 60960 1 f48"/>
                            <a:gd name="f52" fmla="*/ 0 1 f49"/>
                            <a:gd name="f53" fmla="*/ 70104 1 f49"/>
                            <a:gd name="f54" fmla="*/ f50 f41 1"/>
                            <a:gd name="f55" fmla="*/ f51 f41 1"/>
                            <a:gd name="f56" fmla="*/ f53 f42 1"/>
                            <a:gd name="f57" fmla="*/ f52 f42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54" t="f57" r="f55" b="f56"/>
                          <a:pathLst>
                            <a:path w="60960" h="70104">
                              <a:moveTo>
                                <a:pt x="f5" y="f2"/>
                              </a:moveTo>
                              <a:cubicBezTo>
                                <a:pt x="f6" y="f2"/>
                                <a:pt x="f7" y="f8"/>
                                <a:pt x="f9" y="f10"/>
                              </a:cubicBezTo>
                              <a:cubicBezTo>
                                <a:pt x="f11" y="f12"/>
                                <a:pt x="f13" y="f14"/>
                                <a:pt x="f15" y="f16"/>
                              </a:cubicBezTo>
                              <a:lnTo>
                                <a:pt x="f17" y="f18"/>
                              </a:lnTo>
                              <a:cubicBezTo>
                                <a:pt x="f17" y="f19"/>
                                <a:pt x="f20" y="f21"/>
                                <a:pt x="f6" y="f22"/>
                              </a:cubicBezTo>
                              <a:cubicBezTo>
                                <a:pt x="f23" y="f14"/>
                                <a:pt x="f24" y="f25"/>
                                <a:pt x="f5" y="f25"/>
                              </a:cubicBezTo>
                              <a:cubicBezTo>
                                <a:pt x="f26" y="f25"/>
                                <a:pt x="f18" y="f14"/>
                                <a:pt x="f19" y="f21"/>
                              </a:cubicBezTo>
                              <a:cubicBezTo>
                                <a:pt x="f27" y="f19"/>
                                <a:pt x="f21" y="f26"/>
                                <a:pt x="f21" y="f24"/>
                              </a:cubicBezTo>
                              <a:cubicBezTo>
                                <a:pt x="f21" y="f28"/>
                                <a:pt x="f27" y="f29"/>
                                <a:pt x="f19" y="f30"/>
                              </a:cubicBezTo>
                              <a:cubicBezTo>
                                <a:pt x="f18" y="f31"/>
                                <a:pt x="f26" y="f32"/>
                                <a:pt x="f5" y="f32"/>
                              </a:cubicBezTo>
                              <a:cubicBezTo>
                                <a:pt x="f24" y="f32"/>
                                <a:pt x="f33" y="f31"/>
                                <a:pt x="f6" y="f11"/>
                              </a:cubicBezTo>
                              <a:cubicBezTo>
                                <a:pt x="f17" y="f30"/>
                                <a:pt x="f17" y="f9"/>
                                <a:pt x="f28" y="f7"/>
                              </a:cubicBezTo>
                              <a:lnTo>
                                <a:pt x="f3" y="f34"/>
                              </a:lnTo>
                              <a:cubicBezTo>
                                <a:pt x="f15" y="f11"/>
                                <a:pt x="f32" y="f15"/>
                                <a:pt x="f35" y="f36"/>
                              </a:cubicBezTo>
                              <a:cubicBezTo>
                                <a:pt x="f34" y="f37"/>
                                <a:pt x="f20" y="f4"/>
                                <a:pt x="f5" y="f4"/>
                              </a:cubicBezTo>
                              <a:cubicBezTo>
                                <a:pt x="f19" y="f4"/>
                                <a:pt x="f25" y="f38"/>
                                <a:pt x="f39" y="f3"/>
                              </a:cubicBezTo>
                              <a:cubicBezTo>
                                <a:pt x="f40" y="f31"/>
                                <a:pt x="f2" y="f34"/>
                                <a:pt x="f2" y="f23"/>
                              </a:cubicBezTo>
                              <a:cubicBezTo>
                                <a:pt x="f2" y="f18"/>
                                <a:pt x="f40" y="f14"/>
                                <a:pt x="f39" y="f12"/>
                              </a:cubicBezTo>
                              <a:cubicBezTo>
                                <a:pt x="f25" y="f40"/>
                                <a:pt x="f19" y="f2"/>
                                <a:pt x="f5" y="f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48" name="Shape 1072659"/>
                      <wps:cNvSpPr/>
                      <wps:spPr>
                        <a:xfrm>
                          <a:off x="295653" y="25915"/>
                          <a:ext cx="59436" cy="68580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59436"/>
                            <a:gd name="f4" fmla="val 68580"/>
                            <a:gd name="f5" fmla="val 18288"/>
                            <a:gd name="f6" fmla="val 30480"/>
                            <a:gd name="f7" fmla="val 39624"/>
                            <a:gd name="f8" fmla="val 19812"/>
                            <a:gd name="f9" fmla="val 45720"/>
                            <a:gd name="f10" fmla="val 47244"/>
                            <a:gd name="f11" fmla="val 50292"/>
                            <a:gd name="f12" fmla="val 21336"/>
                            <a:gd name="f13" fmla="val 51816"/>
                            <a:gd name="f14" fmla="val 22860"/>
                            <a:gd name="f15" fmla="val 53340"/>
                            <a:gd name="f16" fmla="val 24384"/>
                            <a:gd name="f17" fmla="val 54864"/>
                            <a:gd name="f18" fmla="val 25908"/>
                            <a:gd name="f19" fmla="val 28956"/>
                            <a:gd name="f20" fmla="val 32004"/>
                            <a:gd name="f21" fmla="val 33528"/>
                            <a:gd name="f22" fmla="val 36576"/>
                            <a:gd name="f23" fmla="val 38100"/>
                            <a:gd name="f24" fmla="val 48768"/>
                            <a:gd name="f25" fmla="val 41148"/>
                            <a:gd name="f26" fmla="val 44196"/>
                            <a:gd name="f27" fmla="val 67056"/>
                            <a:gd name="f28" fmla="val 57912"/>
                            <a:gd name="f29" fmla="val 60960"/>
                            <a:gd name="f30" fmla="val 64008"/>
                            <a:gd name="f31" fmla="val 65532"/>
                            <a:gd name="f32" fmla="val 16764"/>
                            <a:gd name="f33" fmla="val 13716"/>
                            <a:gd name="f34" fmla="val 10668"/>
                            <a:gd name="f35" fmla="val 6096"/>
                            <a:gd name="f36" fmla="val 4572"/>
                            <a:gd name="f37" fmla="val 3048"/>
                            <a:gd name="f38" fmla="val 1524"/>
                            <a:gd name="f39" fmla="val 42672"/>
                            <a:gd name="f40" fmla="*/ f0 1 59436"/>
                            <a:gd name="f41" fmla="*/ f1 1 68580"/>
                            <a:gd name="f42" fmla="val f2"/>
                            <a:gd name="f43" fmla="val f3"/>
                            <a:gd name="f44" fmla="val f4"/>
                            <a:gd name="f45" fmla="+- f44 0 f42"/>
                            <a:gd name="f46" fmla="+- f43 0 f42"/>
                            <a:gd name="f47" fmla="*/ f46 1 59436"/>
                            <a:gd name="f48" fmla="*/ f45 1 68580"/>
                            <a:gd name="f49" fmla="*/ 0 1 f47"/>
                            <a:gd name="f50" fmla="*/ 59436 1 f47"/>
                            <a:gd name="f51" fmla="*/ 0 1 f48"/>
                            <a:gd name="f52" fmla="*/ 68580 1 f48"/>
                            <a:gd name="f53" fmla="*/ f49 f40 1"/>
                            <a:gd name="f54" fmla="*/ f50 f40 1"/>
                            <a:gd name="f55" fmla="*/ f52 f41 1"/>
                            <a:gd name="f56" fmla="*/ f51 f41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53" t="f56" r="f54" b="f55"/>
                          <a:pathLst>
                            <a:path w="59436" h="68580">
                              <a:moveTo>
                                <a:pt x="f2" y="f2"/>
                              </a:moveTo>
                              <a:lnTo>
                                <a:pt x="f5" y="f2"/>
                              </a:lnTo>
                              <a:lnTo>
                                <a:pt x="f5" y="f6"/>
                              </a:lnTo>
                              <a:cubicBezTo>
                                <a:pt x="f5" y="f7"/>
                                <a:pt x="f8" y="f9"/>
                                <a:pt x="f8" y="f10"/>
                              </a:cubicBezTo>
                              <a:cubicBezTo>
                                <a:pt x="f8" y="f11"/>
                                <a:pt x="f12" y="f13"/>
                                <a:pt x="f14" y="f15"/>
                              </a:cubicBezTo>
                              <a:cubicBezTo>
                                <a:pt x="f16" y="f17"/>
                                <a:pt x="f18" y="f17"/>
                                <a:pt x="f19" y="f17"/>
                              </a:cubicBezTo>
                              <a:cubicBezTo>
                                <a:pt x="f20" y="f17"/>
                                <a:pt x="f21" y="f15"/>
                                <a:pt x="f22" y="f13"/>
                              </a:cubicBezTo>
                              <a:cubicBezTo>
                                <a:pt x="f23" y="f11"/>
                                <a:pt x="f7" y="f24"/>
                                <a:pt x="f25" y="f9"/>
                              </a:cubicBezTo>
                              <a:cubicBezTo>
                                <a:pt x="f25" y="f26"/>
                                <a:pt x="f25" y="f23"/>
                                <a:pt x="f25" y="f19"/>
                              </a:cubicBezTo>
                              <a:lnTo>
                                <a:pt x="f25" y="f2"/>
                              </a:lnTo>
                              <a:lnTo>
                                <a:pt x="f3" y="f2"/>
                              </a:lnTo>
                              <a:lnTo>
                                <a:pt x="f3" y="f27"/>
                              </a:lnTo>
                              <a:lnTo>
                                <a:pt x="f25" y="f27"/>
                              </a:lnTo>
                              <a:lnTo>
                                <a:pt x="f25" y="f28"/>
                              </a:lnTo>
                              <a:cubicBezTo>
                                <a:pt x="f7" y="f29"/>
                                <a:pt x="f22" y="f30"/>
                                <a:pt x="f21" y="f31"/>
                              </a:cubicBezTo>
                              <a:cubicBezTo>
                                <a:pt x="f19" y="f27"/>
                                <a:pt x="f18" y="f4"/>
                                <a:pt x="f12" y="f4"/>
                              </a:cubicBezTo>
                              <a:cubicBezTo>
                                <a:pt x="f32" y="f4"/>
                                <a:pt x="f33" y="f27"/>
                                <a:pt x="f34" y="f31"/>
                              </a:cubicBezTo>
                              <a:cubicBezTo>
                                <a:pt x="f35" y="f30"/>
                                <a:pt x="f36" y="f29"/>
                                <a:pt x="f37" y="f28"/>
                              </a:cubicBezTo>
                              <a:cubicBezTo>
                                <a:pt x="f38" y="f15"/>
                                <a:pt x="f2" y="f24"/>
                                <a:pt x="f2" y="f39"/>
                              </a:cubicBezTo>
                              <a:lnTo>
                                <a:pt x="f2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49" name="Shape 1073173"/>
                      <wps:cNvSpPr/>
                      <wps:spPr>
                        <a:xfrm>
                          <a:off x="373377" y="1528"/>
                          <a:ext cx="19815" cy="92967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19812"/>
                            <a:gd name="f4" fmla="val 92964"/>
                            <a:gd name="f5" fmla="*/ f0 1 19812"/>
                            <a:gd name="f6" fmla="*/ f1 1 92964"/>
                            <a:gd name="f7" fmla="val f2"/>
                            <a:gd name="f8" fmla="val f3"/>
                            <a:gd name="f9" fmla="val f4"/>
                            <a:gd name="f10" fmla="+- f9 0 f7"/>
                            <a:gd name="f11" fmla="+- f8 0 f7"/>
                            <a:gd name="f12" fmla="*/ f11 1 19812"/>
                            <a:gd name="f13" fmla="*/ f10 1 92964"/>
                            <a:gd name="f14" fmla="*/ 0 1 f12"/>
                            <a:gd name="f15" fmla="*/ 19812 1 f12"/>
                            <a:gd name="f16" fmla="*/ 0 1 f13"/>
                            <a:gd name="f17" fmla="*/ 92964 1 f13"/>
                            <a:gd name="f18" fmla="*/ f14 f5 1"/>
                            <a:gd name="f19" fmla="*/ f15 f5 1"/>
                            <a:gd name="f20" fmla="*/ f17 f6 1"/>
                            <a:gd name="f21" fmla="*/ f16 f6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8" t="f21" r="f19" b="f20"/>
                          <a:pathLst>
                            <a:path w="19812" h="92964">
                              <a:moveTo>
                                <a:pt x="f2" y="f2"/>
                              </a:moveTo>
                              <a:lnTo>
                                <a:pt x="f3" y="f2"/>
                              </a:lnTo>
                              <a:lnTo>
                                <a:pt x="f3" y="f4"/>
                              </a:lnTo>
                              <a:lnTo>
                                <a:pt x="f2" y="f4"/>
                              </a:lnTo>
                              <a:lnTo>
                                <a:pt x="f2" y="f2"/>
                              </a:lnTo>
                            </a:path>
                          </a:pathLst>
                        </a:custGeom>
                        <a:noFill/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50" name="Shape 1072661"/>
                      <wps:cNvSpPr/>
                      <wps:spPr>
                        <a:xfrm>
                          <a:off x="402336" y="24388"/>
                          <a:ext cx="34290" cy="70107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34290"/>
                            <a:gd name="f4" fmla="val 70104"/>
                            <a:gd name="f5" fmla="val 33528"/>
                            <a:gd name="f6" fmla="val 286"/>
                            <a:gd name="f7" fmla="val 14097"/>
                            <a:gd name="f8" fmla="val 13716"/>
                            <a:gd name="f9" fmla="val 28956"/>
                            <a:gd name="f10" fmla="val 25908"/>
                            <a:gd name="f11" fmla="val 15240"/>
                            <a:gd name="f12" fmla="val 22860"/>
                            <a:gd name="f13" fmla="val 19812"/>
                            <a:gd name="f14" fmla="val 18288"/>
                            <a:gd name="f15" fmla="val 27432"/>
                            <a:gd name="f16" fmla="val 35052"/>
                            <a:gd name="f17" fmla="val 42672"/>
                            <a:gd name="f18" fmla="val 47244"/>
                            <a:gd name="f19" fmla="val 50292"/>
                            <a:gd name="f20" fmla="val 54864"/>
                            <a:gd name="f21" fmla="val 56388"/>
                            <a:gd name="f22" fmla="val 56007"/>
                            <a:gd name="f23" fmla="val 69968"/>
                            <a:gd name="f24" fmla="val 21336"/>
                            <a:gd name="f25" fmla="val 68580"/>
                            <a:gd name="f26" fmla="val 16764"/>
                            <a:gd name="f27" fmla="val 65532"/>
                            <a:gd name="f28" fmla="val 10668"/>
                            <a:gd name="f29" fmla="val 62484"/>
                            <a:gd name="f30" fmla="val 6096"/>
                            <a:gd name="f31" fmla="val 59436"/>
                            <a:gd name="f32" fmla="val 3048"/>
                            <a:gd name="f33" fmla="val 53340"/>
                            <a:gd name="f34" fmla="val 1524"/>
                            <a:gd name="f35" fmla="val 48768"/>
                            <a:gd name="f36" fmla="val 41148"/>
                            <a:gd name="f37" fmla="val 12192"/>
                            <a:gd name="f38" fmla="val 7620"/>
                            <a:gd name="f39" fmla="val 4572"/>
                            <a:gd name="f40" fmla="*/ f0 1 34290"/>
                            <a:gd name="f41" fmla="*/ f1 1 70104"/>
                            <a:gd name="f42" fmla="val f2"/>
                            <a:gd name="f43" fmla="val f3"/>
                            <a:gd name="f44" fmla="val f4"/>
                            <a:gd name="f45" fmla="+- f44 0 f42"/>
                            <a:gd name="f46" fmla="+- f43 0 f42"/>
                            <a:gd name="f47" fmla="*/ f46 1 34290"/>
                            <a:gd name="f48" fmla="*/ f45 1 70104"/>
                            <a:gd name="f49" fmla="*/ 0 1 f47"/>
                            <a:gd name="f50" fmla="*/ 34290 1 f47"/>
                            <a:gd name="f51" fmla="*/ 0 1 f48"/>
                            <a:gd name="f52" fmla="*/ 70104 1 f48"/>
                            <a:gd name="f53" fmla="*/ f49 f40 1"/>
                            <a:gd name="f54" fmla="*/ f50 f40 1"/>
                            <a:gd name="f55" fmla="*/ f52 f41 1"/>
                            <a:gd name="f56" fmla="*/ f51 f41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53" t="f56" r="f54" b="f55"/>
                          <a:pathLst>
                            <a:path w="34290" h="70104">
                              <a:moveTo>
                                <a:pt x="f5" y="f2"/>
                              </a:moveTo>
                              <a:lnTo>
                                <a:pt x="f3" y="f6"/>
                              </a:lnTo>
                              <a:lnTo>
                                <a:pt x="f3" y="f7"/>
                              </a:lnTo>
                              <a:lnTo>
                                <a:pt x="f5" y="f8"/>
                              </a:lnTo>
                              <a:cubicBezTo>
                                <a:pt x="f9" y="f8"/>
                                <a:pt x="f10" y="f11"/>
                                <a:pt x="f12" y="f13"/>
                              </a:cubicBezTo>
                              <a:cubicBezTo>
                                <a:pt x="f13" y="f12"/>
                                <a:pt x="f14" y="f15"/>
                                <a:pt x="f14" y="f16"/>
                              </a:cubicBezTo>
                              <a:cubicBezTo>
                                <a:pt x="f14" y="f17"/>
                                <a:pt x="f13" y="f18"/>
                                <a:pt x="f12" y="f19"/>
                              </a:cubicBezTo>
                              <a:cubicBezTo>
                                <a:pt x="f10" y="f20"/>
                                <a:pt x="f9" y="f21"/>
                                <a:pt x="f5" y="f21"/>
                              </a:cubicBezTo>
                              <a:lnTo>
                                <a:pt x="f3" y="f22"/>
                              </a:lnTo>
                              <a:lnTo>
                                <a:pt x="f3" y="f23"/>
                              </a:lnTo>
                              <a:lnTo>
                                <a:pt x="f5" y="f4"/>
                              </a:lnTo>
                              <a:cubicBezTo>
                                <a:pt x="f15" y="f4"/>
                                <a:pt x="f24" y="f25"/>
                                <a:pt x="f26" y="f27"/>
                              </a:cubicBezTo>
                              <a:cubicBezTo>
                                <a:pt x="f28" y="f29"/>
                                <a:pt x="f30" y="f31"/>
                                <a:pt x="f32" y="f33"/>
                              </a:cubicBezTo>
                              <a:cubicBezTo>
                                <a:pt x="f34" y="f35"/>
                                <a:pt x="f2" y="f36"/>
                                <a:pt x="f2" y="f5"/>
                              </a:cubicBezTo>
                              <a:cubicBezTo>
                                <a:pt x="f2" y="f9"/>
                                <a:pt x="f34" y="f12"/>
                                <a:pt x="f32" y="f26"/>
                              </a:cubicBezTo>
                              <a:cubicBezTo>
                                <a:pt x="f30" y="f37"/>
                                <a:pt x="f28" y="f38"/>
                                <a:pt x="f11" y="f39"/>
                              </a:cubicBezTo>
                              <a:cubicBezTo>
                                <a:pt x="f24" y="f34"/>
                                <a:pt x="f15" y="f2"/>
                                <a:pt x="f5" y="f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51" name="Shape 1072662"/>
                      <wps:cNvSpPr/>
                      <wps:spPr>
                        <a:xfrm>
                          <a:off x="436626" y="24671"/>
                          <a:ext cx="34290" cy="69686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34290"/>
                            <a:gd name="f4" fmla="val 69683"/>
                            <a:gd name="f5" fmla="val 23622"/>
                            <a:gd name="f6" fmla="val 8858"/>
                            <a:gd name="f7" fmla="val 31242"/>
                            <a:gd name="f8" fmla="val 16478"/>
                            <a:gd name="f9" fmla="val 24098"/>
                            <a:gd name="f10" fmla="val 34766"/>
                            <a:gd name="f11" fmla="val 45434"/>
                            <a:gd name="f12" fmla="val 29718"/>
                            <a:gd name="f13" fmla="val 53054"/>
                            <a:gd name="f14" fmla="val 59150"/>
                            <a:gd name="f15" fmla="val 20574"/>
                            <a:gd name="f16" fmla="val 62960"/>
                            <a:gd name="f17" fmla="val 17145"/>
                            <a:gd name="f18" fmla="val 65627"/>
                            <a:gd name="f19" fmla="val 13144"/>
                            <a:gd name="f20" fmla="val 67342"/>
                            <a:gd name="f21" fmla="val 55721"/>
                            <a:gd name="f22" fmla="val 11430"/>
                            <a:gd name="f23" fmla="val 50006"/>
                            <a:gd name="f24" fmla="val 14478"/>
                            <a:gd name="f25" fmla="val 46958"/>
                            <a:gd name="f26" fmla="val 16002"/>
                            <a:gd name="f27" fmla="val 42386"/>
                            <a:gd name="f28" fmla="val 27146"/>
                            <a:gd name="f29" fmla="val 22574"/>
                            <a:gd name="f30" fmla="val 19526"/>
                            <a:gd name="f31" fmla="val 13811"/>
                            <a:gd name="f32" fmla="*/ f0 1 34290"/>
                            <a:gd name="f33" fmla="*/ f1 1 69683"/>
                            <a:gd name="f34" fmla="val f2"/>
                            <a:gd name="f35" fmla="val f3"/>
                            <a:gd name="f36" fmla="val f4"/>
                            <a:gd name="f37" fmla="+- f36 0 f34"/>
                            <a:gd name="f38" fmla="+- f35 0 f34"/>
                            <a:gd name="f39" fmla="*/ f38 1 34290"/>
                            <a:gd name="f40" fmla="*/ f37 1 69683"/>
                            <a:gd name="f41" fmla="*/ 0 1 f39"/>
                            <a:gd name="f42" fmla="*/ 34290 1 f39"/>
                            <a:gd name="f43" fmla="*/ 0 1 f40"/>
                            <a:gd name="f44" fmla="*/ 69683 1 f40"/>
                            <a:gd name="f45" fmla="*/ f41 f32 1"/>
                            <a:gd name="f46" fmla="*/ f42 f32 1"/>
                            <a:gd name="f47" fmla="*/ f44 f33 1"/>
                            <a:gd name="f48" fmla="*/ f43 f33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45" t="f48" r="f46" b="f47"/>
                          <a:pathLst>
                            <a:path w="34290" h="69683">
                              <a:moveTo>
                                <a:pt x="f2" y="f2"/>
                              </a:moveTo>
                              <a:lnTo>
                                <a:pt x="f5" y="f6"/>
                              </a:lnTo>
                              <a:cubicBezTo>
                                <a:pt x="f7" y="f8"/>
                                <a:pt x="f3" y="f9"/>
                                <a:pt x="f3" y="f10"/>
                              </a:cubicBezTo>
                              <a:cubicBezTo>
                                <a:pt x="f3" y="f11"/>
                                <a:pt x="f12" y="f13"/>
                                <a:pt x="f5" y="f14"/>
                              </a:cubicBezTo>
                              <a:cubicBezTo>
                                <a:pt x="f15" y="f16"/>
                                <a:pt x="f17" y="f18"/>
                                <a:pt x="f19" y="f20"/>
                              </a:cubicBezTo>
                              <a:lnTo>
                                <a:pt x="f2" y="f4"/>
                              </a:lnTo>
                              <a:lnTo>
                                <a:pt x="f2" y="f21"/>
                              </a:lnTo>
                              <a:lnTo>
                                <a:pt x="f22" y="f23"/>
                              </a:lnTo>
                              <a:cubicBezTo>
                                <a:pt x="f24" y="f25"/>
                                <a:pt x="f26" y="f27"/>
                                <a:pt x="f26" y="f10"/>
                              </a:cubicBezTo>
                              <a:cubicBezTo>
                                <a:pt x="f26" y="f28"/>
                                <a:pt x="f24" y="f29"/>
                                <a:pt x="f22" y="f30"/>
                              </a:cubicBezTo>
                              <a:lnTo>
                                <a:pt x="f2" y="f31"/>
                              </a:lnTo>
                              <a:lnTo>
                                <a:pt x="f2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52" name="Shape 1073174"/>
                      <wps:cNvSpPr/>
                      <wps:spPr>
                        <a:xfrm>
                          <a:off x="656841" y="74680"/>
                          <a:ext cx="19815" cy="19815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19812"/>
                            <a:gd name="f4" fmla="*/ f0 1 19812"/>
                            <a:gd name="f5" fmla="*/ f1 1 19812"/>
                            <a:gd name="f6" fmla="val f2"/>
                            <a:gd name="f7" fmla="val f3"/>
                            <a:gd name="f8" fmla="+- f7 0 f6"/>
                            <a:gd name="f9" fmla="*/ f8 1 19812"/>
                            <a:gd name="f10" fmla="*/ 0 1 f9"/>
                            <a:gd name="f11" fmla="*/ 19812 1 f9"/>
                            <a:gd name="f12" fmla="*/ f10 f4 1"/>
                            <a:gd name="f13" fmla="*/ f11 f4 1"/>
                            <a:gd name="f14" fmla="*/ f11 f5 1"/>
                            <a:gd name="f15" fmla="*/ f10 f5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2" t="f15" r="f13" b="f14"/>
                          <a:pathLst>
                            <a:path w="19812" h="19812">
                              <a:moveTo>
                                <a:pt x="f2" y="f2"/>
                              </a:moveTo>
                              <a:lnTo>
                                <a:pt x="f3" y="f2"/>
                              </a:lnTo>
                              <a:lnTo>
                                <a:pt x="f3" y="f3"/>
                              </a:lnTo>
                              <a:lnTo>
                                <a:pt x="f2" y="f3"/>
                              </a:lnTo>
                              <a:lnTo>
                                <a:pt x="f2" y="f2"/>
                              </a:lnTo>
                            </a:path>
                          </a:pathLst>
                        </a:custGeom>
                        <a:noFill/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wpg:wgp>
                </a:graphicData>
              </a:graphic>
            </wp:anchor>
          </w:drawing>
        </mc:Choice>
        <mc:Fallback>
          <w:pict>
            <v:group w14:anchorId="0C45D8A1" id="Group 1072651" o:spid="_x0000_s1026" style="position:absolute;margin-left:92.65pt;margin-top:108.6pt;width:53.3pt;height:7.45pt;z-index:251697152;mso-position-horizontal-relative:page;mso-position-vertical-relative:page" coordsize="6766,9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">
              <v:shape id="Shape 1072652" o:spid="_x0000_s1027" style="position:absolute;top:15;width:434;height:914;visibility:visible;mso-wrap-style:square;v-text-anchor:top" coordsize="43434,9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" path="m33528,r9906,l43434,23431r-762,-2095l32004,54864r11430,l43434,70104r-16002,l19812,91440,,91440,33528,xe" fillcolor="black" stroked="f">
                <v:path arrowok="t" o:connecttype="custom" o:connectlocs="21717,0;43434,45720;21717,91440;0,45720" o:connectangles="270,0,90,180" textboxrect="0,0,43434,91440"/>
              </v:shape>
              <v:shape id="Shape 1072653" o:spid="_x0000_s1028" style="position:absolute;left:434;top:15;width:434;height:914;visibility:visible;mso-wrap-style:square;v-text-anchor:top" coordsize="43434,9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" path="m,l9906,,43434,91440r-19812,l17526,70104,,70104,,54864r11430,l,23431,,xe" fillcolor="black" stroked="f">
                <v:path arrowok="t" o:connecttype="custom" o:connectlocs="21717,0;43434,45720;21717,91440;0,45720" o:connectangles="270,0,90,180" textboxrect="0,0,43434,91440"/>
              </v:shape>
              <v:shape id="Shape 1072654" o:spid="_x0000_s1029" style="position:absolute;left:1005;top:243;width:412;height:686;visibility:visible;mso-wrap-style:square;v-text-anchor:top" coordsize="41148,68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" path="m30480,v4572,,7620,1524,10668,4572l36576,21336c33528,19812,32004,18288,28956,18288v-1524,,-4572,,-6096,1524c21336,21336,19812,24384,19812,27432v-1524,3048,-1524,10668,-1524,21336l18288,68580,,68580,,1524r18288,l18288,10668c19812,6096,22860,3048,24384,1524,25908,,28956,,30480,xe" fillcolor="black" stroked="f">
                <v:path arrowok="t" o:connecttype="custom" o:connectlocs="20574,0;41148,34290;20574,68580;0,34290" o:connectangles="270,0,90,180" textboxrect="0,0,41148,68580"/>
              </v:shape>
              <v:shape id="Shape 1072655" o:spid="_x0000_s1030" style="position:absolute;left:1417;top:30;width:396;height:914;visibility:visible;mso-wrap-style:square;v-text-anchor:top" coordsize="39624,9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" path="m25908,r,22860l38100,22860r,13716l25908,36576r,27432c25908,70104,25908,73152,25908,74676v1524,1524,1524,1524,1524,1524c28956,77724,30480,77724,32004,77724v1524,,3048,,7620,-1524l39624,88392v-4572,1524,-9144,3048,-13716,3048c22860,91440,19812,91440,16764,89916,13716,88392,12192,86868,10668,85344,9144,83820,9144,82296,9144,79248,7620,76200,7620,73152,7620,65532r,-28956l,36576,,22860r7620,l7620,10668,25908,xe" fillcolor="black" stroked="f">
                <v:path arrowok="t" o:connecttype="custom" o:connectlocs="19810,0;39620,45720;19810,91440;0,45720" o:connectangles="270,0,90,180" textboxrect="0,0,39624,91440"/>
              </v:shape>
              <v:shape id="Shape 1073172" o:spid="_x0000_s1031" style="position:absolute;left:1904;top:259;width:183;height:670;visibility:visible;mso-wrap-style:square;v-text-anchor:top" coordsize="18288,670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" path="m,l18288,r,67056l,67056,,e" filled="f" stroked="f">
                <v:path arrowok="t" o:connecttype="custom" o:connectlocs="9144,0;18288,33526;9144,67052;0,33526" o:connectangles="270,0,90,180" textboxrect="0,0,18288,67056"/>
              </v:shape>
              <v:shape id="Shape 1072657" o:spid="_x0000_s1032" style="position:absolute;left:1874;width:290;height:182;visibility:visible;mso-wrap-style:square;v-text-anchor:top" coordsize="28956,18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" path="m9144,l28956,,10668,18288,,18288,9144,xe" fillcolor="black" stroked="f">
                <v:path arrowok="t" o:connecttype="custom" o:connectlocs="14480,0;28959,9144;14480,18288;0,9144" o:connectangles="270,0,90,180" textboxrect="0,0,28956,18288"/>
              </v:shape>
              <v:shape id="Shape 1072658" o:spid="_x0000_s1033" style="position:absolute;left:2209;top:243;width:610;height:701;visibility:visible;mso-wrap-style:square;v-text-anchor:top" coordsize="60960,70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" path="m30480,v7620,,13716,1524,18288,6096c53340,9144,57912,15240,59436,22860l41148,24384v,-3048,-1524,-6096,-3048,-7620c35052,15240,33528,13716,30480,13716v-3048,,-6096,1524,-9144,4572c19812,21336,18288,27432,18288,33528v,9144,1524,13716,3048,18288c24384,54864,27432,56388,30480,56388v3048,,6096,-1524,7620,-3048c41148,51816,41148,48768,42672,44196r18288,1524c59436,53340,56388,59436,50292,64008v-4572,4572,-10668,6096,-19812,6096c21336,70104,13716,67056,7620,60960,3048,54864,,45720,,35052,,24384,3048,15240,7620,9144,13716,3048,21336,,30480,xe" fillcolor="black" stroked="f">
                <v:path arrowok="t" o:connecttype="custom" o:connectlocs="30482,0;60963,35054;30482,70107;0,35054" o:connectangles="270,0,90,180" textboxrect="0,0,60960,70104"/>
              </v:shape>
              <v:shape id="Shape 1072659" o:spid="_x0000_s1034" style="position:absolute;left:2956;top:259;width:594;height:685;visibility:visible;mso-wrap-style:square;v-text-anchor:top" coordsize="59436,68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" path="m,l18288,r,30480c18288,39624,19812,45720,19812,47244v,3048,1524,4572,3048,6096c24384,54864,25908,54864,28956,54864v3048,,4572,-1524,7620,-3048c38100,50292,39624,48768,41148,45720v,-1524,,-7620,,-16764l41148,,59436,r,67056l41148,67056r,-9144c39624,60960,36576,64008,33528,65532v-4572,1524,-7620,3048,-12192,3048c16764,68580,13716,67056,10668,65532,6096,64008,4572,60960,3048,57912,1524,53340,,48768,,42672l,xe" fillcolor="black" stroked="f">
                <v:path arrowok="t" o:connecttype="custom" o:connectlocs="29718,0;59436,34290;29718,68580;0,34290" o:connectangles="270,0,90,180" textboxrect="0,0,59436,68580"/>
              </v:shape>
              <v:shape id="Shape 1073173" o:spid="_x0000_s1035" style="position:absolute;left:3733;top:15;width:198;height:929;visibility:visible;mso-wrap-style:square;v-text-anchor:top" coordsize="19812,92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" path="m,l19812,r,92964l,92964,,e" filled="f" stroked="f">
                <v:path arrowok="t" o:connecttype="custom" o:connectlocs="9908,0;19815,46484;9908,92967;0,46484" o:connectangles="270,0,90,180" textboxrect="0,0,19812,92964"/>
              </v:shape>
              <v:shape id="Shape 1072661" o:spid="_x0000_s1036" style="position:absolute;left:4023;top:243;width:343;height:701;visibility:visible;mso-wrap-style:square;v-text-anchor:top" coordsize="34290,70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" path="m33528,r762,286l34290,14097r-762,-381c28956,13716,25908,15240,22860,19812v-3048,3048,-4572,7620,-4572,15240c18288,42672,19812,47244,22860,50292v3048,4572,6096,6096,10668,6096l34290,56007r,13961l33528,70104v-6096,,-12192,-1524,-16764,-4572c10668,62484,6096,59436,3048,53340,1524,48768,,41148,,33528,,28956,1524,22860,3048,16764,6096,12192,10668,7620,15240,4572,21336,1524,27432,,33528,xe" fillcolor="black" stroked="f">
                <v:path arrowok="t" o:connecttype="custom" o:connectlocs="17145,0;34290,35054;17145,70107;0,35054" o:connectangles="270,0,90,180" textboxrect="0,0,34290,70104"/>
              </v:shape>
              <v:shape id="Shape 1072662" o:spid="_x0000_s1037" style="position:absolute;left:4366;top:246;width:343;height:697;visibility:visible;mso-wrap-style:square;v-text-anchor:top" coordsize="34290,696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" path="m,l23622,8858v7620,7620,10668,15240,10668,25908c34290,45434,29718,53054,23622,59150v-3048,3810,-6477,6477,-10478,8192l,69683,,55721,11430,50006v3048,-3048,4572,-7620,4572,-15240c16002,27146,14478,22574,11430,19526l,13811,,xe" fillcolor="black" stroked="f">
                <v:path arrowok="t" o:connecttype="custom" o:connectlocs="17145,0;34290,34843;17145,69686;0,34843" o:connectangles="270,0,90,180" textboxrect="0,0,34290,69683"/>
              </v:shape>
              <v:shape id="Shape 1073174" o:spid="_x0000_s1038" style="position:absolute;left:6568;top:746;width:198;height:198;visibility:visible;mso-wrap-style:square;v-text-anchor:top" coordsize="19812,19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" path="m,l19812,r,19812l,19812,,e" filled="f" stroked="f">
                <v:path arrowok="t" o:connecttype="custom" o:connectlocs="9908,0;19815,9908;9908,19815;0,9908" o:connectangles="270,0,90,180" textboxrect="0,0,19812,19812"/>
              </v:shape>
              <w10:wrap type="square" anchorx="page" anchory="page"/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699200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684785</wp:posOffset>
          </wp:positionV>
          <wp:extent cx="6172200" cy="225555"/>
          <wp:effectExtent l="0" t="0" r="0" b="3045"/>
          <wp:wrapSquare wrapText="bothSides"/>
          <wp:docPr id="25" name="Picture 106442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5555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700224" behindDoc="0" locked="0" layoutInCell="1" allowOverlap="1">
              <wp:simplePos x="0" y="0"/>
              <wp:positionH relativeFrom="page">
                <wp:posOffset>1176531</wp:posOffset>
              </wp:positionH>
              <wp:positionV relativeFrom="page">
                <wp:posOffset>1342640</wp:posOffset>
              </wp:positionV>
              <wp:extent cx="676656" cy="94495"/>
              <wp:effectExtent l="0" t="0" r="9144" b="755"/>
              <wp:wrapSquare wrapText="bothSides"/>
              <wp:docPr id="26" name="Group 10726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6656" cy="94495"/>
                        <a:chOff x="0" y="0"/>
                        <a:chExt cx="676656" cy="94495"/>
                      </a:xfrm>
                    </wpg:grpSpPr>
                    <wps:wsp>
                      <wps:cNvPr id="27" name="Shape 1072633"/>
                      <wps:cNvSpPr/>
                      <wps:spPr>
                        <a:xfrm>
                          <a:off x="0" y="1528"/>
                          <a:ext cx="43434" cy="91440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3434"/>
                            <a:gd name="f4" fmla="val 91440"/>
                            <a:gd name="f5" fmla="val 33528"/>
                            <a:gd name="f6" fmla="val 23431"/>
                            <a:gd name="f7" fmla="val 42672"/>
                            <a:gd name="f8" fmla="val 21336"/>
                            <a:gd name="f9" fmla="val 32004"/>
                            <a:gd name="f10" fmla="val 54864"/>
                            <a:gd name="f11" fmla="val 70104"/>
                            <a:gd name="f12" fmla="val 27432"/>
                            <a:gd name="f13" fmla="val 19812"/>
                            <a:gd name="f14" fmla="*/ f0 1 43434"/>
                            <a:gd name="f15" fmla="*/ f1 1 91440"/>
                            <a:gd name="f16" fmla="val f2"/>
                            <a:gd name="f17" fmla="val f3"/>
                            <a:gd name="f18" fmla="val f4"/>
                            <a:gd name="f19" fmla="+- f18 0 f16"/>
                            <a:gd name="f20" fmla="+- f17 0 f16"/>
                            <a:gd name="f21" fmla="*/ f20 1 43434"/>
                            <a:gd name="f22" fmla="*/ f19 1 91440"/>
                            <a:gd name="f23" fmla="*/ 0 1 f21"/>
                            <a:gd name="f24" fmla="*/ 43434 1 f21"/>
                            <a:gd name="f25" fmla="*/ 0 1 f22"/>
                            <a:gd name="f26" fmla="*/ 91440 1 f22"/>
                            <a:gd name="f27" fmla="*/ f23 f14 1"/>
                            <a:gd name="f28" fmla="*/ f24 f14 1"/>
                            <a:gd name="f29" fmla="*/ f26 f15 1"/>
                            <a:gd name="f30" fmla="*/ f25 f15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7" t="f30" r="f28" b="f29"/>
                          <a:pathLst>
                            <a:path w="43434" h="91440">
                              <a:moveTo>
                                <a:pt x="f5" y="f2"/>
                              </a:moveTo>
                              <a:lnTo>
                                <a:pt x="f3" y="f2"/>
                              </a:lnTo>
                              <a:lnTo>
                                <a:pt x="f3" y="f6"/>
                              </a:lnTo>
                              <a:lnTo>
                                <a:pt x="f7" y="f8"/>
                              </a:lnTo>
                              <a:lnTo>
                                <a:pt x="f9" y="f10"/>
                              </a:lnTo>
                              <a:lnTo>
                                <a:pt x="f3" y="f10"/>
                              </a:lnTo>
                              <a:lnTo>
                                <a:pt x="f3" y="f11"/>
                              </a:lnTo>
                              <a:lnTo>
                                <a:pt x="f12" y="f11"/>
                              </a:lnTo>
                              <a:lnTo>
                                <a:pt x="f13" y="f4"/>
                              </a:lnTo>
                              <a:lnTo>
                                <a:pt x="f2" y="f4"/>
                              </a:ln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28" name="Shape 1072634"/>
                      <wps:cNvSpPr/>
                      <wps:spPr>
                        <a:xfrm>
                          <a:off x="43434" y="1528"/>
                          <a:ext cx="43434" cy="91440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3434"/>
                            <a:gd name="f4" fmla="val 91440"/>
                            <a:gd name="f5" fmla="val 9906"/>
                            <a:gd name="f6" fmla="val 23622"/>
                            <a:gd name="f7" fmla="val 17526"/>
                            <a:gd name="f8" fmla="val 70104"/>
                            <a:gd name="f9" fmla="val 54864"/>
                            <a:gd name="f10" fmla="val 11430"/>
                            <a:gd name="f11" fmla="val 23431"/>
                            <a:gd name="f12" fmla="*/ f0 1 43434"/>
                            <a:gd name="f13" fmla="*/ f1 1 91440"/>
                            <a:gd name="f14" fmla="val f2"/>
                            <a:gd name="f15" fmla="val f3"/>
                            <a:gd name="f16" fmla="val f4"/>
                            <a:gd name="f17" fmla="+- f16 0 f14"/>
                            <a:gd name="f18" fmla="+- f15 0 f14"/>
                            <a:gd name="f19" fmla="*/ f18 1 43434"/>
                            <a:gd name="f20" fmla="*/ f17 1 91440"/>
                            <a:gd name="f21" fmla="*/ 0 1 f19"/>
                            <a:gd name="f22" fmla="*/ 43434 1 f19"/>
                            <a:gd name="f23" fmla="*/ 0 1 f20"/>
                            <a:gd name="f24" fmla="*/ 91440 1 f20"/>
                            <a:gd name="f25" fmla="*/ f21 f12 1"/>
                            <a:gd name="f26" fmla="*/ f22 f12 1"/>
                            <a:gd name="f27" fmla="*/ f24 f13 1"/>
                            <a:gd name="f28" fmla="*/ f23 f13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5" t="f28" r="f26" b="f27"/>
                          <a:pathLst>
                            <a:path w="43434" h="91440">
                              <a:moveTo>
                                <a:pt x="f2" y="f2"/>
                              </a:moveTo>
                              <a:lnTo>
                                <a:pt x="f5" y="f2"/>
                              </a:lnTo>
                              <a:lnTo>
                                <a:pt x="f3" y="f4"/>
                              </a:lnTo>
                              <a:lnTo>
                                <a:pt x="f6" y="f4"/>
                              </a:lnTo>
                              <a:lnTo>
                                <a:pt x="f7" y="f8"/>
                              </a:lnTo>
                              <a:lnTo>
                                <a:pt x="f2" y="f8"/>
                              </a:lnTo>
                              <a:lnTo>
                                <a:pt x="f2" y="f9"/>
                              </a:lnTo>
                              <a:lnTo>
                                <a:pt x="f10" y="f9"/>
                              </a:lnTo>
                              <a:lnTo>
                                <a:pt x="f2" y="f11"/>
                              </a:lnTo>
                              <a:lnTo>
                                <a:pt x="f2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29" name="Shape 1072635"/>
                      <wps:cNvSpPr/>
                      <wps:spPr>
                        <a:xfrm>
                          <a:off x="100584" y="24388"/>
                          <a:ext cx="41148" cy="68580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41148"/>
                            <a:gd name="f4" fmla="val 68580"/>
                            <a:gd name="f5" fmla="val 30480"/>
                            <a:gd name="f6" fmla="val 35052"/>
                            <a:gd name="f7" fmla="val 38100"/>
                            <a:gd name="f8" fmla="val 1524"/>
                            <a:gd name="f9" fmla="val 4572"/>
                            <a:gd name="f10" fmla="val 36576"/>
                            <a:gd name="f11" fmla="val 21336"/>
                            <a:gd name="f12" fmla="val 33528"/>
                            <a:gd name="f13" fmla="val 19812"/>
                            <a:gd name="f14" fmla="val 32004"/>
                            <a:gd name="f15" fmla="val 18288"/>
                            <a:gd name="f16" fmla="val 28956"/>
                            <a:gd name="f17" fmla="val 27432"/>
                            <a:gd name="f18" fmla="val 24384"/>
                            <a:gd name="f19" fmla="val 22860"/>
                            <a:gd name="f20" fmla="val 48768"/>
                            <a:gd name="f21" fmla="val 10668"/>
                            <a:gd name="f22" fmla="val 6096"/>
                            <a:gd name="f23" fmla="val 3048"/>
                            <a:gd name="f24" fmla="val 25908"/>
                            <a:gd name="f25" fmla="*/ f0 1 41148"/>
                            <a:gd name="f26" fmla="*/ f1 1 68580"/>
                            <a:gd name="f27" fmla="val f2"/>
                            <a:gd name="f28" fmla="val f3"/>
                            <a:gd name="f29" fmla="val f4"/>
                            <a:gd name="f30" fmla="+- f29 0 f27"/>
                            <a:gd name="f31" fmla="+- f28 0 f27"/>
                            <a:gd name="f32" fmla="*/ f31 1 41148"/>
                            <a:gd name="f33" fmla="*/ f30 1 68580"/>
                            <a:gd name="f34" fmla="*/ 0 1 f32"/>
                            <a:gd name="f35" fmla="*/ 41148 1 f32"/>
                            <a:gd name="f36" fmla="*/ 0 1 f33"/>
                            <a:gd name="f37" fmla="*/ 68580 1 f33"/>
                            <a:gd name="f38" fmla="*/ f34 f25 1"/>
                            <a:gd name="f39" fmla="*/ f35 f25 1"/>
                            <a:gd name="f40" fmla="*/ f37 f26 1"/>
                            <a:gd name="f41" fmla="*/ f36 f26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38" t="f41" r="f39" b="f40"/>
                          <a:pathLst>
                            <a:path w="41148" h="68580">
                              <a:moveTo>
                                <a:pt x="f5" y="f2"/>
                              </a:moveTo>
                              <a:cubicBezTo>
                                <a:pt x="f6" y="f2"/>
                                <a:pt x="f7" y="f8"/>
                                <a:pt x="f3" y="f9"/>
                              </a:cubicBezTo>
                              <a:lnTo>
                                <a:pt x="f10" y="f11"/>
                              </a:lnTo>
                              <a:cubicBezTo>
                                <a:pt x="f12" y="f13"/>
                                <a:pt x="f14" y="f15"/>
                                <a:pt x="f16" y="f15"/>
                              </a:cubicBezTo>
                              <a:cubicBezTo>
                                <a:pt x="f17" y="f15"/>
                                <a:pt x="f18" y="f15"/>
                                <a:pt x="f19" y="f13"/>
                              </a:cubicBezTo>
                              <a:cubicBezTo>
                                <a:pt x="f11" y="f11"/>
                                <a:pt x="f13" y="f18"/>
                                <a:pt x="f13" y="f17"/>
                              </a:cubicBezTo>
                              <a:cubicBezTo>
                                <a:pt x="f15" y="f5"/>
                                <a:pt x="f15" y="f7"/>
                                <a:pt x="f15" y="f20"/>
                              </a:cubicBezTo>
                              <a:lnTo>
                                <a:pt x="f15" y="f4"/>
                              </a:lnTo>
                              <a:lnTo>
                                <a:pt x="f2" y="f4"/>
                              </a:lnTo>
                              <a:lnTo>
                                <a:pt x="f2" y="f8"/>
                              </a:lnTo>
                              <a:lnTo>
                                <a:pt x="f15" y="f8"/>
                              </a:lnTo>
                              <a:lnTo>
                                <a:pt x="f15" y="f21"/>
                              </a:lnTo>
                              <a:cubicBezTo>
                                <a:pt x="f13" y="f22"/>
                                <a:pt x="f19" y="f23"/>
                                <a:pt x="f18" y="f8"/>
                              </a:cubicBezTo>
                              <a:cubicBezTo>
                                <a:pt x="f24" y="f2"/>
                                <a:pt x="f16" y="f2"/>
                                <a:pt x="f5" y="f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30" name="Shape 1072636"/>
                      <wps:cNvSpPr/>
                      <wps:spPr>
                        <a:xfrm>
                          <a:off x="141732" y="3055"/>
                          <a:ext cx="39620" cy="91440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39624"/>
                            <a:gd name="f4" fmla="val 91440"/>
                            <a:gd name="f5" fmla="val 25908"/>
                            <a:gd name="f6" fmla="val 22860"/>
                            <a:gd name="f7" fmla="val 38100"/>
                            <a:gd name="f8" fmla="val 36576"/>
                            <a:gd name="f9" fmla="val 64008"/>
                            <a:gd name="f10" fmla="val 70104"/>
                            <a:gd name="f11" fmla="val 73152"/>
                            <a:gd name="f12" fmla="val 74676"/>
                            <a:gd name="f13" fmla="val 27432"/>
                            <a:gd name="f14" fmla="val 76200"/>
                            <a:gd name="f15" fmla="val 28956"/>
                            <a:gd name="f16" fmla="val 77724"/>
                            <a:gd name="f17" fmla="val 30480"/>
                            <a:gd name="f18" fmla="val 32004"/>
                            <a:gd name="f19" fmla="val 33528"/>
                            <a:gd name="f20" fmla="val 35052"/>
                            <a:gd name="f21" fmla="val 88392"/>
                            <a:gd name="f22" fmla="val 89916"/>
                            <a:gd name="f23" fmla="val 19812"/>
                            <a:gd name="f24" fmla="val 16764"/>
                            <a:gd name="f25" fmla="val 13716"/>
                            <a:gd name="f26" fmla="val 12192"/>
                            <a:gd name="f27" fmla="val 86868"/>
                            <a:gd name="f28" fmla="val 10668"/>
                            <a:gd name="f29" fmla="val 85344"/>
                            <a:gd name="f30" fmla="val 9144"/>
                            <a:gd name="f31" fmla="val 83820"/>
                            <a:gd name="f32" fmla="val 82296"/>
                            <a:gd name="f33" fmla="val 79248"/>
                            <a:gd name="f34" fmla="val 7620"/>
                            <a:gd name="f35" fmla="val 65532"/>
                            <a:gd name="f36" fmla="*/ f0 1 39624"/>
                            <a:gd name="f37" fmla="*/ f1 1 91440"/>
                            <a:gd name="f38" fmla="val f2"/>
                            <a:gd name="f39" fmla="val f3"/>
                            <a:gd name="f40" fmla="val f4"/>
                            <a:gd name="f41" fmla="+- f40 0 f38"/>
                            <a:gd name="f42" fmla="+- f39 0 f38"/>
                            <a:gd name="f43" fmla="*/ f42 1 39624"/>
                            <a:gd name="f44" fmla="*/ f41 1 91440"/>
                            <a:gd name="f45" fmla="*/ 0 1 f43"/>
                            <a:gd name="f46" fmla="*/ 39624 1 f43"/>
                            <a:gd name="f47" fmla="*/ 0 1 f44"/>
                            <a:gd name="f48" fmla="*/ 91440 1 f44"/>
                            <a:gd name="f49" fmla="*/ f45 f36 1"/>
                            <a:gd name="f50" fmla="*/ f46 f36 1"/>
                            <a:gd name="f51" fmla="*/ f48 f37 1"/>
                            <a:gd name="f52" fmla="*/ f47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49" t="f52" r="f50" b="f51"/>
                          <a:pathLst>
                            <a:path w="39624" h="91440">
                              <a:moveTo>
                                <a:pt x="f5" y="f2"/>
                              </a:moveTo>
                              <a:lnTo>
                                <a:pt x="f5" y="f6"/>
                              </a:lnTo>
                              <a:lnTo>
                                <a:pt x="f7" y="f6"/>
                              </a:lnTo>
                              <a:lnTo>
                                <a:pt x="f7" y="f8"/>
                              </a:lnTo>
                              <a:lnTo>
                                <a:pt x="f5" y="f8"/>
                              </a:lnTo>
                              <a:lnTo>
                                <a:pt x="f5" y="f9"/>
                              </a:lnTo>
                              <a:cubicBezTo>
                                <a:pt x="f5" y="f10"/>
                                <a:pt x="f5" y="f11"/>
                                <a:pt x="f5" y="f12"/>
                              </a:cubicBezTo>
                              <a:cubicBezTo>
                                <a:pt x="f13" y="f14"/>
                                <a:pt x="f13" y="f14"/>
                                <a:pt x="f13" y="f14"/>
                              </a:cubicBezTo>
                              <a:cubicBezTo>
                                <a:pt x="f15" y="f16"/>
                                <a:pt x="f17" y="f16"/>
                                <a:pt x="f18" y="f16"/>
                              </a:cubicBezTo>
                              <a:cubicBezTo>
                                <a:pt x="f19" y="f16"/>
                                <a:pt x="f20" y="f16"/>
                                <a:pt x="f3" y="f14"/>
                              </a:cubicBezTo>
                              <a:lnTo>
                                <a:pt x="f3" y="f21"/>
                              </a:lnTo>
                              <a:cubicBezTo>
                                <a:pt x="f20" y="f22"/>
                                <a:pt x="f17" y="f4"/>
                                <a:pt x="f5" y="f4"/>
                              </a:cubicBezTo>
                              <a:cubicBezTo>
                                <a:pt x="f6" y="f4"/>
                                <a:pt x="f23" y="f4"/>
                                <a:pt x="f24" y="f22"/>
                              </a:cubicBezTo>
                              <a:cubicBezTo>
                                <a:pt x="f25" y="f21"/>
                                <a:pt x="f26" y="f27"/>
                                <a:pt x="f28" y="f29"/>
                              </a:cubicBezTo>
                              <a:cubicBezTo>
                                <a:pt x="f30" y="f31"/>
                                <a:pt x="f30" y="f32"/>
                                <a:pt x="f30" y="f33"/>
                              </a:cubicBezTo>
                              <a:cubicBezTo>
                                <a:pt x="f34" y="f14"/>
                                <a:pt x="f34" y="f11"/>
                                <a:pt x="f34" y="f35"/>
                              </a:cubicBezTo>
                              <a:lnTo>
                                <a:pt x="f34" y="f8"/>
                              </a:lnTo>
                              <a:lnTo>
                                <a:pt x="f2" y="f8"/>
                              </a:lnTo>
                              <a:lnTo>
                                <a:pt x="f2" y="f6"/>
                              </a:lnTo>
                              <a:lnTo>
                                <a:pt x="f34" y="f6"/>
                              </a:lnTo>
                              <a:lnTo>
                                <a:pt x="f34" y="f28"/>
                              </a:ln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31" name="Shape 1073166"/>
                      <wps:cNvSpPr/>
                      <wps:spPr>
                        <a:xfrm>
                          <a:off x="190497" y="25915"/>
                          <a:ext cx="18288" cy="67052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18288"/>
                            <a:gd name="f4" fmla="val 67056"/>
                            <a:gd name="f5" fmla="*/ f0 1 18288"/>
                            <a:gd name="f6" fmla="*/ f1 1 67056"/>
                            <a:gd name="f7" fmla="val f2"/>
                            <a:gd name="f8" fmla="val f3"/>
                            <a:gd name="f9" fmla="val f4"/>
                            <a:gd name="f10" fmla="+- f9 0 f7"/>
                            <a:gd name="f11" fmla="+- f8 0 f7"/>
                            <a:gd name="f12" fmla="*/ f11 1 18288"/>
                            <a:gd name="f13" fmla="*/ f10 1 67056"/>
                            <a:gd name="f14" fmla="*/ 0 1 f12"/>
                            <a:gd name="f15" fmla="*/ 18288 1 f12"/>
                            <a:gd name="f16" fmla="*/ 0 1 f13"/>
                            <a:gd name="f17" fmla="*/ 67056 1 f13"/>
                            <a:gd name="f18" fmla="*/ f14 f5 1"/>
                            <a:gd name="f19" fmla="*/ f15 f5 1"/>
                            <a:gd name="f20" fmla="*/ f17 f6 1"/>
                            <a:gd name="f21" fmla="*/ f16 f6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8" t="f21" r="f19" b="f20"/>
                          <a:pathLst>
                            <a:path w="18288" h="67056">
                              <a:moveTo>
                                <a:pt x="f2" y="f2"/>
                              </a:moveTo>
                              <a:lnTo>
                                <a:pt x="f3" y="f2"/>
                              </a:lnTo>
                              <a:lnTo>
                                <a:pt x="f3" y="f4"/>
                              </a:lnTo>
                              <a:lnTo>
                                <a:pt x="f2" y="f4"/>
                              </a:lnTo>
                              <a:lnTo>
                                <a:pt x="f2" y="f2"/>
                              </a:lnTo>
                            </a:path>
                          </a:pathLst>
                        </a:custGeom>
                        <a:noFill/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32" name="Shape 1072638"/>
                      <wps:cNvSpPr/>
                      <wps:spPr>
                        <a:xfrm>
                          <a:off x="187452" y="0"/>
                          <a:ext cx="28959" cy="18288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28956"/>
                            <a:gd name="f4" fmla="val 18288"/>
                            <a:gd name="f5" fmla="val 9144"/>
                            <a:gd name="f6" fmla="val 10668"/>
                            <a:gd name="f7" fmla="*/ f0 1 28956"/>
                            <a:gd name="f8" fmla="*/ f1 1 18288"/>
                            <a:gd name="f9" fmla="val f2"/>
                            <a:gd name="f10" fmla="val f3"/>
                            <a:gd name="f11" fmla="val f4"/>
                            <a:gd name="f12" fmla="+- f11 0 f9"/>
                            <a:gd name="f13" fmla="+- f10 0 f9"/>
                            <a:gd name="f14" fmla="*/ f13 1 28956"/>
                            <a:gd name="f15" fmla="*/ f12 1 18288"/>
                            <a:gd name="f16" fmla="*/ 0 1 f14"/>
                            <a:gd name="f17" fmla="*/ 28956 1 f14"/>
                            <a:gd name="f18" fmla="*/ 0 1 f15"/>
                            <a:gd name="f19" fmla="*/ 18288 1 f15"/>
                            <a:gd name="f20" fmla="*/ f16 f7 1"/>
                            <a:gd name="f21" fmla="*/ f17 f7 1"/>
                            <a:gd name="f22" fmla="*/ f19 f8 1"/>
                            <a:gd name="f23" fmla="*/ f18 f8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0" t="f23" r="f21" b="f22"/>
                          <a:pathLst>
                            <a:path w="28956" h="18288">
                              <a:moveTo>
                                <a:pt x="f5" y="f2"/>
                              </a:moveTo>
                              <a:lnTo>
                                <a:pt x="f3" y="f2"/>
                              </a:lnTo>
                              <a:lnTo>
                                <a:pt x="f6" y="f4"/>
                              </a:lnTo>
                              <a:lnTo>
                                <a:pt x="f2" y="f4"/>
                              </a:ln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33" name="Shape 1072639"/>
                      <wps:cNvSpPr/>
                      <wps:spPr>
                        <a:xfrm>
                          <a:off x="220973" y="24388"/>
                          <a:ext cx="60963" cy="70107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60960"/>
                            <a:gd name="f4" fmla="val 70104"/>
                            <a:gd name="f5" fmla="val 30480"/>
                            <a:gd name="f6" fmla="val 38100"/>
                            <a:gd name="f7" fmla="val 44196"/>
                            <a:gd name="f8" fmla="val 1524"/>
                            <a:gd name="f9" fmla="val 48768"/>
                            <a:gd name="f10" fmla="val 6096"/>
                            <a:gd name="f11" fmla="val 53340"/>
                            <a:gd name="f12" fmla="val 9144"/>
                            <a:gd name="f13" fmla="val 57912"/>
                            <a:gd name="f14" fmla="val 15240"/>
                            <a:gd name="f15" fmla="val 59436"/>
                            <a:gd name="f16" fmla="val 22860"/>
                            <a:gd name="f17" fmla="val 41148"/>
                            <a:gd name="f18" fmla="val 24384"/>
                            <a:gd name="f19" fmla="val 21336"/>
                            <a:gd name="f20" fmla="val 39624"/>
                            <a:gd name="f21" fmla="val 18288"/>
                            <a:gd name="f22" fmla="val 16764"/>
                            <a:gd name="f23" fmla="val 35052"/>
                            <a:gd name="f24" fmla="val 33528"/>
                            <a:gd name="f25" fmla="val 13716"/>
                            <a:gd name="f26" fmla="val 27432"/>
                            <a:gd name="f27" fmla="val 19812"/>
                            <a:gd name="f28" fmla="val 42672"/>
                            <a:gd name="f29" fmla="val 47244"/>
                            <a:gd name="f30" fmla="val 51816"/>
                            <a:gd name="f31" fmla="val 54864"/>
                            <a:gd name="f32" fmla="val 56388"/>
                            <a:gd name="f33" fmla="val 36576"/>
                            <a:gd name="f34" fmla="val 45720"/>
                            <a:gd name="f35" fmla="val 50292"/>
                            <a:gd name="f36" fmla="val 64008"/>
                            <a:gd name="f37" fmla="val 68580"/>
                            <a:gd name="f38" fmla="val 67056"/>
                            <a:gd name="f39" fmla="val 7620"/>
                            <a:gd name="f40" fmla="val 3048"/>
                            <a:gd name="f41" fmla="*/ f0 1 60960"/>
                            <a:gd name="f42" fmla="*/ f1 1 70104"/>
                            <a:gd name="f43" fmla="val f2"/>
                            <a:gd name="f44" fmla="val f3"/>
                            <a:gd name="f45" fmla="val f4"/>
                            <a:gd name="f46" fmla="+- f45 0 f43"/>
                            <a:gd name="f47" fmla="+- f44 0 f43"/>
                            <a:gd name="f48" fmla="*/ f47 1 60960"/>
                            <a:gd name="f49" fmla="*/ f46 1 70104"/>
                            <a:gd name="f50" fmla="*/ 0 1 f48"/>
                            <a:gd name="f51" fmla="*/ 60960 1 f48"/>
                            <a:gd name="f52" fmla="*/ 0 1 f49"/>
                            <a:gd name="f53" fmla="*/ 70104 1 f49"/>
                            <a:gd name="f54" fmla="*/ f50 f41 1"/>
                            <a:gd name="f55" fmla="*/ f51 f41 1"/>
                            <a:gd name="f56" fmla="*/ f53 f42 1"/>
                            <a:gd name="f57" fmla="*/ f52 f42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54" t="f57" r="f55" b="f56"/>
                          <a:pathLst>
                            <a:path w="60960" h="70104">
                              <a:moveTo>
                                <a:pt x="f5" y="f2"/>
                              </a:moveTo>
                              <a:cubicBezTo>
                                <a:pt x="f6" y="f2"/>
                                <a:pt x="f7" y="f8"/>
                                <a:pt x="f9" y="f10"/>
                              </a:cubicBezTo>
                              <a:cubicBezTo>
                                <a:pt x="f11" y="f12"/>
                                <a:pt x="f13" y="f14"/>
                                <a:pt x="f15" y="f16"/>
                              </a:cubicBezTo>
                              <a:lnTo>
                                <a:pt x="f17" y="f18"/>
                              </a:lnTo>
                              <a:cubicBezTo>
                                <a:pt x="f17" y="f19"/>
                                <a:pt x="f20" y="f21"/>
                                <a:pt x="f6" y="f22"/>
                              </a:cubicBezTo>
                              <a:cubicBezTo>
                                <a:pt x="f23" y="f14"/>
                                <a:pt x="f24" y="f25"/>
                                <a:pt x="f5" y="f25"/>
                              </a:cubicBezTo>
                              <a:cubicBezTo>
                                <a:pt x="f26" y="f25"/>
                                <a:pt x="f18" y="f14"/>
                                <a:pt x="f19" y="f21"/>
                              </a:cubicBezTo>
                              <a:cubicBezTo>
                                <a:pt x="f27" y="f19"/>
                                <a:pt x="f21" y="f26"/>
                                <a:pt x="f21" y="f24"/>
                              </a:cubicBezTo>
                              <a:cubicBezTo>
                                <a:pt x="f21" y="f28"/>
                                <a:pt x="f27" y="f29"/>
                                <a:pt x="f19" y="f30"/>
                              </a:cubicBezTo>
                              <a:cubicBezTo>
                                <a:pt x="f18" y="f31"/>
                                <a:pt x="f26" y="f32"/>
                                <a:pt x="f5" y="f32"/>
                              </a:cubicBezTo>
                              <a:cubicBezTo>
                                <a:pt x="f24" y="f32"/>
                                <a:pt x="f33" y="f31"/>
                                <a:pt x="f6" y="f11"/>
                              </a:cubicBezTo>
                              <a:cubicBezTo>
                                <a:pt x="f17" y="f30"/>
                                <a:pt x="f17" y="f9"/>
                                <a:pt x="f28" y="f7"/>
                              </a:cubicBezTo>
                              <a:lnTo>
                                <a:pt x="f3" y="f34"/>
                              </a:lnTo>
                              <a:cubicBezTo>
                                <a:pt x="f15" y="f11"/>
                                <a:pt x="f32" y="f15"/>
                                <a:pt x="f35" y="f36"/>
                              </a:cubicBezTo>
                              <a:cubicBezTo>
                                <a:pt x="f34" y="f37"/>
                                <a:pt x="f20" y="f4"/>
                                <a:pt x="f5" y="f4"/>
                              </a:cubicBezTo>
                              <a:cubicBezTo>
                                <a:pt x="f19" y="f4"/>
                                <a:pt x="f25" y="f38"/>
                                <a:pt x="f39" y="f3"/>
                              </a:cubicBezTo>
                              <a:cubicBezTo>
                                <a:pt x="f40" y="f31"/>
                                <a:pt x="f2" y="f34"/>
                                <a:pt x="f2" y="f23"/>
                              </a:cubicBezTo>
                              <a:cubicBezTo>
                                <a:pt x="f2" y="f18"/>
                                <a:pt x="f40" y="f14"/>
                                <a:pt x="f39" y="f12"/>
                              </a:cubicBezTo>
                              <a:cubicBezTo>
                                <a:pt x="f25" y="f40"/>
                                <a:pt x="f19" y="f2"/>
                                <a:pt x="f5" y="f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34" name="Shape 1072640"/>
                      <wps:cNvSpPr/>
                      <wps:spPr>
                        <a:xfrm>
                          <a:off x="295653" y="25915"/>
                          <a:ext cx="59436" cy="68580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59436"/>
                            <a:gd name="f4" fmla="val 68580"/>
                            <a:gd name="f5" fmla="val 18288"/>
                            <a:gd name="f6" fmla="val 30480"/>
                            <a:gd name="f7" fmla="val 39624"/>
                            <a:gd name="f8" fmla="val 19812"/>
                            <a:gd name="f9" fmla="val 45720"/>
                            <a:gd name="f10" fmla="val 47244"/>
                            <a:gd name="f11" fmla="val 50292"/>
                            <a:gd name="f12" fmla="val 21336"/>
                            <a:gd name="f13" fmla="val 51816"/>
                            <a:gd name="f14" fmla="val 22860"/>
                            <a:gd name="f15" fmla="val 53340"/>
                            <a:gd name="f16" fmla="val 24384"/>
                            <a:gd name="f17" fmla="val 54864"/>
                            <a:gd name="f18" fmla="val 25908"/>
                            <a:gd name="f19" fmla="val 28956"/>
                            <a:gd name="f20" fmla="val 32004"/>
                            <a:gd name="f21" fmla="val 33528"/>
                            <a:gd name="f22" fmla="val 36576"/>
                            <a:gd name="f23" fmla="val 38100"/>
                            <a:gd name="f24" fmla="val 48768"/>
                            <a:gd name="f25" fmla="val 41148"/>
                            <a:gd name="f26" fmla="val 44196"/>
                            <a:gd name="f27" fmla="val 67056"/>
                            <a:gd name="f28" fmla="val 57912"/>
                            <a:gd name="f29" fmla="val 60960"/>
                            <a:gd name="f30" fmla="val 64008"/>
                            <a:gd name="f31" fmla="val 65532"/>
                            <a:gd name="f32" fmla="val 16764"/>
                            <a:gd name="f33" fmla="val 13716"/>
                            <a:gd name="f34" fmla="val 10668"/>
                            <a:gd name="f35" fmla="val 6096"/>
                            <a:gd name="f36" fmla="val 4572"/>
                            <a:gd name="f37" fmla="val 3048"/>
                            <a:gd name="f38" fmla="val 1524"/>
                            <a:gd name="f39" fmla="val 42672"/>
                            <a:gd name="f40" fmla="*/ f0 1 59436"/>
                            <a:gd name="f41" fmla="*/ f1 1 68580"/>
                            <a:gd name="f42" fmla="val f2"/>
                            <a:gd name="f43" fmla="val f3"/>
                            <a:gd name="f44" fmla="val f4"/>
                            <a:gd name="f45" fmla="+- f44 0 f42"/>
                            <a:gd name="f46" fmla="+- f43 0 f42"/>
                            <a:gd name="f47" fmla="*/ f46 1 59436"/>
                            <a:gd name="f48" fmla="*/ f45 1 68580"/>
                            <a:gd name="f49" fmla="*/ 0 1 f47"/>
                            <a:gd name="f50" fmla="*/ 59436 1 f47"/>
                            <a:gd name="f51" fmla="*/ 0 1 f48"/>
                            <a:gd name="f52" fmla="*/ 68580 1 f48"/>
                            <a:gd name="f53" fmla="*/ f49 f40 1"/>
                            <a:gd name="f54" fmla="*/ f50 f40 1"/>
                            <a:gd name="f55" fmla="*/ f52 f41 1"/>
                            <a:gd name="f56" fmla="*/ f51 f41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53" t="f56" r="f54" b="f55"/>
                          <a:pathLst>
                            <a:path w="59436" h="68580">
                              <a:moveTo>
                                <a:pt x="f2" y="f2"/>
                              </a:moveTo>
                              <a:lnTo>
                                <a:pt x="f5" y="f2"/>
                              </a:lnTo>
                              <a:lnTo>
                                <a:pt x="f5" y="f6"/>
                              </a:lnTo>
                              <a:cubicBezTo>
                                <a:pt x="f5" y="f7"/>
                                <a:pt x="f8" y="f9"/>
                                <a:pt x="f8" y="f10"/>
                              </a:cubicBezTo>
                              <a:cubicBezTo>
                                <a:pt x="f8" y="f11"/>
                                <a:pt x="f12" y="f13"/>
                                <a:pt x="f14" y="f15"/>
                              </a:cubicBezTo>
                              <a:cubicBezTo>
                                <a:pt x="f16" y="f17"/>
                                <a:pt x="f18" y="f17"/>
                                <a:pt x="f19" y="f17"/>
                              </a:cubicBezTo>
                              <a:cubicBezTo>
                                <a:pt x="f20" y="f17"/>
                                <a:pt x="f21" y="f15"/>
                                <a:pt x="f22" y="f13"/>
                              </a:cubicBezTo>
                              <a:cubicBezTo>
                                <a:pt x="f23" y="f11"/>
                                <a:pt x="f7" y="f24"/>
                                <a:pt x="f25" y="f9"/>
                              </a:cubicBezTo>
                              <a:cubicBezTo>
                                <a:pt x="f25" y="f26"/>
                                <a:pt x="f25" y="f23"/>
                                <a:pt x="f25" y="f19"/>
                              </a:cubicBezTo>
                              <a:lnTo>
                                <a:pt x="f25" y="f2"/>
                              </a:lnTo>
                              <a:lnTo>
                                <a:pt x="f3" y="f2"/>
                              </a:lnTo>
                              <a:lnTo>
                                <a:pt x="f3" y="f27"/>
                              </a:lnTo>
                              <a:lnTo>
                                <a:pt x="f25" y="f27"/>
                              </a:lnTo>
                              <a:lnTo>
                                <a:pt x="f25" y="f28"/>
                              </a:lnTo>
                              <a:cubicBezTo>
                                <a:pt x="f7" y="f29"/>
                                <a:pt x="f22" y="f30"/>
                                <a:pt x="f21" y="f31"/>
                              </a:cubicBezTo>
                              <a:cubicBezTo>
                                <a:pt x="f19" y="f27"/>
                                <a:pt x="f18" y="f4"/>
                                <a:pt x="f12" y="f4"/>
                              </a:cubicBezTo>
                              <a:cubicBezTo>
                                <a:pt x="f32" y="f4"/>
                                <a:pt x="f33" y="f27"/>
                                <a:pt x="f34" y="f31"/>
                              </a:cubicBezTo>
                              <a:cubicBezTo>
                                <a:pt x="f35" y="f30"/>
                                <a:pt x="f36" y="f29"/>
                                <a:pt x="f37" y="f28"/>
                              </a:cubicBezTo>
                              <a:cubicBezTo>
                                <a:pt x="f38" y="f15"/>
                                <a:pt x="f2" y="f24"/>
                                <a:pt x="f2" y="f39"/>
                              </a:cubicBezTo>
                              <a:lnTo>
                                <a:pt x="f2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35" name="Shape 1073167"/>
                      <wps:cNvSpPr/>
                      <wps:spPr>
                        <a:xfrm>
                          <a:off x="373377" y="1528"/>
                          <a:ext cx="19815" cy="92967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19812"/>
                            <a:gd name="f4" fmla="val 92964"/>
                            <a:gd name="f5" fmla="*/ f0 1 19812"/>
                            <a:gd name="f6" fmla="*/ f1 1 92964"/>
                            <a:gd name="f7" fmla="val f2"/>
                            <a:gd name="f8" fmla="val f3"/>
                            <a:gd name="f9" fmla="val f4"/>
                            <a:gd name="f10" fmla="+- f9 0 f7"/>
                            <a:gd name="f11" fmla="+- f8 0 f7"/>
                            <a:gd name="f12" fmla="*/ f11 1 19812"/>
                            <a:gd name="f13" fmla="*/ f10 1 92964"/>
                            <a:gd name="f14" fmla="*/ 0 1 f12"/>
                            <a:gd name="f15" fmla="*/ 19812 1 f12"/>
                            <a:gd name="f16" fmla="*/ 0 1 f13"/>
                            <a:gd name="f17" fmla="*/ 92964 1 f13"/>
                            <a:gd name="f18" fmla="*/ f14 f5 1"/>
                            <a:gd name="f19" fmla="*/ f15 f5 1"/>
                            <a:gd name="f20" fmla="*/ f17 f6 1"/>
                            <a:gd name="f21" fmla="*/ f16 f6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8" t="f21" r="f19" b="f20"/>
                          <a:pathLst>
                            <a:path w="19812" h="92964">
                              <a:moveTo>
                                <a:pt x="f2" y="f2"/>
                              </a:moveTo>
                              <a:lnTo>
                                <a:pt x="f3" y="f2"/>
                              </a:lnTo>
                              <a:lnTo>
                                <a:pt x="f3" y="f4"/>
                              </a:lnTo>
                              <a:lnTo>
                                <a:pt x="f2" y="f4"/>
                              </a:lnTo>
                              <a:lnTo>
                                <a:pt x="f2" y="f2"/>
                              </a:lnTo>
                            </a:path>
                          </a:pathLst>
                        </a:custGeom>
                        <a:noFill/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36" name="Shape 1072642"/>
                      <wps:cNvSpPr/>
                      <wps:spPr>
                        <a:xfrm>
                          <a:off x="402336" y="24388"/>
                          <a:ext cx="34290" cy="70107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34290"/>
                            <a:gd name="f4" fmla="val 70104"/>
                            <a:gd name="f5" fmla="val 33528"/>
                            <a:gd name="f6" fmla="val 286"/>
                            <a:gd name="f7" fmla="val 14097"/>
                            <a:gd name="f8" fmla="val 13716"/>
                            <a:gd name="f9" fmla="val 28956"/>
                            <a:gd name="f10" fmla="val 25908"/>
                            <a:gd name="f11" fmla="val 15240"/>
                            <a:gd name="f12" fmla="val 22860"/>
                            <a:gd name="f13" fmla="val 19812"/>
                            <a:gd name="f14" fmla="val 18288"/>
                            <a:gd name="f15" fmla="val 27432"/>
                            <a:gd name="f16" fmla="val 35052"/>
                            <a:gd name="f17" fmla="val 42672"/>
                            <a:gd name="f18" fmla="val 47244"/>
                            <a:gd name="f19" fmla="val 50292"/>
                            <a:gd name="f20" fmla="val 54864"/>
                            <a:gd name="f21" fmla="val 56388"/>
                            <a:gd name="f22" fmla="val 56007"/>
                            <a:gd name="f23" fmla="val 69968"/>
                            <a:gd name="f24" fmla="val 21336"/>
                            <a:gd name="f25" fmla="val 68580"/>
                            <a:gd name="f26" fmla="val 16764"/>
                            <a:gd name="f27" fmla="val 65532"/>
                            <a:gd name="f28" fmla="val 10668"/>
                            <a:gd name="f29" fmla="val 62484"/>
                            <a:gd name="f30" fmla="val 6096"/>
                            <a:gd name="f31" fmla="val 59436"/>
                            <a:gd name="f32" fmla="val 3048"/>
                            <a:gd name="f33" fmla="val 53340"/>
                            <a:gd name="f34" fmla="val 1524"/>
                            <a:gd name="f35" fmla="val 48768"/>
                            <a:gd name="f36" fmla="val 41148"/>
                            <a:gd name="f37" fmla="val 12192"/>
                            <a:gd name="f38" fmla="val 7620"/>
                            <a:gd name="f39" fmla="val 4572"/>
                            <a:gd name="f40" fmla="*/ f0 1 34290"/>
                            <a:gd name="f41" fmla="*/ f1 1 70104"/>
                            <a:gd name="f42" fmla="val f2"/>
                            <a:gd name="f43" fmla="val f3"/>
                            <a:gd name="f44" fmla="val f4"/>
                            <a:gd name="f45" fmla="+- f44 0 f42"/>
                            <a:gd name="f46" fmla="+- f43 0 f42"/>
                            <a:gd name="f47" fmla="*/ f46 1 34290"/>
                            <a:gd name="f48" fmla="*/ f45 1 70104"/>
                            <a:gd name="f49" fmla="*/ 0 1 f47"/>
                            <a:gd name="f50" fmla="*/ 34290 1 f47"/>
                            <a:gd name="f51" fmla="*/ 0 1 f48"/>
                            <a:gd name="f52" fmla="*/ 70104 1 f48"/>
                            <a:gd name="f53" fmla="*/ f49 f40 1"/>
                            <a:gd name="f54" fmla="*/ f50 f40 1"/>
                            <a:gd name="f55" fmla="*/ f52 f41 1"/>
                            <a:gd name="f56" fmla="*/ f51 f41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53" t="f56" r="f54" b="f55"/>
                          <a:pathLst>
                            <a:path w="34290" h="70104">
                              <a:moveTo>
                                <a:pt x="f5" y="f2"/>
                              </a:moveTo>
                              <a:lnTo>
                                <a:pt x="f3" y="f6"/>
                              </a:lnTo>
                              <a:lnTo>
                                <a:pt x="f3" y="f7"/>
                              </a:lnTo>
                              <a:lnTo>
                                <a:pt x="f5" y="f8"/>
                              </a:lnTo>
                              <a:cubicBezTo>
                                <a:pt x="f9" y="f8"/>
                                <a:pt x="f10" y="f11"/>
                                <a:pt x="f12" y="f13"/>
                              </a:cubicBezTo>
                              <a:cubicBezTo>
                                <a:pt x="f13" y="f12"/>
                                <a:pt x="f14" y="f15"/>
                                <a:pt x="f14" y="f16"/>
                              </a:cubicBezTo>
                              <a:cubicBezTo>
                                <a:pt x="f14" y="f17"/>
                                <a:pt x="f13" y="f18"/>
                                <a:pt x="f12" y="f19"/>
                              </a:cubicBezTo>
                              <a:cubicBezTo>
                                <a:pt x="f10" y="f20"/>
                                <a:pt x="f9" y="f21"/>
                                <a:pt x="f5" y="f21"/>
                              </a:cubicBezTo>
                              <a:lnTo>
                                <a:pt x="f3" y="f22"/>
                              </a:lnTo>
                              <a:lnTo>
                                <a:pt x="f3" y="f23"/>
                              </a:lnTo>
                              <a:lnTo>
                                <a:pt x="f5" y="f4"/>
                              </a:lnTo>
                              <a:cubicBezTo>
                                <a:pt x="f15" y="f4"/>
                                <a:pt x="f24" y="f25"/>
                                <a:pt x="f26" y="f27"/>
                              </a:cubicBezTo>
                              <a:cubicBezTo>
                                <a:pt x="f28" y="f29"/>
                                <a:pt x="f30" y="f31"/>
                                <a:pt x="f32" y="f33"/>
                              </a:cubicBezTo>
                              <a:cubicBezTo>
                                <a:pt x="f34" y="f35"/>
                                <a:pt x="f2" y="f36"/>
                                <a:pt x="f2" y="f5"/>
                              </a:cubicBezTo>
                              <a:cubicBezTo>
                                <a:pt x="f2" y="f9"/>
                                <a:pt x="f34" y="f12"/>
                                <a:pt x="f32" y="f26"/>
                              </a:cubicBezTo>
                              <a:cubicBezTo>
                                <a:pt x="f30" y="f37"/>
                                <a:pt x="f28" y="f38"/>
                                <a:pt x="f11" y="f39"/>
                              </a:cubicBezTo>
                              <a:cubicBezTo>
                                <a:pt x="f24" y="f34"/>
                                <a:pt x="f15" y="f2"/>
                                <a:pt x="f5" y="f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37" name="Shape 1072643"/>
                      <wps:cNvSpPr/>
                      <wps:spPr>
                        <a:xfrm>
                          <a:off x="436626" y="24671"/>
                          <a:ext cx="34290" cy="69686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34290"/>
                            <a:gd name="f4" fmla="val 69683"/>
                            <a:gd name="f5" fmla="val 23622"/>
                            <a:gd name="f6" fmla="val 8858"/>
                            <a:gd name="f7" fmla="val 31242"/>
                            <a:gd name="f8" fmla="val 16478"/>
                            <a:gd name="f9" fmla="val 24098"/>
                            <a:gd name="f10" fmla="val 34766"/>
                            <a:gd name="f11" fmla="val 45434"/>
                            <a:gd name="f12" fmla="val 29718"/>
                            <a:gd name="f13" fmla="val 53054"/>
                            <a:gd name="f14" fmla="val 59150"/>
                            <a:gd name="f15" fmla="val 20574"/>
                            <a:gd name="f16" fmla="val 62960"/>
                            <a:gd name="f17" fmla="val 17145"/>
                            <a:gd name="f18" fmla="val 65627"/>
                            <a:gd name="f19" fmla="val 13144"/>
                            <a:gd name="f20" fmla="val 67342"/>
                            <a:gd name="f21" fmla="val 55721"/>
                            <a:gd name="f22" fmla="val 11430"/>
                            <a:gd name="f23" fmla="val 50006"/>
                            <a:gd name="f24" fmla="val 14478"/>
                            <a:gd name="f25" fmla="val 46958"/>
                            <a:gd name="f26" fmla="val 16002"/>
                            <a:gd name="f27" fmla="val 42386"/>
                            <a:gd name="f28" fmla="val 27146"/>
                            <a:gd name="f29" fmla="val 22574"/>
                            <a:gd name="f30" fmla="val 19526"/>
                            <a:gd name="f31" fmla="val 13811"/>
                            <a:gd name="f32" fmla="*/ f0 1 34290"/>
                            <a:gd name="f33" fmla="*/ f1 1 69683"/>
                            <a:gd name="f34" fmla="val f2"/>
                            <a:gd name="f35" fmla="val f3"/>
                            <a:gd name="f36" fmla="val f4"/>
                            <a:gd name="f37" fmla="+- f36 0 f34"/>
                            <a:gd name="f38" fmla="+- f35 0 f34"/>
                            <a:gd name="f39" fmla="*/ f38 1 34290"/>
                            <a:gd name="f40" fmla="*/ f37 1 69683"/>
                            <a:gd name="f41" fmla="*/ 0 1 f39"/>
                            <a:gd name="f42" fmla="*/ 34290 1 f39"/>
                            <a:gd name="f43" fmla="*/ 0 1 f40"/>
                            <a:gd name="f44" fmla="*/ 69683 1 f40"/>
                            <a:gd name="f45" fmla="*/ f41 f32 1"/>
                            <a:gd name="f46" fmla="*/ f42 f32 1"/>
                            <a:gd name="f47" fmla="*/ f44 f33 1"/>
                            <a:gd name="f48" fmla="*/ f43 f33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45" t="f48" r="f46" b="f47"/>
                          <a:pathLst>
                            <a:path w="34290" h="69683">
                              <a:moveTo>
                                <a:pt x="f2" y="f2"/>
                              </a:moveTo>
                              <a:lnTo>
                                <a:pt x="f5" y="f6"/>
                              </a:lnTo>
                              <a:cubicBezTo>
                                <a:pt x="f7" y="f8"/>
                                <a:pt x="f3" y="f9"/>
                                <a:pt x="f3" y="f10"/>
                              </a:cubicBezTo>
                              <a:cubicBezTo>
                                <a:pt x="f3" y="f11"/>
                                <a:pt x="f12" y="f13"/>
                                <a:pt x="f5" y="f14"/>
                              </a:cubicBezTo>
                              <a:cubicBezTo>
                                <a:pt x="f15" y="f16"/>
                                <a:pt x="f17" y="f18"/>
                                <a:pt x="f19" y="f20"/>
                              </a:cubicBezTo>
                              <a:lnTo>
                                <a:pt x="f2" y="f4"/>
                              </a:lnTo>
                              <a:lnTo>
                                <a:pt x="f2" y="f21"/>
                              </a:lnTo>
                              <a:lnTo>
                                <a:pt x="f22" y="f23"/>
                              </a:lnTo>
                              <a:cubicBezTo>
                                <a:pt x="f24" y="f25"/>
                                <a:pt x="f26" y="f27"/>
                                <a:pt x="f26" y="f10"/>
                              </a:cubicBezTo>
                              <a:cubicBezTo>
                                <a:pt x="f26" y="f28"/>
                                <a:pt x="f24" y="f29"/>
                                <a:pt x="f22" y="f30"/>
                              </a:cubicBezTo>
                              <a:lnTo>
                                <a:pt x="f2" y="f31"/>
                              </a:lnTo>
                              <a:lnTo>
                                <a:pt x="f2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38" name="Shape 1073168"/>
                      <wps:cNvSpPr/>
                      <wps:spPr>
                        <a:xfrm>
                          <a:off x="656841" y="74680"/>
                          <a:ext cx="19815" cy="19815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19812"/>
                            <a:gd name="f4" fmla="*/ f0 1 19812"/>
                            <a:gd name="f5" fmla="*/ f1 1 19812"/>
                            <a:gd name="f6" fmla="val f2"/>
                            <a:gd name="f7" fmla="val f3"/>
                            <a:gd name="f8" fmla="+- f7 0 f6"/>
                            <a:gd name="f9" fmla="*/ f8 1 19812"/>
                            <a:gd name="f10" fmla="*/ 0 1 f9"/>
                            <a:gd name="f11" fmla="*/ 19812 1 f9"/>
                            <a:gd name="f12" fmla="*/ f10 f4 1"/>
                            <a:gd name="f13" fmla="*/ f11 f4 1"/>
                            <a:gd name="f14" fmla="*/ f11 f5 1"/>
                            <a:gd name="f15" fmla="*/ f10 f5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2" t="f15" r="f13" b="f14"/>
                          <a:pathLst>
                            <a:path w="19812" h="19812">
                              <a:moveTo>
                                <a:pt x="f2" y="f2"/>
                              </a:moveTo>
                              <a:lnTo>
                                <a:pt x="f3" y="f2"/>
                              </a:lnTo>
                              <a:lnTo>
                                <a:pt x="f3" y="f3"/>
                              </a:lnTo>
                              <a:lnTo>
                                <a:pt x="f2" y="f3"/>
                              </a:lnTo>
                              <a:lnTo>
                                <a:pt x="f2" y="f2"/>
                              </a:lnTo>
                            </a:path>
                          </a:pathLst>
                        </a:custGeom>
                        <a:noFill/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wpg:wgp>
                </a:graphicData>
              </a:graphic>
            </wp:anchor>
          </w:drawing>
        </mc:Choice>
        <mc:Fallback>
          <w:pict>
            <v:group w14:anchorId="00DFDA48" id="Group 1072632" o:spid="_x0000_s1026" style="position:absolute;margin-left:92.65pt;margin-top:105.7pt;width:53.3pt;height:7.45pt;z-index:251700224;mso-position-horizontal-relative:page;mso-position-vertical-relative:page" coordsize="6766,9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">
              <v:shape id="Shape 1072633" o:spid="_x0000_s1027" style="position:absolute;top:15;width:434;height:914;visibility:visible;mso-wrap-style:square;v-text-anchor:top" coordsize="43434,9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" path="m33528,r9906,l43434,23431r-762,-2095l32004,54864r11430,l43434,70104r-16002,l19812,91440,,91440,33528,xe" fillcolor="black" stroked="f">
                <v:path arrowok="t" o:connecttype="custom" o:connectlocs="21717,0;43434,45720;21717,91440;0,45720" o:connectangles="270,0,90,180" textboxrect="0,0,43434,91440"/>
              </v:shape>
              <v:shape id="Shape 1072634" o:spid="_x0000_s1028" style="position:absolute;left:434;top:15;width:434;height:914;visibility:visible;mso-wrap-style:square;v-text-anchor:top" coordsize="43434,9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" path="m,l9906,,43434,91440r-19812,l17526,70104,,70104,,54864r11430,l,23431,,xe" fillcolor="black" stroked="f">
                <v:path arrowok="t" o:connecttype="custom" o:connectlocs="21717,0;43434,45720;21717,91440;0,45720" o:connectangles="270,0,90,180" textboxrect="0,0,43434,91440"/>
              </v:shape>
              <v:shape id="Shape 1072635" o:spid="_x0000_s1029" style="position:absolute;left:1005;top:243;width:412;height:686;visibility:visible;mso-wrap-style:square;v-text-anchor:top" coordsize="41148,68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" path="m30480,v4572,,7620,1524,10668,4572l36576,21336c33528,19812,32004,18288,28956,18288v-1524,,-4572,,-6096,1524c21336,21336,19812,24384,19812,27432v-1524,3048,-1524,10668,-1524,21336l18288,68580,,68580,,1524r18288,l18288,10668c19812,6096,22860,3048,24384,1524,25908,,28956,,30480,xe" fillcolor="black" stroked="f">
                <v:path arrowok="t" o:connecttype="custom" o:connectlocs="20574,0;41148,34290;20574,68580;0,34290" o:connectangles="270,0,90,180" textboxrect="0,0,41148,68580"/>
              </v:shape>
              <v:shape id="Shape 1072636" o:spid="_x0000_s1030" style="position:absolute;left:1417;top:30;width:396;height:914;visibility:visible;mso-wrap-style:square;v-text-anchor:top" coordsize="39624,9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" path="m25908,r,22860l38100,22860r,13716l25908,36576r,27432c25908,70104,25908,73152,25908,74676v1524,1524,1524,1524,1524,1524c28956,77724,30480,77724,32004,77724v1524,,3048,,7620,-1524l39624,88392v-4572,1524,-9144,3048,-13716,3048c22860,91440,19812,91440,16764,89916,13716,88392,12192,86868,10668,85344,9144,83820,9144,82296,9144,79248,7620,76200,7620,73152,7620,65532r,-28956l,36576,,22860r7620,l7620,10668,25908,xe" fillcolor="black" stroked="f">
                <v:path arrowok="t" o:connecttype="custom" o:connectlocs="19810,0;39620,45720;19810,91440;0,45720" o:connectangles="270,0,90,180" textboxrect="0,0,39624,91440"/>
              </v:shape>
              <v:shape id="Shape 1073166" o:spid="_x0000_s1031" style="position:absolute;left:1904;top:259;width:183;height:670;visibility:visible;mso-wrap-style:square;v-text-anchor:top" coordsize="18288,670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" path="m,l18288,r,67056l,67056,,e" filled="f" stroked="f">
                <v:path arrowok="t" o:connecttype="custom" o:connectlocs="9144,0;18288,33526;9144,67052;0,33526" o:connectangles="270,0,90,180" textboxrect="0,0,18288,67056"/>
              </v:shape>
              <v:shape id="Shape 1072638" o:spid="_x0000_s1032" style="position:absolute;left:1874;width:290;height:182;visibility:visible;mso-wrap-style:square;v-text-anchor:top" coordsize="28956,18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" path="m9144,l28956,,10668,18288,,18288,9144,xe" fillcolor="black" stroked="f">
                <v:path arrowok="t" o:connecttype="custom" o:connectlocs="14480,0;28959,9144;14480,18288;0,9144" o:connectangles="270,0,90,180" textboxrect="0,0,28956,18288"/>
              </v:shape>
              <v:shape id="Shape 1072639" o:spid="_x0000_s1033" style="position:absolute;left:2209;top:243;width:610;height:701;visibility:visible;mso-wrap-style:square;v-text-anchor:top" coordsize="60960,70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" path="m30480,v7620,,13716,1524,18288,6096c53340,9144,57912,15240,59436,22860l41148,24384v,-3048,-1524,-6096,-3048,-7620c35052,15240,33528,13716,30480,13716v-3048,,-6096,1524,-9144,4572c19812,21336,18288,27432,18288,33528v,9144,1524,13716,3048,18288c24384,54864,27432,56388,30480,56388v3048,,6096,-1524,7620,-3048c41148,51816,41148,48768,42672,44196r18288,1524c59436,53340,56388,59436,50292,64008v-4572,4572,-10668,6096,-19812,6096c21336,70104,13716,67056,7620,60960,3048,54864,,45720,,35052,,24384,3048,15240,7620,9144,13716,3048,21336,,30480,xe" fillcolor="black" stroked="f">
                <v:path arrowok="t" o:connecttype="custom" o:connectlocs="30482,0;60963,35054;30482,70107;0,35054" o:connectangles="270,0,90,180" textboxrect="0,0,60960,70104"/>
              </v:shape>
              <v:shape id="Shape 1072640" o:spid="_x0000_s1034" style="position:absolute;left:2956;top:259;width:594;height:685;visibility:visible;mso-wrap-style:square;v-text-anchor:top" coordsize="59436,68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" path="m,l18288,r,30480c18288,39624,19812,45720,19812,47244v,3048,1524,4572,3048,6096c24384,54864,25908,54864,28956,54864v3048,,4572,-1524,7620,-3048c38100,50292,39624,48768,41148,45720v,-1524,,-7620,,-16764l41148,,59436,r,67056l41148,67056r,-9144c39624,60960,36576,64008,33528,65532v-4572,1524,-7620,3048,-12192,3048c16764,68580,13716,67056,10668,65532,6096,64008,4572,60960,3048,57912,1524,53340,,48768,,42672l,xe" fillcolor="black" stroked="f">
                <v:path arrowok="t" o:connecttype="custom" o:connectlocs="29718,0;59436,34290;29718,68580;0,34290" o:connectangles="270,0,90,180" textboxrect="0,0,59436,68580"/>
              </v:shape>
              <v:shape id="Shape 1073167" o:spid="_x0000_s1035" style="position:absolute;left:3733;top:15;width:198;height:929;visibility:visible;mso-wrap-style:square;v-text-anchor:top" coordsize="19812,92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" path="m,l19812,r,92964l,92964,,e" filled="f" stroked="f">
                <v:path arrowok="t" o:connecttype="custom" o:connectlocs="9908,0;19815,46484;9908,92967;0,46484" o:connectangles="270,0,90,180" textboxrect="0,0,19812,92964"/>
              </v:shape>
              <v:shape id="Shape 1072642" o:spid="_x0000_s1036" style="position:absolute;left:4023;top:243;width:343;height:701;visibility:visible;mso-wrap-style:square;v-text-anchor:top" coordsize="34290,70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" path="m33528,r762,286l34290,14097r-762,-381c28956,13716,25908,15240,22860,19812v-3048,3048,-4572,7620,-4572,15240c18288,42672,19812,47244,22860,50292v3048,4572,6096,6096,10668,6096l34290,56007r,13961l33528,70104v-6096,,-12192,-1524,-16764,-4572c10668,62484,6096,59436,3048,53340,1524,48768,,41148,,33528,,28956,1524,22860,3048,16764,6096,12192,10668,7620,15240,4572,21336,1524,27432,,33528,xe" fillcolor="black" stroked="f">
                <v:path arrowok="t" o:connecttype="custom" o:connectlocs="17145,0;34290,35054;17145,70107;0,35054" o:connectangles="270,0,90,180" textboxrect="0,0,34290,70104"/>
              </v:shape>
              <v:shape id="Shape 1072643" o:spid="_x0000_s1037" style="position:absolute;left:4366;top:246;width:343;height:697;visibility:visible;mso-wrap-style:square;v-text-anchor:top" coordsize="34290,696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" path="m,l23622,8858v7620,7620,10668,15240,10668,25908c34290,45434,29718,53054,23622,59150v-3048,3810,-6477,6477,-10478,8192l,69683,,55721,11430,50006v3048,-3048,4572,-7620,4572,-15240c16002,27146,14478,22574,11430,19526l,13811,,xe" fillcolor="black" stroked="f">
                <v:path arrowok="t" o:connecttype="custom" o:connectlocs="17145,0;34290,34843;17145,69686;0,34843" o:connectangles="270,0,90,180" textboxrect="0,0,34290,69683"/>
              </v:shape>
              <v:shape id="Shape 1073168" o:spid="_x0000_s1038" style="position:absolute;left:6568;top:746;width:198;height:198;visibility:visible;mso-wrap-style:square;v-text-anchor:top" coordsize="19812,19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" path="m,l19812,r,19812l,19812,,e" filled="f" stroked="f">
                <v:path arrowok="t" o:connecttype="custom" o:connectlocs="9908,0;19815,9908;9908,19815;0,9908" o:connectangles="270,0,90,180" textboxrect="0,0,19812,19812"/>
              </v:shape>
              <w10:wrap type="square" anchorx="page" anchory="page"/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703296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671571</wp:posOffset>
          </wp:positionV>
          <wp:extent cx="6172200" cy="228600"/>
          <wp:effectExtent l="0" t="0" r="0" b="0"/>
          <wp:wrapSquare wrapText="bothSides"/>
          <wp:docPr id="55" name="Picture 106445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8600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702272" behindDoc="0" locked="0" layoutInCell="1" allowOverlap="1">
              <wp:simplePos x="0" y="0"/>
              <wp:positionH relativeFrom="column">
                <wp:posOffset>3273552</wp:posOffset>
              </wp:positionH>
              <wp:positionV relativeFrom="paragraph">
                <wp:posOffset>1382271</wp:posOffset>
              </wp:positionV>
              <wp:extent cx="42675" cy="67052"/>
              <wp:effectExtent l="0" t="0" r="0" b="9148"/>
              <wp:wrapSquare wrapText="bothSides"/>
              <wp:docPr id="56" name="Group 107268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2675" cy="67052"/>
                      </a:xfrm>
                      <a:custGeom>
                        <a:avLst/>
                        <a:gdLst>
                          <a:gd name="f0" fmla="val w"/>
                          <a:gd name="f1" fmla="val h"/>
                          <a:gd name="f2" fmla="val 0"/>
                          <a:gd name="f3" fmla="val 42672"/>
                          <a:gd name="f4" fmla="val 67056"/>
                          <a:gd name="f5" fmla="val 32004"/>
                          <a:gd name="f6" fmla="val 36576"/>
                          <a:gd name="f7" fmla="val 39624"/>
                          <a:gd name="f8" fmla="val 1524"/>
                          <a:gd name="f9" fmla="val 3048"/>
                          <a:gd name="f10" fmla="val 38100"/>
                          <a:gd name="f11" fmla="val 19812"/>
                          <a:gd name="f12" fmla="val 35052"/>
                          <a:gd name="f13" fmla="val 18288"/>
                          <a:gd name="f14" fmla="val 16764"/>
                          <a:gd name="f15" fmla="val 30480"/>
                          <a:gd name="f16" fmla="val 27432"/>
                          <a:gd name="f17" fmla="val 25908"/>
                          <a:gd name="f18" fmla="val 24384"/>
                          <a:gd name="f19" fmla="val 22860"/>
                          <a:gd name="f20" fmla="val 21336"/>
                          <a:gd name="f21" fmla="val 28956"/>
                          <a:gd name="f22" fmla="val 47244"/>
                          <a:gd name="f23" fmla="val 10668"/>
                          <a:gd name="f24" fmla="val 6096"/>
                          <a:gd name="f25" fmla="*/ f0 1 42672"/>
                          <a:gd name="f26" fmla="*/ f1 1 67056"/>
                          <a:gd name="f27" fmla="val f2"/>
                          <a:gd name="f28" fmla="val f3"/>
                          <a:gd name="f29" fmla="val f4"/>
                          <a:gd name="f30" fmla="+- f29 0 f27"/>
                          <a:gd name="f31" fmla="+- f28 0 f27"/>
                          <a:gd name="f32" fmla="*/ f31 1 42672"/>
                          <a:gd name="f33" fmla="*/ f30 1 67056"/>
                          <a:gd name="f34" fmla="*/ 0 1 f32"/>
                          <a:gd name="f35" fmla="*/ 42672 1 f32"/>
                          <a:gd name="f36" fmla="*/ 0 1 f33"/>
                          <a:gd name="f37" fmla="*/ 67056 1 f33"/>
                          <a:gd name="f38" fmla="*/ f34 f25 1"/>
                          <a:gd name="f39" fmla="*/ f35 f25 1"/>
                          <a:gd name="f40" fmla="*/ f37 f26 1"/>
                          <a:gd name="f41" fmla="*/ f36 f26 1"/>
                        </a:gdLst>
                        <a:ahLst/>
                        <a:cxnLst>
                          <a:cxn ang="3cd4">
                            <a:pos x="hc" y="t"/>
                          </a:cxn>
                          <a:cxn ang="0">
                            <a:pos x="r" y="vc"/>
                          </a:cxn>
                          <a:cxn ang="cd4">
                            <a:pos x="hc" y="b"/>
                          </a:cxn>
                          <a:cxn ang="cd2">
                            <a:pos x="l" y="vc"/>
                          </a:cxn>
                        </a:cxnLst>
                        <a:rect l="f38" t="f41" r="f39" b="f40"/>
                        <a:pathLst>
                          <a:path w="42672" h="67056">
                            <a:moveTo>
                              <a:pt x="f5" y="f2"/>
                            </a:moveTo>
                            <a:cubicBezTo>
                              <a:pt x="f6" y="f2"/>
                              <a:pt x="f7" y="f8"/>
                              <a:pt x="f3" y="f9"/>
                            </a:cubicBezTo>
                            <a:lnTo>
                              <a:pt x="f10" y="f11"/>
                            </a:lnTo>
                            <a:cubicBezTo>
                              <a:pt x="f12" y="f13"/>
                              <a:pt x="f5" y="f14"/>
                              <a:pt x="f15" y="f14"/>
                            </a:cubicBezTo>
                            <a:cubicBezTo>
                              <a:pt x="f16" y="f14"/>
                              <a:pt x="f17" y="f14"/>
                              <a:pt x="f18" y="f13"/>
                            </a:cubicBezTo>
                            <a:cubicBezTo>
                              <a:pt x="f19" y="f11"/>
                              <a:pt x="f20" y="f19"/>
                              <a:pt x="f11" y="f17"/>
                            </a:cubicBezTo>
                            <a:cubicBezTo>
                              <a:pt x="f11" y="f21"/>
                              <a:pt x="f13" y="f6"/>
                              <a:pt x="f13" y="f22"/>
                            </a:cubicBezTo>
                            <a:lnTo>
                              <a:pt x="f13" y="f4"/>
                            </a:lnTo>
                            <a:lnTo>
                              <a:pt x="f2" y="f4"/>
                            </a:lnTo>
                            <a:lnTo>
                              <a:pt x="f2" y="f8"/>
                            </a:lnTo>
                            <a:lnTo>
                              <a:pt x="f13" y="f8"/>
                            </a:lnTo>
                            <a:lnTo>
                              <a:pt x="f13" y="f23"/>
                            </a:lnTo>
                            <a:cubicBezTo>
                              <a:pt x="f20" y="f24"/>
                              <a:pt x="f19" y="f9"/>
                              <a:pt x="f17" y="f8"/>
                            </a:cubicBezTo>
                            <a:cubicBezTo>
                              <a:pt x="f16" y="f2"/>
                              <a:pt x="f15" y="f2"/>
                              <a:pt x="f5" y="f2"/>
                            </a:cubicBez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 cap="flat">
                        <a:noFill/>
                        <a:prstDash val="solid"/>
                      </a:ln>
                    </wps:spPr>
                    <wps:bodyPr lIns="0" tIns="0" rIns="0" bIns="0"/>
                  </wps:wsp>
                </a:graphicData>
              </a:graphic>
            </wp:anchor>
          </w:drawing>
        </mc:Choice>
        <mc:Fallback>
          <w:pict>
            <v:shape w14:anchorId="2C6BEF87" id="Group 1072689" o:spid="_x0000_s1026" style="position:absolute;margin-left:257.75pt;margin-top:108.85pt;width:3.35pt;height:5.3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2672,670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" path="m32004,v4572,,7620,1524,10668,3048l38100,19812c35052,18288,32004,16764,30480,16764v-3048,,-4572,,-6096,1524c22860,19812,21336,22860,19812,25908v,3048,-1524,10668,-1524,21336l18288,67056,,67056,,1524r18288,l18288,10668c21336,6096,22860,3048,25908,1524,27432,,30480,,32004,xe" fillcolor="black" stroked="f">
              <v:path arrowok="t" o:connecttype="custom" o:connectlocs="21338,0;42675,33526;21338,67052;0,33526" o:connectangles="270,0,90,180" textboxrect="0,0,42672,67056"/>
              <w10:wrap type="squar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706368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684785</wp:posOffset>
          </wp:positionV>
          <wp:extent cx="6172200" cy="225555"/>
          <wp:effectExtent l="0" t="0" r="0" b="3045"/>
          <wp:wrapSquare wrapText="bothSides"/>
          <wp:docPr id="53" name="Picture 106444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5555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705344" behindDoc="0" locked="0" layoutInCell="1" allowOverlap="1">
              <wp:simplePos x="0" y="0"/>
              <wp:positionH relativeFrom="column">
                <wp:posOffset>3230876</wp:posOffset>
              </wp:positionH>
              <wp:positionV relativeFrom="paragraph">
                <wp:posOffset>1370072</wp:posOffset>
              </wp:positionV>
              <wp:extent cx="44192" cy="71624"/>
              <wp:effectExtent l="0" t="0" r="0" b="4576"/>
              <wp:wrapSquare wrapText="bothSides"/>
              <wp:docPr id="54" name="Group 107268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4192" cy="71624"/>
                      </a:xfrm>
                      <a:custGeom>
                        <a:avLst/>
                        <a:gdLst>
                          <a:gd name="f0" fmla="val w"/>
                          <a:gd name="f1" fmla="val h"/>
                          <a:gd name="f2" fmla="val 0"/>
                          <a:gd name="f3" fmla="val 44196"/>
                          <a:gd name="f4" fmla="val 71628"/>
                          <a:gd name="f5" fmla="val 32004"/>
                          <a:gd name="f6" fmla="val 36576"/>
                          <a:gd name="f7" fmla="val 39624"/>
                          <a:gd name="f8" fmla="val 1524"/>
                          <a:gd name="f9" fmla="val 4572"/>
                          <a:gd name="f10" fmla="val 38100"/>
                          <a:gd name="f11" fmla="val 21336"/>
                          <a:gd name="f12" fmla="val 35052"/>
                          <a:gd name="f13" fmla="val 19812"/>
                          <a:gd name="f14" fmla="val 18288"/>
                          <a:gd name="f15" fmla="val 30480"/>
                          <a:gd name="f16" fmla="val 27432"/>
                          <a:gd name="f17" fmla="val 25908"/>
                          <a:gd name="f18" fmla="val 24384"/>
                          <a:gd name="f19" fmla="val 50292"/>
                          <a:gd name="f20" fmla="val 10668"/>
                          <a:gd name="f21" fmla="val 6096"/>
                          <a:gd name="f22" fmla="val 22860"/>
                          <a:gd name="f23" fmla="val 3048"/>
                          <a:gd name="f24" fmla="*/ f0 1 44196"/>
                          <a:gd name="f25" fmla="*/ f1 1 71628"/>
                          <a:gd name="f26" fmla="val f2"/>
                          <a:gd name="f27" fmla="val f3"/>
                          <a:gd name="f28" fmla="val f4"/>
                          <a:gd name="f29" fmla="+- f28 0 f26"/>
                          <a:gd name="f30" fmla="+- f27 0 f26"/>
                          <a:gd name="f31" fmla="*/ f30 1 44196"/>
                          <a:gd name="f32" fmla="*/ f29 1 71628"/>
                          <a:gd name="f33" fmla="*/ 0 1 f31"/>
                          <a:gd name="f34" fmla="*/ 44196 1 f31"/>
                          <a:gd name="f35" fmla="*/ 0 1 f32"/>
                          <a:gd name="f36" fmla="*/ 71628 1 f32"/>
                          <a:gd name="f37" fmla="*/ f33 f24 1"/>
                          <a:gd name="f38" fmla="*/ f34 f24 1"/>
                          <a:gd name="f39" fmla="*/ f36 f25 1"/>
                          <a:gd name="f40" fmla="*/ f35 f25 1"/>
                        </a:gdLst>
                        <a:ahLst/>
                        <a:cxnLst>
                          <a:cxn ang="3cd4">
                            <a:pos x="hc" y="t"/>
                          </a:cxn>
                          <a:cxn ang="0">
                            <a:pos x="r" y="vc"/>
                          </a:cxn>
                          <a:cxn ang="cd4">
                            <a:pos x="hc" y="b"/>
                          </a:cxn>
                          <a:cxn ang="cd2">
                            <a:pos x="l" y="vc"/>
                          </a:cxn>
                        </a:cxnLst>
                        <a:rect l="f37" t="f40" r="f38" b="f39"/>
                        <a:pathLst>
                          <a:path w="44196" h="71628">
                            <a:moveTo>
                              <a:pt x="f5" y="f2"/>
                            </a:moveTo>
                            <a:cubicBezTo>
                              <a:pt x="f6" y="f2"/>
                              <a:pt x="f7" y="f8"/>
                              <a:pt x="f3" y="f9"/>
                            </a:cubicBezTo>
                            <a:lnTo>
                              <a:pt x="f10" y="f11"/>
                            </a:lnTo>
                            <a:cubicBezTo>
                              <a:pt x="f12" y="f13"/>
                              <a:pt x="f5" y="f14"/>
                              <a:pt x="f15" y="f14"/>
                            </a:cubicBezTo>
                            <a:cubicBezTo>
                              <a:pt x="f16" y="f14"/>
                              <a:pt x="f17" y="f14"/>
                              <a:pt x="f18" y="f13"/>
                            </a:cubicBezTo>
                            <a:cubicBezTo>
                              <a:pt x="f11" y="f11"/>
                              <a:pt x="f13" y="f18"/>
                              <a:pt x="f13" y="f16"/>
                            </a:cubicBezTo>
                            <a:cubicBezTo>
                              <a:pt x="f14" y="f5"/>
                              <a:pt x="f14" y="f7"/>
                              <a:pt x="f14" y="f19"/>
                            </a:cubicBezTo>
                            <a:lnTo>
                              <a:pt x="f14" y="f4"/>
                            </a:lnTo>
                            <a:lnTo>
                              <a:pt x="f2" y="f4"/>
                            </a:lnTo>
                            <a:lnTo>
                              <a:pt x="f2" y="f8"/>
                            </a:lnTo>
                            <a:lnTo>
                              <a:pt x="f14" y="f8"/>
                            </a:lnTo>
                            <a:lnTo>
                              <a:pt x="f14" y="f20"/>
                            </a:lnTo>
                            <a:cubicBezTo>
                              <a:pt x="f11" y="f21"/>
                              <a:pt x="f22" y="f23"/>
                              <a:pt x="f17" y="f8"/>
                            </a:cubicBezTo>
                            <a:cubicBezTo>
                              <a:pt x="f16" y="f2"/>
                              <a:pt x="f15" y="f2"/>
                              <a:pt x="f5" y="f2"/>
                            </a:cubicBez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 cap="flat">
                        <a:noFill/>
                        <a:prstDash val="solid"/>
                      </a:ln>
                    </wps:spPr>
                    <wps:bodyPr lIns="0" tIns="0" rIns="0" bIns="0"/>
                  </wps:wsp>
                </a:graphicData>
              </a:graphic>
            </wp:anchor>
          </w:drawing>
        </mc:Choice>
        <mc:Fallback>
          <w:pict>
            <v:shape w14:anchorId="7146214F" id="Group 1072681" o:spid="_x0000_s1026" style="position:absolute;margin-left:254.4pt;margin-top:107.9pt;width:3.5pt;height:5.6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4196,7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" path="m32004,v4572,,7620,1524,12192,4572l38100,21336c35052,19812,32004,18288,30480,18288v-3048,,-4572,,-6096,1524c21336,21336,19812,24384,19812,27432v-1524,4572,-1524,12192,-1524,22860l18288,71628,,71628,,1524r18288,l18288,10668c21336,6096,22860,3048,25908,1524,27432,,30480,,32004,xe" fillcolor="black" stroked="f">
              <v:path arrowok="t" o:connecttype="custom" o:connectlocs="22096,0;44192,35812;22096,71624;0,35812" o:connectangles="270,0,90,180" textboxrect="0,0,44196,71628"/>
              <w10:wrap type="squar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663360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684785</wp:posOffset>
          </wp:positionV>
          <wp:extent cx="6172200" cy="225555"/>
          <wp:effectExtent l="0" t="0" r="0" b="3045"/>
          <wp:wrapSquare wrapText="bothSides"/>
          <wp:docPr id="1" name="Picture 106430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5555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4244343</wp:posOffset>
              </wp:positionH>
              <wp:positionV relativeFrom="paragraph">
                <wp:posOffset>1389888</wp:posOffset>
              </wp:positionV>
              <wp:extent cx="18288" cy="15243"/>
              <wp:effectExtent l="0" t="0" r="0" b="0"/>
              <wp:wrapSquare wrapText="bothSides"/>
              <wp:docPr id="2" name="Group 107249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8288" cy="15243"/>
                      </a:xfrm>
                      <a:custGeom>
                        <a:avLst/>
                        <a:gdLst>
                          <a:gd name="f0" fmla="val w"/>
                          <a:gd name="f1" fmla="val h"/>
                          <a:gd name="f2" fmla="val 0"/>
                          <a:gd name="f3" fmla="val 18288"/>
                          <a:gd name="f4" fmla="val 15240"/>
                          <a:gd name="f5" fmla="*/ f0 1 18288"/>
                          <a:gd name="f6" fmla="*/ f1 1 15240"/>
                          <a:gd name="f7" fmla="val f2"/>
                          <a:gd name="f8" fmla="val f3"/>
                          <a:gd name="f9" fmla="val f4"/>
                          <a:gd name="f10" fmla="+- f9 0 f7"/>
                          <a:gd name="f11" fmla="+- f8 0 f7"/>
                          <a:gd name="f12" fmla="*/ f11 1 18288"/>
                          <a:gd name="f13" fmla="*/ f10 1 15240"/>
                          <a:gd name="f14" fmla="*/ 0 1 f12"/>
                          <a:gd name="f15" fmla="*/ 18288 1 f12"/>
                          <a:gd name="f16" fmla="*/ 0 1 f13"/>
                          <a:gd name="f17" fmla="*/ 15240 1 f13"/>
                          <a:gd name="f18" fmla="*/ f14 f5 1"/>
                          <a:gd name="f19" fmla="*/ f15 f5 1"/>
                          <a:gd name="f20" fmla="*/ f17 f6 1"/>
                          <a:gd name="f21" fmla="*/ f16 f6 1"/>
                        </a:gdLst>
                        <a:ahLst/>
                        <a:cxnLst>
                          <a:cxn ang="3cd4">
                            <a:pos x="hc" y="t"/>
                          </a:cxn>
                          <a:cxn ang="0">
                            <a:pos x="r" y="vc"/>
                          </a:cxn>
                          <a:cxn ang="cd4">
                            <a:pos x="hc" y="b"/>
                          </a:cxn>
                          <a:cxn ang="cd2">
                            <a:pos x="l" y="vc"/>
                          </a:cxn>
                        </a:cxnLst>
                        <a:rect l="f18" t="f21" r="f19" b="f20"/>
                        <a:pathLst>
                          <a:path w="18288" h="15240">
                            <a:moveTo>
                              <a:pt x="f2" y="f2"/>
                            </a:moveTo>
                            <a:lnTo>
                              <a:pt x="f3" y="f2"/>
                            </a:lnTo>
                            <a:lnTo>
                              <a:pt x="f3" y="f4"/>
                            </a:lnTo>
                            <a:lnTo>
                              <a:pt x="f2" y="f4"/>
                            </a:lnTo>
                            <a:lnTo>
                              <a:pt x="f2" y="f2"/>
                            </a:lnTo>
                          </a:path>
                        </a:pathLst>
                      </a:custGeom>
                      <a:noFill/>
                      <a:ln cap="flat">
                        <a:noFill/>
                        <a:prstDash val="solid"/>
                      </a:ln>
                    </wps:spPr>
                    <wps:bodyPr lIns="0" tIns="0" rIns="0" bIns="0"/>
                  </wps:wsp>
                </a:graphicData>
              </a:graphic>
            </wp:anchor>
          </w:drawing>
        </mc:Choice>
        <mc:Fallback>
          <w:pict>
            <v:shape w14:anchorId="517E96A0" id="Group 1072491" o:spid="_x0000_s1026" style="position:absolute;margin-left:334.2pt;margin-top:109.45pt;width:1.45pt;height:1.2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8288,1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" path="m,l18288,r,15240l,15240,,e" filled="f" stroked="f">
              <v:path arrowok="t" o:connecttype="custom" o:connectlocs="9144,0;18288,7622;9144,15243;0,7622" o:connectangles="270,0,90,180" textboxrect="0,0,18288,15240"/>
              <w10:wrap type="squar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710464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671571</wp:posOffset>
          </wp:positionV>
          <wp:extent cx="6172200" cy="228600"/>
          <wp:effectExtent l="0" t="0" r="0" b="0"/>
          <wp:wrapSquare wrapText="bothSides"/>
          <wp:docPr id="57" name="Picture 106443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8600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708416" behindDoc="0" locked="0" layoutInCell="1" allowOverlap="1">
              <wp:simplePos x="0" y="0"/>
              <wp:positionH relativeFrom="column">
                <wp:posOffset>3265935</wp:posOffset>
              </wp:positionH>
              <wp:positionV relativeFrom="paragraph">
                <wp:posOffset>1365500</wp:posOffset>
              </wp:positionV>
              <wp:extent cx="35048" cy="68580"/>
              <wp:effectExtent l="0" t="0" r="3052" b="7620"/>
              <wp:wrapSquare wrapText="bothSides"/>
              <wp:docPr id="58" name="Group 107267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5048" cy="68580"/>
                      </a:xfrm>
                      <a:custGeom>
                        <a:avLst/>
                        <a:gdLst>
                          <a:gd name="f0" fmla="val w"/>
                          <a:gd name="f1" fmla="val h"/>
                          <a:gd name="f2" fmla="val 0"/>
                          <a:gd name="f3" fmla="val 35052"/>
                          <a:gd name="f4" fmla="val 68580"/>
                          <a:gd name="f5" fmla="val 24384"/>
                          <a:gd name="f6" fmla="val 27432"/>
                          <a:gd name="f7" fmla="val 32004"/>
                          <a:gd name="f8" fmla="val 1524"/>
                          <a:gd name="f9" fmla="val 3048"/>
                          <a:gd name="f10" fmla="val 13716"/>
                          <a:gd name="f11" fmla="val 28956"/>
                          <a:gd name="f12" fmla="val 12192"/>
                          <a:gd name="f13" fmla="val 25908"/>
                          <a:gd name="f14" fmla="val 10668"/>
                          <a:gd name="f15" fmla="val 21336"/>
                          <a:gd name="f16" fmla="val 18288"/>
                          <a:gd name="f17" fmla="val 16764"/>
                          <a:gd name="f18" fmla="val 15240"/>
                          <a:gd name="f19" fmla="val 19812"/>
                          <a:gd name="f20" fmla="val 22860"/>
                          <a:gd name="f21" fmla="val 33528"/>
                          <a:gd name="f22" fmla="val 9144"/>
                          <a:gd name="f23" fmla="val 6096"/>
                          <a:gd name="f24" fmla="*/ f0 1 35052"/>
                          <a:gd name="f25" fmla="*/ f1 1 68580"/>
                          <a:gd name="f26" fmla="val f2"/>
                          <a:gd name="f27" fmla="val f3"/>
                          <a:gd name="f28" fmla="val f4"/>
                          <a:gd name="f29" fmla="+- f28 0 f26"/>
                          <a:gd name="f30" fmla="+- f27 0 f26"/>
                          <a:gd name="f31" fmla="*/ f30 1 35052"/>
                          <a:gd name="f32" fmla="*/ f29 1 68580"/>
                          <a:gd name="f33" fmla="*/ 0 1 f31"/>
                          <a:gd name="f34" fmla="*/ 35052 1 f31"/>
                          <a:gd name="f35" fmla="*/ 0 1 f32"/>
                          <a:gd name="f36" fmla="*/ 68580 1 f32"/>
                          <a:gd name="f37" fmla="*/ f33 f24 1"/>
                          <a:gd name="f38" fmla="*/ f34 f24 1"/>
                          <a:gd name="f39" fmla="*/ f36 f25 1"/>
                          <a:gd name="f40" fmla="*/ f35 f25 1"/>
                        </a:gdLst>
                        <a:ahLst/>
                        <a:cxnLst>
                          <a:cxn ang="3cd4">
                            <a:pos x="hc" y="t"/>
                          </a:cxn>
                          <a:cxn ang="0">
                            <a:pos x="r" y="vc"/>
                          </a:cxn>
                          <a:cxn ang="cd4">
                            <a:pos x="hc" y="b"/>
                          </a:cxn>
                          <a:cxn ang="cd2">
                            <a:pos x="l" y="vc"/>
                          </a:cxn>
                        </a:cxnLst>
                        <a:rect l="f37" t="f40" r="f38" b="f39"/>
                        <a:pathLst>
                          <a:path w="35052" h="68580">
                            <a:moveTo>
                              <a:pt x="f5" y="f2"/>
                            </a:moveTo>
                            <a:cubicBezTo>
                              <a:pt x="f6" y="f2"/>
                              <a:pt x="f7" y="f8"/>
                              <a:pt x="f3" y="f9"/>
                            </a:cubicBezTo>
                            <a:lnTo>
                              <a:pt x="f7" y="f10"/>
                            </a:lnTo>
                            <a:cubicBezTo>
                              <a:pt x="f11" y="f12"/>
                              <a:pt x="f13" y="f14"/>
                              <a:pt x="f5" y="f14"/>
                            </a:cubicBezTo>
                            <a:cubicBezTo>
                              <a:pt x="f15" y="f14"/>
                              <a:pt x="f16" y="f14"/>
                              <a:pt x="f17" y="f12"/>
                            </a:cubicBezTo>
                            <a:cubicBezTo>
                              <a:pt x="f18" y="f10"/>
                              <a:pt x="f10" y="f17"/>
                              <a:pt x="f10" y="f19"/>
                            </a:cubicBezTo>
                            <a:cubicBezTo>
                              <a:pt x="f12" y="f20"/>
                              <a:pt x="f14" y="f6"/>
                              <a:pt x="f14" y="f21"/>
                            </a:cubicBezTo>
                            <a:lnTo>
                              <a:pt x="f14" y="f4"/>
                            </a:lnTo>
                            <a:lnTo>
                              <a:pt x="f2" y="f4"/>
                            </a:lnTo>
                            <a:lnTo>
                              <a:pt x="f2" y="f8"/>
                            </a:lnTo>
                            <a:lnTo>
                              <a:pt x="f22" y="f8"/>
                            </a:lnTo>
                            <a:lnTo>
                              <a:pt x="f22" y="f14"/>
                            </a:lnTo>
                            <a:cubicBezTo>
                              <a:pt x="f12" y="f23"/>
                              <a:pt x="f18" y="f9"/>
                              <a:pt x="f17" y="f8"/>
                            </a:cubicBezTo>
                            <a:cubicBezTo>
                              <a:pt x="f16" y="f2"/>
                              <a:pt x="f15" y="f2"/>
                              <a:pt x="f5" y="f2"/>
                            </a:cubicBez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 cap="flat">
                        <a:noFill/>
                        <a:prstDash val="solid"/>
                      </a:ln>
                    </wps:spPr>
                    <wps:bodyPr lIns="0" tIns="0" rIns="0" bIns="0"/>
                  </wps:wsp>
                </a:graphicData>
              </a:graphic>
            </wp:anchor>
          </w:drawing>
        </mc:Choice>
        <mc:Fallback>
          <w:pict>
            <v:shape w14:anchorId="4A4554C7" id="Group 1072671" o:spid="_x0000_s1026" style="position:absolute;margin-left:257.15pt;margin-top:107.5pt;width:2.75pt;height:5.4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5052,68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" path="m24384,v3048,,7620,1524,10668,3048l32004,13716c28956,12192,25908,10668,24384,10668v-3048,,-6096,,-7620,1524c15240,13716,13716,16764,13716,19812v-1524,3048,-3048,7620,-3048,13716l10668,68580,,68580,,1524r9144,l9144,10668c12192,6096,15240,3048,16764,1524,18288,,21336,,24384,xe" fillcolor="black" stroked="f">
              <v:path arrowok="t" o:connecttype="custom" o:connectlocs="17524,0;35048,34290;17524,68580;0,34290" o:connectangles="270,0,90,180" textboxrect="0,0,35052,68580"/>
              <w10:wrap type="squar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09440" behindDoc="0" locked="0" layoutInCell="1" allowOverlap="1">
              <wp:simplePos x="0" y="0"/>
              <wp:positionH relativeFrom="column">
                <wp:posOffset>1827272</wp:posOffset>
              </wp:positionH>
              <wp:positionV relativeFrom="paragraph">
                <wp:posOffset>1487427</wp:posOffset>
              </wp:positionV>
              <wp:extent cx="10671" cy="10671"/>
              <wp:effectExtent l="0" t="0" r="0" b="0"/>
              <wp:wrapSquare wrapText="bothSides"/>
              <wp:docPr id="59" name="Group 107267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671" cy="10671"/>
                      </a:xfrm>
                      <a:custGeom>
                        <a:avLst/>
                        <a:gdLst>
                          <a:gd name="f0" fmla="val w"/>
                          <a:gd name="f1" fmla="val h"/>
                          <a:gd name="f2" fmla="val 0"/>
                          <a:gd name="f3" fmla="val 10668"/>
                          <a:gd name="f4" fmla="*/ f0 1 10668"/>
                          <a:gd name="f5" fmla="*/ f1 1 10668"/>
                          <a:gd name="f6" fmla="val f2"/>
                          <a:gd name="f7" fmla="val f3"/>
                          <a:gd name="f8" fmla="+- f7 0 f6"/>
                          <a:gd name="f9" fmla="*/ f8 1 10668"/>
                          <a:gd name="f10" fmla="*/ 0 1 f9"/>
                          <a:gd name="f11" fmla="*/ 10668 1 f9"/>
                          <a:gd name="f12" fmla="*/ f10 f4 1"/>
                          <a:gd name="f13" fmla="*/ f11 f4 1"/>
                          <a:gd name="f14" fmla="*/ f11 f5 1"/>
                          <a:gd name="f15" fmla="*/ f10 f5 1"/>
                        </a:gdLst>
                        <a:ahLst/>
                        <a:cxnLst>
                          <a:cxn ang="3cd4">
                            <a:pos x="hc" y="t"/>
                          </a:cxn>
                          <a:cxn ang="0">
                            <a:pos x="r" y="vc"/>
                          </a:cxn>
                          <a:cxn ang="cd4">
                            <a:pos x="hc" y="b"/>
                          </a:cxn>
                          <a:cxn ang="cd2">
                            <a:pos x="l" y="vc"/>
                          </a:cxn>
                        </a:cxnLst>
                        <a:rect l="f12" t="f15" r="f13" b="f14"/>
                        <a:pathLst>
                          <a:path w="10668" h="10668">
                            <a:moveTo>
                              <a:pt x="f2" y="f2"/>
                            </a:moveTo>
                            <a:lnTo>
                              <a:pt x="f3" y="f2"/>
                            </a:lnTo>
                            <a:lnTo>
                              <a:pt x="f3" y="f3"/>
                            </a:lnTo>
                            <a:lnTo>
                              <a:pt x="f2" y="f3"/>
                            </a:lnTo>
                            <a:lnTo>
                              <a:pt x="f2" y="f2"/>
                            </a:lnTo>
                          </a:path>
                        </a:pathLst>
                      </a:custGeom>
                      <a:noFill/>
                      <a:ln cap="flat">
                        <a:noFill/>
                        <a:prstDash val="solid"/>
                      </a:ln>
                    </wps:spPr>
                    <wps:bodyPr lIns="0" tIns="0" rIns="0" bIns="0"/>
                  </wps:wsp>
                </a:graphicData>
              </a:graphic>
            </wp:anchor>
          </w:drawing>
        </mc:Choice>
        <mc:Fallback>
          <w:pict>
            <v:shape w14:anchorId="2A36F663" id="Group 1072673" o:spid="_x0000_s1026" style="position:absolute;margin-left:143.9pt;margin-top:117.1pt;width:.85pt;height:.8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668,106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" path="m,l10668,r,10668l,10668,,e" filled="f" stroked="f">
              <v:path arrowok="t" o:connecttype="custom" o:connectlocs="5336,0;10671,5336;5336,10671;0,5336" o:connectangles="270,0,90,180" textboxrect="0,0,10668,10668"/>
              <w10:wrap type="square"/>
            </v:shape>
          </w:pict>
        </mc:Fallback>
      </mc:AlternateContent>
    </w:r>
  </w:p>
</w:hdr>
</file>

<file path=word/header2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712512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671571</wp:posOffset>
          </wp:positionV>
          <wp:extent cx="6172200" cy="228600"/>
          <wp:effectExtent l="0" t="0" r="0" b="0"/>
          <wp:wrapSquare wrapText="bothSides"/>
          <wp:docPr id="61" name="Picture 106447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8600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</w:p>
</w:hdr>
</file>

<file path=word/header2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714560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684785</wp:posOffset>
          </wp:positionV>
          <wp:extent cx="6172200" cy="225555"/>
          <wp:effectExtent l="0" t="0" r="0" b="3045"/>
          <wp:wrapSquare wrapText="bothSides"/>
          <wp:docPr id="60" name="Picture 106448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5555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</w:p>
</w:hdr>
</file>

<file path=word/header2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716608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684785</wp:posOffset>
          </wp:positionV>
          <wp:extent cx="6172200" cy="225555"/>
          <wp:effectExtent l="0" t="0" r="0" b="3045"/>
          <wp:wrapSquare wrapText="bothSides"/>
          <wp:docPr id="62" name="Picture 106446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5555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</w:p>
</w:hdr>
</file>

<file path=word/header2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718656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671571</wp:posOffset>
          </wp:positionV>
          <wp:extent cx="6172200" cy="228600"/>
          <wp:effectExtent l="0" t="0" r="0" b="0"/>
          <wp:wrapSquare wrapText="bothSides"/>
          <wp:docPr id="64" name="Picture 106449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8600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</w:p>
</w:hdr>
</file>

<file path=word/header2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720704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684785</wp:posOffset>
          </wp:positionV>
          <wp:extent cx="6172200" cy="225555"/>
          <wp:effectExtent l="0" t="0" r="0" b="3045"/>
          <wp:wrapSquare wrapText="bothSides"/>
          <wp:docPr id="63" name="Picture 106450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5555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</w:p>
</w:hdr>
</file>

<file path=word/header2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722752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671571</wp:posOffset>
          </wp:positionV>
          <wp:extent cx="6172200" cy="228600"/>
          <wp:effectExtent l="0" t="0" r="0" b="0"/>
          <wp:wrapSquare wrapText="bothSides"/>
          <wp:docPr id="69" name="Picture 106449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8600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</w:p>
</w:hdr>
</file>

<file path=word/header2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724800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684785</wp:posOffset>
          </wp:positionV>
          <wp:extent cx="6172200" cy="225555"/>
          <wp:effectExtent l="0" t="0" r="0" b="3045"/>
          <wp:wrapSquare wrapText="bothSides"/>
          <wp:docPr id="65" name="Picture 106452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5555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725824" behindDoc="0" locked="0" layoutInCell="1" allowOverlap="1">
              <wp:simplePos x="0" y="0"/>
              <wp:positionH relativeFrom="page">
                <wp:posOffset>1408176</wp:posOffset>
              </wp:positionH>
              <wp:positionV relativeFrom="page">
                <wp:posOffset>1476756</wp:posOffset>
              </wp:positionV>
              <wp:extent cx="140204" cy="73152"/>
              <wp:effectExtent l="0" t="0" r="0" b="3048"/>
              <wp:wrapSquare wrapText="bothSides"/>
              <wp:docPr id="66" name="Group 107274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0204" cy="73152"/>
                        <a:chOff x="0" y="0"/>
                        <a:chExt cx="140204" cy="73152"/>
                      </a:xfrm>
                    </wpg:grpSpPr>
                    <wps:wsp>
                      <wps:cNvPr id="67" name="Shape 1072745"/>
                      <wps:cNvSpPr/>
                      <wps:spPr>
                        <a:xfrm>
                          <a:off x="0" y="0"/>
                          <a:ext cx="64008" cy="73152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64008"/>
                            <a:gd name="f4" fmla="val 73152"/>
                            <a:gd name="f5" fmla="val 32004"/>
                            <a:gd name="f6" fmla="val 39624"/>
                            <a:gd name="f7" fmla="val 47244"/>
                            <a:gd name="f8" fmla="val 1524"/>
                            <a:gd name="f9" fmla="val 51816"/>
                            <a:gd name="f10" fmla="val 4572"/>
                            <a:gd name="f11" fmla="val 56388"/>
                            <a:gd name="f12" fmla="val 9144"/>
                            <a:gd name="f13" fmla="val 59436"/>
                            <a:gd name="f14" fmla="val 13716"/>
                            <a:gd name="f15" fmla="val 62484"/>
                            <a:gd name="f16" fmla="val 21336"/>
                            <a:gd name="f17" fmla="val 44196"/>
                            <a:gd name="f18" fmla="val 24384"/>
                            <a:gd name="f19" fmla="val 42672"/>
                            <a:gd name="f20" fmla="val 18288"/>
                            <a:gd name="f21" fmla="val 16764"/>
                            <a:gd name="f22" fmla="val 38100"/>
                            <a:gd name="f23" fmla="val 15240"/>
                            <a:gd name="f24" fmla="val 35052"/>
                            <a:gd name="f25" fmla="val 27432"/>
                            <a:gd name="f26" fmla="val 19812"/>
                            <a:gd name="f27" fmla="val 50292"/>
                            <a:gd name="f28" fmla="val 53340"/>
                            <a:gd name="f29" fmla="val 57912"/>
                            <a:gd name="f30" fmla="val 36576"/>
                            <a:gd name="f31" fmla="val 41148"/>
                            <a:gd name="f32" fmla="val 54864"/>
                            <a:gd name="f33" fmla="val 45720"/>
                            <a:gd name="f34" fmla="val 48768"/>
                            <a:gd name="f35" fmla="val 67056"/>
                            <a:gd name="f36" fmla="val 71628"/>
                            <a:gd name="f37" fmla="val 22860"/>
                            <a:gd name="f38" fmla="val 70104"/>
                            <a:gd name="f39" fmla="val 3048"/>
                            <a:gd name="f40" fmla="*/ f0 1 64008"/>
                            <a:gd name="f41" fmla="*/ f1 1 73152"/>
                            <a:gd name="f42" fmla="val f2"/>
                            <a:gd name="f43" fmla="val f3"/>
                            <a:gd name="f44" fmla="val f4"/>
                            <a:gd name="f45" fmla="+- f44 0 f42"/>
                            <a:gd name="f46" fmla="+- f43 0 f42"/>
                            <a:gd name="f47" fmla="*/ f46 1 64008"/>
                            <a:gd name="f48" fmla="*/ f45 1 73152"/>
                            <a:gd name="f49" fmla="*/ 0 1 f47"/>
                            <a:gd name="f50" fmla="*/ 64008 1 f47"/>
                            <a:gd name="f51" fmla="*/ 0 1 f48"/>
                            <a:gd name="f52" fmla="*/ 73152 1 f48"/>
                            <a:gd name="f53" fmla="*/ f49 f40 1"/>
                            <a:gd name="f54" fmla="*/ f50 f40 1"/>
                            <a:gd name="f55" fmla="*/ f52 f41 1"/>
                            <a:gd name="f56" fmla="*/ f51 f41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53" t="f56" r="f54" b="f55"/>
                          <a:pathLst>
                            <a:path w="64008" h="73152">
                              <a:moveTo>
                                <a:pt x="f5" y="f2"/>
                              </a:moveTo>
                              <a:cubicBezTo>
                                <a:pt x="f6" y="f2"/>
                                <a:pt x="f7" y="f8"/>
                                <a:pt x="f9" y="f10"/>
                              </a:cubicBezTo>
                              <a:cubicBezTo>
                                <a:pt x="f11" y="f12"/>
                                <a:pt x="f13" y="f14"/>
                                <a:pt x="f15" y="f16"/>
                              </a:cubicBezTo>
                              <a:lnTo>
                                <a:pt x="f17" y="f18"/>
                              </a:lnTo>
                              <a:cubicBezTo>
                                <a:pt x="f19" y="f16"/>
                                <a:pt x="f19" y="f20"/>
                                <a:pt x="f6" y="f21"/>
                              </a:cubicBezTo>
                              <a:cubicBezTo>
                                <a:pt x="f22" y="f23"/>
                                <a:pt x="f24" y="f14"/>
                                <a:pt x="f5" y="f14"/>
                              </a:cubicBezTo>
                              <a:cubicBezTo>
                                <a:pt x="f25" y="f14"/>
                                <a:pt x="f18" y="f23"/>
                                <a:pt x="f16" y="f20"/>
                              </a:cubicBezTo>
                              <a:cubicBezTo>
                                <a:pt x="f26" y="f16"/>
                                <a:pt x="f20" y="f25"/>
                                <a:pt x="f20" y="f24"/>
                              </a:cubicBezTo>
                              <a:cubicBezTo>
                                <a:pt x="f20" y="f17"/>
                                <a:pt x="f26" y="f27"/>
                                <a:pt x="f16" y="f28"/>
                              </a:cubicBezTo>
                              <a:cubicBezTo>
                                <a:pt x="f18" y="f29"/>
                                <a:pt x="f25" y="f13"/>
                                <a:pt x="f5" y="f13"/>
                              </a:cubicBezTo>
                              <a:cubicBezTo>
                                <a:pt x="f30" y="f13"/>
                                <a:pt x="f22" y="f29"/>
                                <a:pt x="f31" y="f11"/>
                              </a:cubicBezTo>
                              <a:cubicBezTo>
                                <a:pt x="f19" y="f32"/>
                                <a:pt x="f17" y="f27"/>
                                <a:pt x="f33" y="f33"/>
                              </a:cubicBezTo>
                              <a:lnTo>
                                <a:pt x="f3" y="f34"/>
                              </a:lnTo>
                              <a:cubicBezTo>
                                <a:pt x="f15" y="f11"/>
                                <a:pt x="f29" y="f15"/>
                                <a:pt x="f28" y="f35"/>
                              </a:cubicBezTo>
                              <a:cubicBezTo>
                                <a:pt x="f7" y="f36"/>
                                <a:pt x="f31" y="f4"/>
                                <a:pt x="f5" y="f4"/>
                              </a:cubicBezTo>
                              <a:cubicBezTo>
                                <a:pt x="f37" y="f4"/>
                                <a:pt x="f14" y="f38"/>
                                <a:pt x="f12" y="f3"/>
                              </a:cubicBezTo>
                              <a:cubicBezTo>
                                <a:pt x="f39" y="f11"/>
                                <a:pt x="f2" y="f34"/>
                                <a:pt x="f2" y="f30"/>
                              </a:cubicBezTo>
                              <a:cubicBezTo>
                                <a:pt x="f2" y="f18"/>
                                <a:pt x="f39" y="f21"/>
                                <a:pt x="f12" y="f12"/>
                              </a:cubicBezTo>
                              <a:cubicBezTo>
                                <a:pt x="f14" y="f39"/>
                                <a:pt x="f37" y="f2"/>
                                <a:pt x="f5" y="f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68" name="Shape 1072746"/>
                      <wps:cNvSpPr/>
                      <wps:spPr>
                        <a:xfrm>
                          <a:off x="77724" y="1527"/>
                          <a:ext cx="62480" cy="71624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62484"/>
                            <a:gd name="f4" fmla="val 71628"/>
                            <a:gd name="f5" fmla="val 18288"/>
                            <a:gd name="f6" fmla="val 32004"/>
                            <a:gd name="f7" fmla="val 42672"/>
                            <a:gd name="f8" fmla="val 48768"/>
                            <a:gd name="f9" fmla="val 50292"/>
                            <a:gd name="f10" fmla="val 19812"/>
                            <a:gd name="f11" fmla="val 53340"/>
                            <a:gd name="f12" fmla="val 54864"/>
                            <a:gd name="f13" fmla="val 22860"/>
                            <a:gd name="f14" fmla="val 56388"/>
                            <a:gd name="f15" fmla="val 24384"/>
                            <a:gd name="f16" fmla="val 57912"/>
                            <a:gd name="f17" fmla="val 25908"/>
                            <a:gd name="f18" fmla="val 28956"/>
                            <a:gd name="f19" fmla="val 35052"/>
                            <a:gd name="f20" fmla="val 36576"/>
                            <a:gd name="f21" fmla="val 39624"/>
                            <a:gd name="f22" fmla="val 41148"/>
                            <a:gd name="f23" fmla="val 51816"/>
                            <a:gd name="f24" fmla="val 45720"/>
                            <a:gd name="f25" fmla="val 44196"/>
                            <a:gd name="f26" fmla="val 30480"/>
                            <a:gd name="f27" fmla="val 70104"/>
                            <a:gd name="f28" fmla="val 59436"/>
                            <a:gd name="f29" fmla="val 64008"/>
                            <a:gd name="f30" fmla="val 38100"/>
                            <a:gd name="f31" fmla="val 67056"/>
                            <a:gd name="f32" fmla="val 33528"/>
                            <a:gd name="f33" fmla="val 68580"/>
                            <a:gd name="f34" fmla="val 21336"/>
                            <a:gd name="f35" fmla="val 16764"/>
                            <a:gd name="f36" fmla="val 13716"/>
                            <a:gd name="f37" fmla="val 9144"/>
                            <a:gd name="f38" fmla="val 6096"/>
                            <a:gd name="f39" fmla="val 3048"/>
                            <a:gd name="f40" fmla="val 1524"/>
                            <a:gd name="f41" fmla="*/ f0 1 62484"/>
                            <a:gd name="f42" fmla="*/ f1 1 71628"/>
                            <a:gd name="f43" fmla="val f2"/>
                            <a:gd name="f44" fmla="val f3"/>
                            <a:gd name="f45" fmla="val f4"/>
                            <a:gd name="f46" fmla="+- f45 0 f43"/>
                            <a:gd name="f47" fmla="+- f44 0 f43"/>
                            <a:gd name="f48" fmla="*/ f47 1 62484"/>
                            <a:gd name="f49" fmla="*/ f46 1 71628"/>
                            <a:gd name="f50" fmla="*/ 0 1 f48"/>
                            <a:gd name="f51" fmla="*/ 62484 1 f48"/>
                            <a:gd name="f52" fmla="*/ 0 1 f49"/>
                            <a:gd name="f53" fmla="*/ 71628 1 f49"/>
                            <a:gd name="f54" fmla="*/ f50 f41 1"/>
                            <a:gd name="f55" fmla="*/ f51 f41 1"/>
                            <a:gd name="f56" fmla="*/ f53 f42 1"/>
                            <a:gd name="f57" fmla="*/ f52 f42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54" t="f57" r="f55" b="f56"/>
                          <a:pathLst>
                            <a:path w="62484" h="71628">
                              <a:moveTo>
                                <a:pt x="f2" y="f2"/>
                              </a:moveTo>
                              <a:lnTo>
                                <a:pt x="f5" y="f2"/>
                              </a:lnTo>
                              <a:lnTo>
                                <a:pt x="f5" y="f6"/>
                              </a:lnTo>
                              <a:cubicBezTo>
                                <a:pt x="f5" y="f7"/>
                                <a:pt x="f5" y="f8"/>
                                <a:pt x="f5" y="f9"/>
                              </a:cubicBezTo>
                              <a:cubicBezTo>
                                <a:pt x="f10" y="f11"/>
                                <a:pt x="f10" y="f12"/>
                                <a:pt x="f13" y="f14"/>
                              </a:cubicBezTo>
                              <a:cubicBezTo>
                                <a:pt x="f15" y="f16"/>
                                <a:pt x="f17" y="f16"/>
                                <a:pt x="f18" y="f16"/>
                              </a:cubicBezTo>
                              <a:cubicBezTo>
                                <a:pt x="f6" y="f16"/>
                                <a:pt x="f19" y="f14"/>
                                <a:pt x="f20" y="f12"/>
                              </a:cubicBezTo>
                              <a:cubicBezTo>
                                <a:pt x="f21" y="f11"/>
                                <a:pt x="f22" y="f23"/>
                                <a:pt x="f7" y="f8"/>
                              </a:cubicBezTo>
                              <a:cubicBezTo>
                                <a:pt x="f7" y="f24"/>
                                <a:pt x="f25" y="f21"/>
                                <a:pt x="f25" y="f26"/>
                              </a:cubicBezTo>
                              <a:lnTo>
                                <a:pt x="f25" y="f2"/>
                              </a:lnTo>
                              <a:lnTo>
                                <a:pt x="f3" y="f2"/>
                              </a:lnTo>
                              <a:lnTo>
                                <a:pt x="f3" y="f27"/>
                              </a:lnTo>
                              <a:lnTo>
                                <a:pt x="f25" y="f27"/>
                              </a:lnTo>
                              <a:lnTo>
                                <a:pt x="f25" y="f28"/>
                              </a:lnTo>
                              <a:cubicBezTo>
                                <a:pt x="f22" y="f29"/>
                                <a:pt x="f30" y="f31"/>
                                <a:pt x="f32" y="f33"/>
                              </a:cubicBezTo>
                              <a:cubicBezTo>
                                <a:pt x="f26" y="f27"/>
                                <a:pt x="f17" y="f4"/>
                                <a:pt x="f34" y="f4"/>
                              </a:cubicBezTo>
                              <a:cubicBezTo>
                                <a:pt x="f35" y="f4"/>
                                <a:pt x="f36" y="f27"/>
                                <a:pt x="f37" y="f33"/>
                              </a:cubicBezTo>
                              <a:cubicBezTo>
                                <a:pt x="f38" y="f31"/>
                                <a:pt x="f39" y="f29"/>
                                <a:pt x="f40" y="f28"/>
                              </a:cubicBezTo>
                              <a:cubicBezTo>
                                <a:pt x="f2" y="f14"/>
                                <a:pt x="f2" y="f9"/>
                                <a:pt x="f2" y="f25"/>
                              </a:cubicBezTo>
                              <a:lnTo>
                                <a:pt x="f2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wpg:wgp>
                </a:graphicData>
              </a:graphic>
            </wp:anchor>
          </w:drawing>
        </mc:Choice>
        <mc:Fallback>
          <w:pict>
            <v:group w14:anchorId="3A3CB98B" id="Group 1072744" o:spid="_x0000_s1026" style="position:absolute;margin-left:110.9pt;margin-top:116.3pt;width:11.05pt;height:5.75pt;z-index:251725824;mso-position-horizontal-relative:page;mso-position-vertical-relative:page" coordsize="140204,731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">
              <v:shape id="Shape 1072745" o:spid="_x0000_s1027" style="position:absolute;width:64008;height:73152;visibility:visible;mso-wrap-style:square;v-text-anchor:top" coordsize="64008,73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" path="m32004,v7620,,15240,1524,19812,4572c56388,9144,59436,13716,62484,21336l44196,24384c42672,21336,42672,18288,39624,16764,38100,15240,35052,13716,32004,13716v-4572,,-7620,1524,-10668,4572c19812,21336,18288,27432,18288,35052v,9144,1524,15240,3048,18288c24384,57912,27432,59436,32004,59436v4572,,6096,-1524,9144,-3048c42672,54864,44196,50292,45720,45720r18288,3048c62484,56388,57912,62484,53340,67056v-6096,4572,-12192,6096,-21336,6096c22860,73152,13716,70104,9144,64008,3048,56388,,48768,,36576,,24384,3048,16764,9144,9144,13716,3048,22860,,32004,xe" fillcolor="black" stroked="f">
                <v:path arrowok="t" o:connecttype="custom" o:connectlocs="32004,0;64008,36576;32004,73152;0,36576" o:connectangles="270,0,90,180" textboxrect="0,0,64008,73152"/>
              </v:shape>
              <v:shape id="Shape 1072746" o:spid="_x0000_s1028" style="position:absolute;left:77724;top:1527;width:62480;height:71624;visibility:visible;mso-wrap-style:square;v-text-anchor:top" coordsize="62484,71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" path="m,l18288,r,32004c18288,42672,18288,48768,18288,50292v1524,3048,1524,4572,4572,6096c24384,57912,25908,57912,28956,57912v3048,,6096,-1524,7620,-3048c39624,53340,41148,51816,42672,48768v,-3048,1524,-9144,1524,-18288l44196,,62484,r,70104l44196,70104r,-10668c41148,64008,38100,67056,33528,68580v-3048,1524,-7620,3048,-12192,3048c16764,71628,13716,70104,9144,68580,6096,67056,3048,64008,1524,59436,,56388,,50292,,44196l,xe" fillcolor="black" stroked="f">
                <v:path arrowok="t" o:connecttype="custom" o:connectlocs="31240,0;62480,35812;31240,71624;0,35812" o:connectangles="270,0,90,180" textboxrect="0,0,62484,71628"/>
              </v:shape>
              <w10:wrap type="square" anchorx="page" anchory="page"/>
            </v:group>
          </w:pict>
        </mc:Fallback>
      </mc:AlternateContent>
    </w:r>
  </w:p>
</w:hdr>
</file>

<file path=word/header2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728896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684785</wp:posOffset>
          </wp:positionV>
          <wp:extent cx="6172200" cy="225555"/>
          <wp:effectExtent l="0" t="0" r="0" b="3045"/>
          <wp:wrapSquare wrapText="bothSides"/>
          <wp:docPr id="70" name="Picture 106451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5555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727872" behindDoc="0" locked="0" layoutInCell="1" allowOverlap="1">
              <wp:simplePos x="0" y="0"/>
              <wp:positionH relativeFrom="column">
                <wp:posOffset>1449324</wp:posOffset>
              </wp:positionH>
              <wp:positionV relativeFrom="paragraph">
                <wp:posOffset>1478283</wp:posOffset>
              </wp:positionV>
              <wp:extent cx="62480" cy="71624"/>
              <wp:effectExtent l="0" t="0" r="0" b="4576"/>
              <wp:wrapSquare wrapText="bothSides"/>
              <wp:docPr id="71" name="Group 107273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2480" cy="71624"/>
                      </a:xfrm>
                      <a:custGeom>
                        <a:avLst/>
                        <a:gdLst>
                          <a:gd name="f0" fmla="val w"/>
                          <a:gd name="f1" fmla="val h"/>
                          <a:gd name="f2" fmla="val 0"/>
                          <a:gd name="f3" fmla="val 62484"/>
                          <a:gd name="f4" fmla="val 71628"/>
                          <a:gd name="f5" fmla="val 18288"/>
                          <a:gd name="f6" fmla="val 32004"/>
                          <a:gd name="f7" fmla="val 42672"/>
                          <a:gd name="f8" fmla="val 48768"/>
                          <a:gd name="f9" fmla="val 19812"/>
                          <a:gd name="f10" fmla="val 50292"/>
                          <a:gd name="f11" fmla="val 53340"/>
                          <a:gd name="f12" fmla="val 21336"/>
                          <a:gd name="f13" fmla="val 54864"/>
                          <a:gd name="f14" fmla="val 22860"/>
                          <a:gd name="f15" fmla="val 56388"/>
                          <a:gd name="f16" fmla="val 24384"/>
                          <a:gd name="f17" fmla="val 57912"/>
                          <a:gd name="f18" fmla="val 27432"/>
                          <a:gd name="f19" fmla="val 30480"/>
                          <a:gd name="f20" fmla="val 33528"/>
                          <a:gd name="f21" fmla="val 35052"/>
                          <a:gd name="f22" fmla="val 38100"/>
                          <a:gd name="f23" fmla="val 41148"/>
                          <a:gd name="f24" fmla="val 51816"/>
                          <a:gd name="f25" fmla="val 44196"/>
                          <a:gd name="f26" fmla="val 45720"/>
                          <a:gd name="f27" fmla="val 39624"/>
                          <a:gd name="f28" fmla="val 70104"/>
                          <a:gd name="f29" fmla="val 59436"/>
                          <a:gd name="f30" fmla="val 64008"/>
                          <a:gd name="f31" fmla="val 67056"/>
                          <a:gd name="f32" fmla="val 68580"/>
                          <a:gd name="f33" fmla="val 13716"/>
                          <a:gd name="f34" fmla="val 10668"/>
                          <a:gd name="f35" fmla="val 6096"/>
                          <a:gd name="f36" fmla="val 4572"/>
                          <a:gd name="f37" fmla="val 3048"/>
                          <a:gd name="f38" fmla="val 1524"/>
                          <a:gd name="f39" fmla="*/ f0 1 62484"/>
                          <a:gd name="f40" fmla="*/ f1 1 71628"/>
                          <a:gd name="f41" fmla="val f2"/>
                          <a:gd name="f42" fmla="val f3"/>
                          <a:gd name="f43" fmla="val f4"/>
                          <a:gd name="f44" fmla="+- f43 0 f41"/>
                          <a:gd name="f45" fmla="+- f42 0 f41"/>
                          <a:gd name="f46" fmla="*/ f45 1 62484"/>
                          <a:gd name="f47" fmla="*/ f44 1 71628"/>
                          <a:gd name="f48" fmla="*/ 0 1 f46"/>
                          <a:gd name="f49" fmla="*/ 62484 1 f46"/>
                          <a:gd name="f50" fmla="*/ 0 1 f47"/>
                          <a:gd name="f51" fmla="*/ 71628 1 f47"/>
                          <a:gd name="f52" fmla="*/ f48 f39 1"/>
                          <a:gd name="f53" fmla="*/ f49 f39 1"/>
                          <a:gd name="f54" fmla="*/ f51 f40 1"/>
                          <a:gd name="f55" fmla="*/ f50 f40 1"/>
                        </a:gdLst>
                        <a:ahLst/>
                        <a:cxnLst>
                          <a:cxn ang="3cd4">
                            <a:pos x="hc" y="t"/>
                          </a:cxn>
                          <a:cxn ang="0">
                            <a:pos x="r" y="vc"/>
                          </a:cxn>
                          <a:cxn ang="cd4">
                            <a:pos x="hc" y="b"/>
                          </a:cxn>
                          <a:cxn ang="cd2">
                            <a:pos x="l" y="vc"/>
                          </a:cxn>
                        </a:cxnLst>
                        <a:rect l="f52" t="f55" r="f53" b="f54"/>
                        <a:pathLst>
                          <a:path w="62484" h="71628">
                            <a:moveTo>
                              <a:pt x="f2" y="f2"/>
                            </a:moveTo>
                            <a:lnTo>
                              <a:pt x="f5" y="f2"/>
                            </a:lnTo>
                            <a:lnTo>
                              <a:pt x="f5" y="f6"/>
                            </a:lnTo>
                            <a:cubicBezTo>
                              <a:pt x="f5" y="f7"/>
                              <a:pt x="f5" y="f8"/>
                              <a:pt x="f9" y="f10"/>
                            </a:cubicBezTo>
                            <a:cubicBezTo>
                              <a:pt x="f9" y="f11"/>
                              <a:pt x="f12" y="f13"/>
                              <a:pt x="f14" y="f15"/>
                            </a:cubicBezTo>
                            <a:cubicBezTo>
                              <a:pt x="f16" y="f17"/>
                              <a:pt x="f18" y="f17"/>
                              <a:pt x="f19" y="f17"/>
                            </a:cubicBezTo>
                            <a:cubicBezTo>
                              <a:pt x="f20" y="f17"/>
                              <a:pt x="f21" y="f15"/>
                              <a:pt x="f22" y="f13"/>
                            </a:cubicBezTo>
                            <a:cubicBezTo>
                              <a:pt x="f23" y="f11"/>
                              <a:pt x="f7" y="f24"/>
                              <a:pt x="f7" y="f8"/>
                            </a:cubicBezTo>
                            <a:cubicBezTo>
                              <a:pt x="f25" y="f26"/>
                              <a:pt x="f25" y="f27"/>
                              <a:pt x="f25" y="f19"/>
                            </a:cubicBezTo>
                            <a:lnTo>
                              <a:pt x="f25" y="f2"/>
                            </a:lnTo>
                            <a:lnTo>
                              <a:pt x="f3" y="f2"/>
                            </a:lnTo>
                            <a:lnTo>
                              <a:pt x="f3" y="f28"/>
                            </a:lnTo>
                            <a:lnTo>
                              <a:pt x="f25" y="f28"/>
                            </a:lnTo>
                            <a:lnTo>
                              <a:pt x="f25" y="f29"/>
                            </a:lnTo>
                            <a:cubicBezTo>
                              <a:pt x="f7" y="f30"/>
                              <a:pt x="f22" y="f31"/>
                              <a:pt x="f21" y="f32"/>
                            </a:cubicBezTo>
                            <a:cubicBezTo>
                              <a:pt x="f19" y="f28"/>
                              <a:pt x="f18" y="f4"/>
                              <a:pt x="f14" y="f4"/>
                            </a:cubicBezTo>
                            <a:cubicBezTo>
                              <a:pt x="f5" y="f4"/>
                              <a:pt x="f33" y="f28"/>
                              <a:pt x="f34" y="f32"/>
                            </a:cubicBezTo>
                            <a:cubicBezTo>
                              <a:pt x="f35" y="f31"/>
                              <a:pt x="f36" y="f30"/>
                              <a:pt x="f37" y="f29"/>
                            </a:cubicBezTo>
                            <a:cubicBezTo>
                              <a:pt x="f38" y="f15"/>
                              <a:pt x="f2" y="f10"/>
                              <a:pt x="f2" y="f25"/>
                            </a:cubicBezTo>
                            <a:lnTo>
                              <a:pt x="f2" y="f2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 cap="flat">
                        <a:noFill/>
                        <a:prstDash val="solid"/>
                      </a:ln>
                    </wps:spPr>
                    <wps:bodyPr lIns="0" tIns="0" rIns="0" bIns="0"/>
                  </wps:wsp>
                </a:graphicData>
              </a:graphic>
            </wp:anchor>
          </w:drawing>
        </mc:Choice>
        <mc:Fallback>
          <w:pict>
            <v:shape w14:anchorId="40E5C752" id="Group 1072736" o:spid="_x0000_s1026" style="position:absolute;margin-left:114.1pt;margin-top:116.4pt;width:4.9pt;height:5.6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62484,7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" path="m,l18288,r,32004c18288,42672,18288,48768,19812,50292v,3048,1524,4572,3048,6096c24384,57912,27432,57912,30480,57912v3048,,4572,-1524,7620,-3048c41148,53340,42672,51816,42672,48768v1524,-3048,1524,-9144,1524,-18288l44196,,62484,r,70104l44196,70104r,-10668c42672,64008,38100,67056,35052,68580v-4572,1524,-7620,3048,-12192,3048c18288,71628,13716,70104,10668,68580,6096,67056,4572,64008,3048,59436,1524,56388,,50292,,44196l,xe" fillcolor="black" stroked="f">
              <v:path arrowok="t" o:connecttype="custom" o:connectlocs="31240,0;62480,35812;31240,71624;0,35812" o:connectangles="270,0,90,180" textboxrect="0,0,62484,71628"/>
              <w10:wrap type="square"/>
            </v:shape>
          </w:pict>
        </mc:Fallback>
      </mc:AlternateContent>
    </w:r>
  </w:p>
</w:hdr>
</file>

<file path=word/header2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730944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671571</wp:posOffset>
          </wp:positionV>
          <wp:extent cx="6172200" cy="228600"/>
          <wp:effectExtent l="0" t="0" r="0" b="0"/>
          <wp:wrapSquare wrapText="bothSides"/>
          <wp:docPr id="76" name="Picture 106455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8600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665408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684785</wp:posOffset>
          </wp:positionV>
          <wp:extent cx="6172200" cy="225555"/>
          <wp:effectExtent l="0" t="0" r="0" b="3045"/>
          <wp:wrapSquare wrapText="bothSides"/>
          <wp:docPr id="5" name="Picture 106428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5555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</w:p>
</w:hdr>
</file>

<file path=word/header3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732992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684785</wp:posOffset>
          </wp:positionV>
          <wp:extent cx="6172200" cy="225555"/>
          <wp:effectExtent l="0" t="0" r="0" b="3045"/>
          <wp:wrapSquare wrapText="bothSides"/>
          <wp:docPr id="72" name="Picture 106454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5555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734016" behindDoc="0" locked="0" layoutInCell="1" allowOverlap="1">
              <wp:simplePos x="0" y="0"/>
              <wp:positionH relativeFrom="page">
                <wp:posOffset>1408176</wp:posOffset>
              </wp:positionH>
              <wp:positionV relativeFrom="page">
                <wp:posOffset>1476756</wp:posOffset>
              </wp:positionV>
              <wp:extent cx="140204" cy="73152"/>
              <wp:effectExtent l="0" t="0" r="0" b="3048"/>
              <wp:wrapSquare wrapText="bothSides"/>
              <wp:docPr id="73" name="Group 107276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0204" cy="73152"/>
                        <a:chOff x="0" y="0"/>
                        <a:chExt cx="140204" cy="73152"/>
                      </a:xfrm>
                    </wpg:grpSpPr>
                    <wps:wsp>
                      <wps:cNvPr id="74" name="Shape 1072769"/>
                      <wps:cNvSpPr/>
                      <wps:spPr>
                        <a:xfrm>
                          <a:off x="0" y="0"/>
                          <a:ext cx="64008" cy="73152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64008"/>
                            <a:gd name="f4" fmla="val 73152"/>
                            <a:gd name="f5" fmla="val 32004"/>
                            <a:gd name="f6" fmla="val 39624"/>
                            <a:gd name="f7" fmla="val 47244"/>
                            <a:gd name="f8" fmla="val 1524"/>
                            <a:gd name="f9" fmla="val 51816"/>
                            <a:gd name="f10" fmla="val 4572"/>
                            <a:gd name="f11" fmla="val 56388"/>
                            <a:gd name="f12" fmla="val 9144"/>
                            <a:gd name="f13" fmla="val 59436"/>
                            <a:gd name="f14" fmla="val 13716"/>
                            <a:gd name="f15" fmla="val 62484"/>
                            <a:gd name="f16" fmla="val 21336"/>
                            <a:gd name="f17" fmla="val 44196"/>
                            <a:gd name="f18" fmla="val 24384"/>
                            <a:gd name="f19" fmla="val 42672"/>
                            <a:gd name="f20" fmla="val 18288"/>
                            <a:gd name="f21" fmla="val 16764"/>
                            <a:gd name="f22" fmla="val 38100"/>
                            <a:gd name="f23" fmla="val 15240"/>
                            <a:gd name="f24" fmla="val 35052"/>
                            <a:gd name="f25" fmla="val 27432"/>
                            <a:gd name="f26" fmla="val 19812"/>
                            <a:gd name="f27" fmla="val 50292"/>
                            <a:gd name="f28" fmla="val 53340"/>
                            <a:gd name="f29" fmla="val 57912"/>
                            <a:gd name="f30" fmla="val 36576"/>
                            <a:gd name="f31" fmla="val 41148"/>
                            <a:gd name="f32" fmla="val 54864"/>
                            <a:gd name="f33" fmla="val 45720"/>
                            <a:gd name="f34" fmla="val 48768"/>
                            <a:gd name="f35" fmla="val 67056"/>
                            <a:gd name="f36" fmla="val 71628"/>
                            <a:gd name="f37" fmla="val 22860"/>
                            <a:gd name="f38" fmla="val 70104"/>
                            <a:gd name="f39" fmla="val 3048"/>
                            <a:gd name="f40" fmla="*/ f0 1 64008"/>
                            <a:gd name="f41" fmla="*/ f1 1 73152"/>
                            <a:gd name="f42" fmla="val f2"/>
                            <a:gd name="f43" fmla="val f3"/>
                            <a:gd name="f44" fmla="val f4"/>
                            <a:gd name="f45" fmla="+- f44 0 f42"/>
                            <a:gd name="f46" fmla="+- f43 0 f42"/>
                            <a:gd name="f47" fmla="*/ f46 1 64008"/>
                            <a:gd name="f48" fmla="*/ f45 1 73152"/>
                            <a:gd name="f49" fmla="*/ 0 1 f47"/>
                            <a:gd name="f50" fmla="*/ 64008 1 f47"/>
                            <a:gd name="f51" fmla="*/ 0 1 f48"/>
                            <a:gd name="f52" fmla="*/ 73152 1 f48"/>
                            <a:gd name="f53" fmla="*/ f49 f40 1"/>
                            <a:gd name="f54" fmla="*/ f50 f40 1"/>
                            <a:gd name="f55" fmla="*/ f52 f41 1"/>
                            <a:gd name="f56" fmla="*/ f51 f41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53" t="f56" r="f54" b="f55"/>
                          <a:pathLst>
                            <a:path w="64008" h="73152">
                              <a:moveTo>
                                <a:pt x="f5" y="f2"/>
                              </a:moveTo>
                              <a:cubicBezTo>
                                <a:pt x="f6" y="f2"/>
                                <a:pt x="f7" y="f8"/>
                                <a:pt x="f9" y="f10"/>
                              </a:cubicBezTo>
                              <a:cubicBezTo>
                                <a:pt x="f11" y="f12"/>
                                <a:pt x="f13" y="f14"/>
                                <a:pt x="f15" y="f16"/>
                              </a:cubicBezTo>
                              <a:lnTo>
                                <a:pt x="f17" y="f18"/>
                              </a:lnTo>
                              <a:cubicBezTo>
                                <a:pt x="f19" y="f16"/>
                                <a:pt x="f19" y="f20"/>
                                <a:pt x="f6" y="f21"/>
                              </a:cubicBezTo>
                              <a:cubicBezTo>
                                <a:pt x="f22" y="f23"/>
                                <a:pt x="f24" y="f14"/>
                                <a:pt x="f5" y="f14"/>
                              </a:cubicBezTo>
                              <a:cubicBezTo>
                                <a:pt x="f25" y="f14"/>
                                <a:pt x="f18" y="f23"/>
                                <a:pt x="f16" y="f20"/>
                              </a:cubicBezTo>
                              <a:cubicBezTo>
                                <a:pt x="f26" y="f16"/>
                                <a:pt x="f20" y="f25"/>
                                <a:pt x="f20" y="f24"/>
                              </a:cubicBezTo>
                              <a:cubicBezTo>
                                <a:pt x="f20" y="f17"/>
                                <a:pt x="f26" y="f27"/>
                                <a:pt x="f16" y="f28"/>
                              </a:cubicBezTo>
                              <a:cubicBezTo>
                                <a:pt x="f18" y="f29"/>
                                <a:pt x="f25" y="f13"/>
                                <a:pt x="f5" y="f13"/>
                              </a:cubicBezTo>
                              <a:cubicBezTo>
                                <a:pt x="f30" y="f13"/>
                                <a:pt x="f22" y="f29"/>
                                <a:pt x="f31" y="f11"/>
                              </a:cubicBezTo>
                              <a:cubicBezTo>
                                <a:pt x="f19" y="f32"/>
                                <a:pt x="f17" y="f27"/>
                                <a:pt x="f33" y="f33"/>
                              </a:cubicBezTo>
                              <a:lnTo>
                                <a:pt x="f3" y="f34"/>
                              </a:lnTo>
                              <a:cubicBezTo>
                                <a:pt x="f15" y="f11"/>
                                <a:pt x="f29" y="f15"/>
                                <a:pt x="f28" y="f35"/>
                              </a:cubicBezTo>
                              <a:cubicBezTo>
                                <a:pt x="f7" y="f36"/>
                                <a:pt x="f31" y="f4"/>
                                <a:pt x="f5" y="f4"/>
                              </a:cubicBezTo>
                              <a:cubicBezTo>
                                <a:pt x="f37" y="f4"/>
                                <a:pt x="f14" y="f38"/>
                                <a:pt x="f12" y="f3"/>
                              </a:cubicBezTo>
                              <a:cubicBezTo>
                                <a:pt x="f39" y="f11"/>
                                <a:pt x="f2" y="f34"/>
                                <a:pt x="f2" y="f30"/>
                              </a:cubicBezTo>
                              <a:cubicBezTo>
                                <a:pt x="f2" y="f18"/>
                                <a:pt x="f39" y="f21"/>
                                <a:pt x="f12" y="f12"/>
                              </a:cubicBezTo>
                              <a:cubicBezTo>
                                <a:pt x="f14" y="f39"/>
                                <a:pt x="f37" y="f2"/>
                                <a:pt x="f5" y="f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75" name="Shape 1072770"/>
                      <wps:cNvSpPr/>
                      <wps:spPr>
                        <a:xfrm>
                          <a:off x="77724" y="1527"/>
                          <a:ext cx="62480" cy="71624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62484"/>
                            <a:gd name="f4" fmla="val 71628"/>
                            <a:gd name="f5" fmla="val 18288"/>
                            <a:gd name="f6" fmla="val 32004"/>
                            <a:gd name="f7" fmla="val 42672"/>
                            <a:gd name="f8" fmla="val 48768"/>
                            <a:gd name="f9" fmla="val 50292"/>
                            <a:gd name="f10" fmla="val 19812"/>
                            <a:gd name="f11" fmla="val 53340"/>
                            <a:gd name="f12" fmla="val 54864"/>
                            <a:gd name="f13" fmla="val 22860"/>
                            <a:gd name="f14" fmla="val 56388"/>
                            <a:gd name="f15" fmla="val 24384"/>
                            <a:gd name="f16" fmla="val 57912"/>
                            <a:gd name="f17" fmla="val 25908"/>
                            <a:gd name="f18" fmla="val 28956"/>
                            <a:gd name="f19" fmla="val 35052"/>
                            <a:gd name="f20" fmla="val 36576"/>
                            <a:gd name="f21" fmla="val 39624"/>
                            <a:gd name="f22" fmla="val 41148"/>
                            <a:gd name="f23" fmla="val 51816"/>
                            <a:gd name="f24" fmla="val 45720"/>
                            <a:gd name="f25" fmla="val 44196"/>
                            <a:gd name="f26" fmla="val 30480"/>
                            <a:gd name="f27" fmla="val 70104"/>
                            <a:gd name="f28" fmla="val 59436"/>
                            <a:gd name="f29" fmla="val 64008"/>
                            <a:gd name="f30" fmla="val 38100"/>
                            <a:gd name="f31" fmla="val 67056"/>
                            <a:gd name="f32" fmla="val 33528"/>
                            <a:gd name="f33" fmla="val 68580"/>
                            <a:gd name="f34" fmla="val 21336"/>
                            <a:gd name="f35" fmla="val 16764"/>
                            <a:gd name="f36" fmla="val 13716"/>
                            <a:gd name="f37" fmla="val 9144"/>
                            <a:gd name="f38" fmla="val 6096"/>
                            <a:gd name="f39" fmla="val 3048"/>
                            <a:gd name="f40" fmla="val 1524"/>
                            <a:gd name="f41" fmla="*/ f0 1 62484"/>
                            <a:gd name="f42" fmla="*/ f1 1 71628"/>
                            <a:gd name="f43" fmla="val f2"/>
                            <a:gd name="f44" fmla="val f3"/>
                            <a:gd name="f45" fmla="val f4"/>
                            <a:gd name="f46" fmla="+- f45 0 f43"/>
                            <a:gd name="f47" fmla="+- f44 0 f43"/>
                            <a:gd name="f48" fmla="*/ f47 1 62484"/>
                            <a:gd name="f49" fmla="*/ f46 1 71628"/>
                            <a:gd name="f50" fmla="*/ 0 1 f48"/>
                            <a:gd name="f51" fmla="*/ 62484 1 f48"/>
                            <a:gd name="f52" fmla="*/ 0 1 f49"/>
                            <a:gd name="f53" fmla="*/ 71628 1 f49"/>
                            <a:gd name="f54" fmla="*/ f50 f41 1"/>
                            <a:gd name="f55" fmla="*/ f51 f41 1"/>
                            <a:gd name="f56" fmla="*/ f53 f42 1"/>
                            <a:gd name="f57" fmla="*/ f52 f42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54" t="f57" r="f55" b="f56"/>
                          <a:pathLst>
                            <a:path w="62484" h="71628">
                              <a:moveTo>
                                <a:pt x="f2" y="f2"/>
                              </a:moveTo>
                              <a:lnTo>
                                <a:pt x="f5" y="f2"/>
                              </a:lnTo>
                              <a:lnTo>
                                <a:pt x="f5" y="f6"/>
                              </a:lnTo>
                              <a:cubicBezTo>
                                <a:pt x="f5" y="f7"/>
                                <a:pt x="f5" y="f8"/>
                                <a:pt x="f5" y="f9"/>
                              </a:cubicBezTo>
                              <a:cubicBezTo>
                                <a:pt x="f10" y="f11"/>
                                <a:pt x="f10" y="f12"/>
                                <a:pt x="f13" y="f14"/>
                              </a:cubicBezTo>
                              <a:cubicBezTo>
                                <a:pt x="f15" y="f16"/>
                                <a:pt x="f17" y="f16"/>
                                <a:pt x="f18" y="f16"/>
                              </a:cubicBezTo>
                              <a:cubicBezTo>
                                <a:pt x="f6" y="f16"/>
                                <a:pt x="f19" y="f14"/>
                                <a:pt x="f20" y="f12"/>
                              </a:cubicBezTo>
                              <a:cubicBezTo>
                                <a:pt x="f21" y="f11"/>
                                <a:pt x="f22" y="f23"/>
                                <a:pt x="f7" y="f8"/>
                              </a:cubicBezTo>
                              <a:cubicBezTo>
                                <a:pt x="f7" y="f24"/>
                                <a:pt x="f25" y="f21"/>
                                <a:pt x="f25" y="f26"/>
                              </a:cubicBezTo>
                              <a:lnTo>
                                <a:pt x="f25" y="f2"/>
                              </a:lnTo>
                              <a:lnTo>
                                <a:pt x="f3" y="f2"/>
                              </a:lnTo>
                              <a:lnTo>
                                <a:pt x="f3" y="f27"/>
                              </a:lnTo>
                              <a:lnTo>
                                <a:pt x="f25" y="f27"/>
                              </a:lnTo>
                              <a:lnTo>
                                <a:pt x="f25" y="f28"/>
                              </a:lnTo>
                              <a:cubicBezTo>
                                <a:pt x="f22" y="f29"/>
                                <a:pt x="f30" y="f31"/>
                                <a:pt x="f32" y="f33"/>
                              </a:cubicBezTo>
                              <a:cubicBezTo>
                                <a:pt x="f26" y="f27"/>
                                <a:pt x="f17" y="f4"/>
                                <a:pt x="f34" y="f4"/>
                              </a:cubicBezTo>
                              <a:cubicBezTo>
                                <a:pt x="f35" y="f4"/>
                                <a:pt x="f36" y="f27"/>
                                <a:pt x="f37" y="f33"/>
                              </a:cubicBezTo>
                              <a:cubicBezTo>
                                <a:pt x="f38" y="f31"/>
                                <a:pt x="f39" y="f29"/>
                                <a:pt x="f40" y="f28"/>
                              </a:cubicBezTo>
                              <a:cubicBezTo>
                                <a:pt x="f2" y="f14"/>
                                <a:pt x="f2" y="f9"/>
                                <a:pt x="f2" y="f25"/>
                              </a:cubicBezTo>
                              <a:lnTo>
                                <a:pt x="f2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wpg:wgp>
                </a:graphicData>
              </a:graphic>
            </wp:anchor>
          </w:drawing>
        </mc:Choice>
        <mc:Fallback>
          <w:pict>
            <v:group w14:anchorId="66EDD8A0" id="Group 1072768" o:spid="_x0000_s1026" style="position:absolute;margin-left:110.9pt;margin-top:116.3pt;width:11.05pt;height:5.75pt;z-index:251734016;mso-position-horizontal-relative:page;mso-position-vertical-relative:page" coordsize="140204,731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">
              <v:shape id="Shape 1072769" o:spid="_x0000_s1027" style="position:absolute;width:64008;height:73152;visibility:visible;mso-wrap-style:square;v-text-anchor:top" coordsize="64008,73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" path="m32004,v7620,,15240,1524,19812,4572c56388,9144,59436,13716,62484,21336l44196,24384c42672,21336,42672,18288,39624,16764,38100,15240,35052,13716,32004,13716v-4572,,-7620,1524,-10668,4572c19812,21336,18288,27432,18288,35052v,9144,1524,15240,3048,18288c24384,57912,27432,59436,32004,59436v4572,,6096,-1524,9144,-3048c42672,54864,44196,50292,45720,45720r18288,3048c62484,56388,57912,62484,53340,67056v-6096,4572,-12192,6096,-21336,6096c22860,73152,13716,70104,9144,64008,3048,56388,,48768,,36576,,24384,3048,16764,9144,9144,13716,3048,22860,,32004,xe" fillcolor="black" stroked="f">
                <v:path arrowok="t" o:connecttype="custom" o:connectlocs="32004,0;64008,36576;32004,73152;0,36576" o:connectangles="270,0,90,180" textboxrect="0,0,64008,73152"/>
              </v:shape>
              <v:shape id="Shape 1072770" o:spid="_x0000_s1028" style="position:absolute;left:77724;top:1527;width:62480;height:71624;visibility:visible;mso-wrap-style:square;v-text-anchor:top" coordsize="62484,71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" path="m,l18288,r,32004c18288,42672,18288,48768,18288,50292v1524,3048,1524,4572,4572,6096c24384,57912,25908,57912,28956,57912v3048,,6096,-1524,7620,-3048c39624,53340,41148,51816,42672,48768v,-3048,1524,-9144,1524,-18288l44196,,62484,r,70104l44196,70104r,-10668c41148,64008,38100,67056,33528,68580v-3048,1524,-7620,3048,-12192,3048c16764,71628,13716,70104,9144,68580,6096,67056,3048,64008,1524,59436,,56388,,50292,,44196l,xe" fillcolor="black" stroked="f">
                <v:path arrowok="t" o:connecttype="custom" o:connectlocs="31240,0;62480,35812;31240,71624;0,35812" o:connectangles="270,0,90,180" textboxrect="0,0,62484,71628"/>
              </v:shape>
              <w10:wrap type="square" anchorx="page" anchory="page"/>
            </v:group>
          </w:pict>
        </mc:Fallback>
      </mc:AlternateContent>
    </w:r>
  </w:p>
</w:hdr>
</file>

<file path=word/header3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737088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671571</wp:posOffset>
          </wp:positionV>
          <wp:extent cx="6172200" cy="228600"/>
          <wp:effectExtent l="0" t="0" r="0" b="0"/>
          <wp:wrapSquare wrapText="bothSides"/>
          <wp:docPr id="77" name="Picture 106453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8600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736064" behindDoc="0" locked="0" layoutInCell="1" allowOverlap="1">
              <wp:simplePos x="0" y="0"/>
              <wp:positionH relativeFrom="column">
                <wp:posOffset>1420364</wp:posOffset>
              </wp:positionH>
              <wp:positionV relativeFrom="paragraph">
                <wp:posOffset>1476756</wp:posOffset>
              </wp:positionV>
              <wp:extent cx="64008" cy="73152"/>
              <wp:effectExtent l="0" t="0" r="0" b="3048"/>
              <wp:wrapSquare wrapText="bothSides"/>
              <wp:docPr id="78" name="Group 107276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4008" cy="73152"/>
                      </a:xfrm>
                      <a:custGeom>
                        <a:avLst/>
                        <a:gdLst>
                          <a:gd name="f0" fmla="val w"/>
                          <a:gd name="f1" fmla="val h"/>
                          <a:gd name="f2" fmla="val 0"/>
                          <a:gd name="f3" fmla="val 64008"/>
                          <a:gd name="f4" fmla="val 73152"/>
                          <a:gd name="f5" fmla="val 32004"/>
                          <a:gd name="f6" fmla="val 39624"/>
                          <a:gd name="f7" fmla="val 47244"/>
                          <a:gd name="f8" fmla="val 1524"/>
                          <a:gd name="f9" fmla="val 51816"/>
                          <a:gd name="f10" fmla="val 4572"/>
                          <a:gd name="f11" fmla="val 56388"/>
                          <a:gd name="f12" fmla="val 9144"/>
                          <a:gd name="f13" fmla="val 59436"/>
                          <a:gd name="f14" fmla="val 13716"/>
                          <a:gd name="f15" fmla="val 62484"/>
                          <a:gd name="f16" fmla="val 21336"/>
                          <a:gd name="f17" fmla="val 44196"/>
                          <a:gd name="f18" fmla="val 24384"/>
                          <a:gd name="f19" fmla="val 42672"/>
                          <a:gd name="f20" fmla="val 41148"/>
                          <a:gd name="f21" fmla="val 18288"/>
                          <a:gd name="f22" fmla="val 16764"/>
                          <a:gd name="f23" fmla="val 38100"/>
                          <a:gd name="f24" fmla="val 15240"/>
                          <a:gd name="f25" fmla="val 35052"/>
                          <a:gd name="f26" fmla="val 27432"/>
                          <a:gd name="f27" fmla="val 50292"/>
                          <a:gd name="f28" fmla="val 53340"/>
                          <a:gd name="f29" fmla="val 57912"/>
                          <a:gd name="f30" fmla="val 54864"/>
                          <a:gd name="f31" fmla="val 45720"/>
                          <a:gd name="f32" fmla="val 48768"/>
                          <a:gd name="f33" fmla="val 60960"/>
                          <a:gd name="f34" fmla="val 67056"/>
                          <a:gd name="f35" fmla="val 71628"/>
                          <a:gd name="f36" fmla="val 70104"/>
                          <a:gd name="f37" fmla="val 7620"/>
                          <a:gd name="f38" fmla="val 3048"/>
                          <a:gd name="f39" fmla="val 36576"/>
                          <a:gd name="f40" fmla="*/ f0 1 64008"/>
                          <a:gd name="f41" fmla="*/ f1 1 73152"/>
                          <a:gd name="f42" fmla="val f2"/>
                          <a:gd name="f43" fmla="val f3"/>
                          <a:gd name="f44" fmla="val f4"/>
                          <a:gd name="f45" fmla="+- f44 0 f42"/>
                          <a:gd name="f46" fmla="+- f43 0 f42"/>
                          <a:gd name="f47" fmla="*/ f46 1 64008"/>
                          <a:gd name="f48" fmla="*/ f45 1 73152"/>
                          <a:gd name="f49" fmla="*/ 0 1 f47"/>
                          <a:gd name="f50" fmla="*/ 64008 1 f47"/>
                          <a:gd name="f51" fmla="*/ 0 1 f48"/>
                          <a:gd name="f52" fmla="*/ 73152 1 f48"/>
                          <a:gd name="f53" fmla="*/ f49 f40 1"/>
                          <a:gd name="f54" fmla="*/ f50 f40 1"/>
                          <a:gd name="f55" fmla="*/ f52 f41 1"/>
                          <a:gd name="f56" fmla="*/ f51 f41 1"/>
                        </a:gdLst>
                        <a:ahLst/>
                        <a:cxnLst>
                          <a:cxn ang="3cd4">
                            <a:pos x="hc" y="t"/>
                          </a:cxn>
                          <a:cxn ang="0">
                            <a:pos x="r" y="vc"/>
                          </a:cxn>
                          <a:cxn ang="cd4">
                            <a:pos x="hc" y="b"/>
                          </a:cxn>
                          <a:cxn ang="cd2">
                            <a:pos x="l" y="vc"/>
                          </a:cxn>
                        </a:cxnLst>
                        <a:rect l="f53" t="f56" r="f54" b="f55"/>
                        <a:pathLst>
                          <a:path w="64008" h="73152">
                            <a:moveTo>
                              <a:pt x="f5" y="f2"/>
                            </a:moveTo>
                            <a:cubicBezTo>
                              <a:pt x="f6" y="f2"/>
                              <a:pt x="f7" y="f8"/>
                              <a:pt x="f9" y="f10"/>
                            </a:cubicBezTo>
                            <a:cubicBezTo>
                              <a:pt x="f11" y="f12"/>
                              <a:pt x="f13" y="f14"/>
                              <a:pt x="f15" y="f16"/>
                            </a:cubicBezTo>
                            <a:lnTo>
                              <a:pt x="f17" y="f18"/>
                            </a:lnTo>
                            <a:cubicBezTo>
                              <a:pt x="f19" y="f16"/>
                              <a:pt x="f20" y="f21"/>
                              <a:pt x="f6" y="f22"/>
                            </a:cubicBezTo>
                            <a:cubicBezTo>
                              <a:pt x="f23" y="f24"/>
                              <a:pt x="f25" y="f14"/>
                              <a:pt x="f5" y="f14"/>
                            </a:cubicBezTo>
                            <a:cubicBezTo>
                              <a:pt x="f26" y="f14"/>
                              <a:pt x="f18" y="f24"/>
                              <a:pt x="f16" y="f21"/>
                            </a:cubicBezTo>
                            <a:cubicBezTo>
                              <a:pt x="f21" y="f16"/>
                              <a:pt x="f21" y="f26"/>
                              <a:pt x="f21" y="f25"/>
                            </a:cubicBezTo>
                            <a:cubicBezTo>
                              <a:pt x="f21" y="f17"/>
                              <a:pt x="f21" y="f27"/>
                              <a:pt x="f16" y="f28"/>
                            </a:cubicBezTo>
                            <a:cubicBezTo>
                              <a:pt x="f18" y="f29"/>
                              <a:pt x="f26" y="f13"/>
                              <a:pt x="f5" y="f13"/>
                            </a:cubicBezTo>
                            <a:cubicBezTo>
                              <a:pt x="f25" y="f13"/>
                              <a:pt x="f23" y="f29"/>
                              <a:pt x="f20" y="f11"/>
                            </a:cubicBezTo>
                            <a:cubicBezTo>
                              <a:pt x="f19" y="f30"/>
                              <a:pt x="f17" y="f27"/>
                              <a:pt x="f31" y="f31"/>
                            </a:cubicBezTo>
                            <a:lnTo>
                              <a:pt x="f3" y="f32"/>
                            </a:lnTo>
                            <a:cubicBezTo>
                              <a:pt x="f33" y="f11"/>
                              <a:pt x="f29" y="f15"/>
                              <a:pt x="f28" y="f34"/>
                            </a:cubicBezTo>
                            <a:cubicBezTo>
                              <a:pt x="f7" y="f35"/>
                              <a:pt x="f20" y="f4"/>
                              <a:pt x="f5" y="f4"/>
                            </a:cubicBezTo>
                            <a:cubicBezTo>
                              <a:pt x="f16" y="f4"/>
                              <a:pt x="f14" y="f36"/>
                              <a:pt x="f37" y="f3"/>
                            </a:cubicBezTo>
                            <a:cubicBezTo>
                              <a:pt x="f38" y="f11"/>
                              <a:pt x="f2" y="f32"/>
                              <a:pt x="f2" y="f39"/>
                            </a:cubicBezTo>
                            <a:cubicBezTo>
                              <a:pt x="f2" y="f18"/>
                              <a:pt x="f38" y="f22"/>
                              <a:pt x="f37" y="f12"/>
                            </a:cubicBezTo>
                            <a:cubicBezTo>
                              <a:pt x="f14" y="f38"/>
                              <a:pt x="f16" y="f2"/>
                              <a:pt x="f5" y="f2"/>
                            </a:cubicBez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 cap="flat">
                        <a:noFill/>
                        <a:prstDash val="solid"/>
                      </a:ln>
                    </wps:spPr>
                    <wps:bodyPr lIns="0" tIns="0" rIns="0" bIns="0"/>
                  </wps:wsp>
                </a:graphicData>
              </a:graphic>
            </wp:anchor>
          </w:drawing>
        </mc:Choice>
        <mc:Fallback>
          <w:pict>
            <v:shape w14:anchorId="28AB2389" id="Group 1072760" o:spid="_x0000_s1026" style="position:absolute;margin-left:111.85pt;margin-top:116.3pt;width:5.05pt;height:5.7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64008,731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" path="m32004,v7620,,15240,1524,19812,4572c56388,9144,59436,13716,62484,21336l44196,24384c42672,21336,41148,18288,39624,16764,38100,15240,35052,13716,32004,13716v-4572,,-7620,1524,-10668,4572c18288,21336,18288,27432,18288,35052v,9144,,15240,3048,18288c24384,57912,27432,59436,32004,59436v3048,,6096,-1524,9144,-3048c42672,54864,44196,50292,45720,45720r18288,3048c60960,56388,57912,62484,53340,67056v-6096,4572,-12192,6096,-21336,6096c21336,73152,13716,70104,7620,64008,3048,56388,,48768,,36576,,24384,3048,16764,7620,9144,13716,3048,21336,,32004,xe" fillcolor="black" stroked="f">
              <v:path arrowok="t" o:connecttype="custom" o:connectlocs="32004,0;64008,36576;32004,73152;0,36576" o:connectangles="270,0,90,180" textboxrect="0,0,64008,73152"/>
              <w10:wrap type="squar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667456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671571</wp:posOffset>
          </wp:positionV>
          <wp:extent cx="6172200" cy="228600"/>
          <wp:effectExtent l="0" t="0" r="0" b="0"/>
          <wp:wrapSquare wrapText="bothSides"/>
          <wp:docPr id="11" name="Picture 106433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8600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669504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684785</wp:posOffset>
          </wp:positionV>
          <wp:extent cx="6172200" cy="225555"/>
          <wp:effectExtent l="0" t="0" r="0" b="3045"/>
          <wp:wrapSquare wrapText="bothSides"/>
          <wp:docPr id="6" name="Picture 106432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5555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2523744</wp:posOffset>
              </wp:positionH>
              <wp:positionV relativeFrom="page">
                <wp:posOffset>1412748</wp:posOffset>
              </wp:positionV>
              <wp:extent cx="60963" cy="70106"/>
              <wp:effectExtent l="0" t="0" r="0" b="6094"/>
              <wp:wrapSquare wrapText="bothSides"/>
              <wp:docPr id="7" name="Group 10725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963" cy="70106"/>
                        <a:chOff x="0" y="0"/>
                        <a:chExt cx="60963" cy="70106"/>
                      </a:xfrm>
                    </wpg:grpSpPr>
                    <wps:wsp>
                      <wps:cNvPr id="8" name="Shape 1072517"/>
                      <wps:cNvSpPr/>
                      <wps:spPr>
                        <a:xfrm>
                          <a:off x="0" y="832"/>
                          <a:ext cx="32004" cy="69274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32004"/>
                            <a:gd name="f4" fmla="val 69273"/>
                            <a:gd name="f5" fmla="val 9456"/>
                            <a:gd name="f6" fmla="val 22860"/>
                            <a:gd name="f7" fmla="val 12885"/>
                            <a:gd name="f8" fmla="val 18288"/>
                            <a:gd name="f9" fmla="val 15933"/>
                            <a:gd name="f10" fmla="val 15240"/>
                            <a:gd name="f11" fmla="val 22029"/>
                            <a:gd name="f12" fmla="val 13716"/>
                            <a:gd name="f13" fmla="val 28125"/>
                            <a:gd name="f14" fmla="val 37269"/>
                            <a:gd name="f15" fmla="val 12192"/>
                            <a:gd name="f16" fmla="val 10668"/>
                            <a:gd name="f17" fmla="val 38793"/>
                            <a:gd name="f18" fmla="val 40317"/>
                            <a:gd name="f19" fmla="val 46413"/>
                            <a:gd name="f20" fmla="val 52509"/>
                            <a:gd name="f21" fmla="val 55557"/>
                            <a:gd name="f22" fmla="val 58605"/>
                            <a:gd name="f23" fmla="val 21336"/>
                            <a:gd name="f24" fmla="val 60129"/>
                            <a:gd name="f25" fmla="val 25908"/>
                            <a:gd name="f26" fmla="val 57516"/>
                            <a:gd name="f27" fmla="val 66928"/>
                            <a:gd name="f28" fmla="val 16764"/>
                            <a:gd name="f29" fmla="val 67749"/>
                            <a:gd name="f30" fmla="val 66225"/>
                            <a:gd name="f31" fmla="val 7620"/>
                            <a:gd name="f32" fmla="val 63177"/>
                            <a:gd name="f33" fmla="val 4572"/>
                            <a:gd name="f34" fmla="val 3048"/>
                            <a:gd name="f35" fmla="val 1524"/>
                            <a:gd name="f36" fmla="val 50985"/>
                            <a:gd name="f37" fmla="val 34221"/>
                            <a:gd name="f38" fmla="val 26601"/>
                            <a:gd name="f39" fmla="val 18981"/>
                            <a:gd name="f40" fmla="val 6789"/>
                            <a:gd name="f41" fmla="val 3741"/>
                            <a:gd name="f42" fmla="*/ f0 1 32004"/>
                            <a:gd name="f43" fmla="*/ f1 1 69273"/>
                            <a:gd name="f44" fmla="val f2"/>
                            <a:gd name="f45" fmla="val f3"/>
                            <a:gd name="f46" fmla="val f4"/>
                            <a:gd name="f47" fmla="+- f46 0 f44"/>
                            <a:gd name="f48" fmla="+- f45 0 f44"/>
                            <a:gd name="f49" fmla="*/ f48 1 32004"/>
                            <a:gd name="f50" fmla="*/ f47 1 69273"/>
                            <a:gd name="f51" fmla="*/ 0 1 f49"/>
                            <a:gd name="f52" fmla="*/ 32004 1 f49"/>
                            <a:gd name="f53" fmla="*/ 0 1 f50"/>
                            <a:gd name="f54" fmla="*/ 69273 1 f50"/>
                            <a:gd name="f55" fmla="*/ f51 f42 1"/>
                            <a:gd name="f56" fmla="*/ f52 f42 1"/>
                            <a:gd name="f57" fmla="*/ f54 f43 1"/>
                            <a:gd name="f58" fmla="*/ f53 f43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55" t="f58" r="f56" b="f57"/>
                          <a:pathLst>
                            <a:path w="32004" h="69273">
                              <a:moveTo>
                                <a:pt x="f3" y="f2"/>
                              </a:moveTo>
                              <a:lnTo>
                                <a:pt x="f3" y="f5"/>
                              </a:lnTo>
                              <a:lnTo>
                                <a:pt x="f6" y="f7"/>
                              </a:lnTo>
                              <a:cubicBezTo>
                                <a:pt x="f8" y="f9"/>
                                <a:pt x="f10" y="f11"/>
                                <a:pt x="f12" y="f13"/>
                              </a:cubicBezTo>
                              <a:lnTo>
                                <a:pt x="f3" y="f13"/>
                              </a:lnTo>
                              <a:lnTo>
                                <a:pt x="f3" y="f14"/>
                              </a:lnTo>
                              <a:lnTo>
                                <a:pt x="f15" y="f14"/>
                              </a:lnTo>
                              <a:cubicBezTo>
                                <a:pt x="f16" y="f17"/>
                                <a:pt x="f16" y="f18"/>
                                <a:pt x="f16" y="f18"/>
                              </a:cubicBezTo>
                              <a:cubicBezTo>
                                <a:pt x="f16" y="f19"/>
                                <a:pt x="f15" y="f20"/>
                                <a:pt x="f10" y="f21"/>
                              </a:cubicBezTo>
                              <a:cubicBezTo>
                                <a:pt x="f8" y="f22"/>
                                <a:pt x="f23" y="f24"/>
                                <a:pt x="f25" y="f24"/>
                              </a:cubicBezTo>
                              <a:lnTo>
                                <a:pt x="f3" y="f26"/>
                              </a:lnTo>
                              <a:lnTo>
                                <a:pt x="f3" y="f27"/>
                              </a:lnTo>
                              <a:lnTo>
                                <a:pt x="f25" y="f4"/>
                              </a:lnTo>
                              <a:cubicBezTo>
                                <a:pt x="f23" y="f4"/>
                                <a:pt x="f28" y="f29"/>
                                <a:pt x="f15" y="f30"/>
                              </a:cubicBezTo>
                              <a:cubicBezTo>
                                <a:pt x="f31" y="f32"/>
                                <a:pt x="f33" y="f24"/>
                                <a:pt x="f34" y="f21"/>
                              </a:cubicBezTo>
                              <a:cubicBezTo>
                                <a:pt x="f35" y="f36"/>
                                <a:pt x="f2" y="f19"/>
                                <a:pt x="f2" y="f18"/>
                              </a:cubicBezTo>
                              <a:cubicBezTo>
                                <a:pt x="f2" y="f37"/>
                                <a:pt x="f35" y="f38"/>
                                <a:pt x="f33" y="f39"/>
                              </a:cubicBezTo>
                              <a:cubicBezTo>
                                <a:pt x="f31" y="f7"/>
                                <a:pt x="f15" y="f40"/>
                                <a:pt x="f8" y="f41"/>
                              </a:cubicBezTo>
                              <a:lnTo>
                                <a:pt x="f3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9" name="Shape 1072518"/>
                      <wps:cNvSpPr/>
                      <wps:spPr>
                        <a:xfrm>
                          <a:off x="32004" y="45720"/>
                          <a:ext cx="24387" cy="22037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24384"/>
                            <a:gd name="f4" fmla="val 22039"/>
                            <a:gd name="f5" fmla="val 13716"/>
                            <a:gd name="f6" fmla="val 1524"/>
                            <a:gd name="f7" fmla="val 22860"/>
                            <a:gd name="f8" fmla="val 7620"/>
                            <a:gd name="f9" fmla="val 19812"/>
                            <a:gd name="f10" fmla="val 12192"/>
                            <a:gd name="f11" fmla="val 16764"/>
                            <a:gd name="f12" fmla="val 12627"/>
                            <a:gd name="f13" fmla="val 4572"/>
                            <a:gd name="f14" fmla="val 10668"/>
                            <a:gd name="f15" fmla="val 9144"/>
                            <a:gd name="f16" fmla="*/ f0 1 24384"/>
                            <a:gd name="f17" fmla="*/ f1 1 22039"/>
                            <a:gd name="f18" fmla="val f2"/>
                            <a:gd name="f19" fmla="val f3"/>
                            <a:gd name="f20" fmla="val f4"/>
                            <a:gd name="f21" fmla="+- f20 0 f18"/>
                            <a:gd name="f22" fmla="+- f19 0 f18"/>
                            <a:gd name="f23" fmla="*/ f22 1 24384"/>
                            <a:gd name="f24" fmla="*/ f21 1 22039"/>
                            <a:gd name="f25" fmla="*/ 0 1 f23"/>
                            <a:gd name="f26" fmla="*/ 24384 1 f23"/>
                            <a:gd name="f27" fmla="*/ 0 1 f24"/>
                            <a:gd name="f28" fmla="*/ 22039 1 f24"/>
                            <a:gd name="f29" fmla="*/ f25 f16 1"/>
                            <a:gd name="f30" fmla="*/ f26 f16 1"/>
                            <a:gd name="f31" fmla="*/ f28 f17 1"/>
                            <a:gd name="f32" fmla="*/ f27 f1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9" t="f32" r="f30" b="f31"/>
                          <a:pathLst>
                            <a:path w="24384" h="22039">
                              <a:moveTo>
                                <a:pt x="f5" y="f2"/>
                              </a:moveTo>
                              <a:lnTo>
                                <a:pt x="f3" y="f6"/>
                              </a:lnTo>
                              <a:cubicBezTo>
                                <a:pt x="f7" y="f8"/>
                                <a:pt x="f9" y="f10"/>
                                <a:pt x="f5" y="f11"/>
                              </a:cubicBezTo>
                              <a:lnTo>
                                <a:pt x="f2" y="f4"/>
                              </a:lnTo>
                              <a:lnTo>
                                <a:pt x="f2" y="f12"/>
                              </a:lnTo>
                              <a:lnTo>
                                <a:pt x="f13" y="f14"/>
                              </a:lnTo>
                              <a:cubicBezTo>
                                <a:pt x="f15" y="f15"/>
                                <a:pt x="f10" y="f13"/>
                                <a:pt x="f5" y="f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10" name="Shape 1072519"/>
                      <wps:cNvSpPr/>
                      <wps:spPr>
                        <a:xfrm>
                          <a:off x="32004" y="0"/>
                          <a:ext cx="28959" cy="38103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0"/>
                            <a:gd name="f3" fmla="val 28956"/>
                            <a:gd name="f4" fmla="val 38100"/>
                            <a:gd name="f5" fmla="val 3048"/>
                            <a:gd name="f6" fmla="val 10668"/>
                            <a:gd name="f7" fmla="val 16764"/>
                            <a:gd name="f8" fmla="val 21336"/>
                            <a:gd name="f9" fmla="val 7620"/>
                            <a:gd name="f10" fmla="val 25908"/>
                            <a:gd name="f11" fmla="val 12192"/>
                            <a:gd name="f12" fmla="val 19812"/>
                            <a:gd name="f13" fmla="val 27432"/>
                            <a:gd name="f14" fmla="val 30480"/>
                            <a:gd name="f15" fmla="val 35052"/>
                            <a:gd name="f16" fmla="val 18288"/>
                            <a:gd name="f17" fmla="val 13716"/>
                            <a:gd name="f18" fmla="val 9144"/>
                            <a:gd name="f19" fmla="val 10287"/>
                            <a:gd name="f20" fmla="val 831"/>
                            <a:gd name="f21" fmla="*/ f0 1 28956"/>
                            <a:gd name="f22" fmla="*/ f1 1 38100"/>
                            <a:gd name="f23" fmla="val f2"/>
                            <a:gd name="f24" fmla="val f3"/>
                            <a:gd name="f25" fmla="val f4"/>
                            <a:gd name="f26" fmla="+- f25 0 f23"/>
                            <a:gd name="f27" fmla="+- f24 0 f23"/>
                            <a:gd name="f28" fmla="*/ f27 1 28956"/>
                            <a:gd name="f29" fmla="*/ f26 1 38100"/>
                            <a:gd name="f30" fmla="*/ 0 1 f28"/>
                            <a:gd name="f31" fmla="*/ 28956 1 f28"/>
                            <a:gd name="f32" fmla="*/ 0 1 f29"/>
                            <a:gd name="f33" fmla="*/ 38100 1 f29"/>
                            <a:gd name="f34" fmla="*/ f30 f21 1"/>
                            <a:gd name="f35" fmla="*/ f31 f21 1"/>
                            <a:gd name="f36" fmla="*/ f33 f22 1"/>
                            <a:gd name="f37" fmla="*/ f32 f22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34" t="f37" r="f35" b="f36"/>
                          <a:pathLst>
                            <a:path w="28956" h="38100">
                              <a:moveTo>
                                <a:pt x="f5" y="f2"/>
                              </a:moveTo>
                              <a:cubicBezTo>
                                <a:pt x="f6" y="f2"/>
                                <a:pt x="f7" y="f5"/>
                                <a:pt x="f8" y="f9"/>
                              </a:cubicBezTo>
                              <a:cubicBezTo>
                                <a:pt x="f10" y="f11"/>
                                <a:pt x="f3" y="f12"/>
                                <a:pt x="f3" y="f13"/>
                              </a:cubicBezTo>
                              <a:cubicBezTo>
                                <a:pt x="f3" y="f14"/>
                                <a:pt x="f3" y="f15"/>
                                <a:pt x="f13" y="f4"/>
                              </a:cubicBezTo>
                              <a:lnTo>
                                <a:pt x="f2" y="f4"/>
                              </a:lnTo>
                              <a:lnTo>
                                <a:pt x="f2" y="f3"/>
                              </a:lnTo>
                              <a:lnTo>
                                <a:pt x="f16" y="f3"/>
                              </a:lnTo>
                              <a:cubicBezTo>
                                <a:pt x="f16" y="f13"/>
                                <a:pt x="f16" y="f13"/>
                                <a:pt x="f16" y="f10"/>
                              </a:cubicBezTo>
                              <a:cubicBezTo>
                                <a:pt x="f16" y="f8"/>
                                <a:pt x="f7" y="f7"/>
                                <a:pt x="f17" y="f17"/>
                              </a:cubicBezTo>
                              <a:cubicBezTo>
                                <a:pt x="f6" y="f6"/>
                                <a:pt x="f9" y="f18"/>
                                <a:pt x="f5" y="f18"/>
                              </a:cubicBezTo>
                              <a:lnTo>
                                <a:pt x="f2" y="f19"/>
                              </a:lnTo>
                              <a:lnTo>
                                <a:pt x="f2" y="f20"/>
                              </a:lnTo>
                              <a:lnTo>
                                <a:pt x="f5" y="f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wpg:wgp>
                </a:graphicData>
              </a:graphic>
            </wp:anchor>
          </w:drawing>
        </mc:Choice>
        <mc:Fallback>
          <w:pict>
            <v:group w14:anchorId="0E0A7778" id="Group 1072516" o:spid="_x0000_s1026" style="position:absolute;margin-left:198.7pt;margin-top:111.25pt;width:4.8pt;height:5.5pt;z-index:251670528;mso-position-horizontal-relative:page;mso-position-vertical-relative:page" coordsize="60963,70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">
              <v:shape id="Shape 1072517" o:spid="_x0000_s1027" style="position:absolute;top:832;width:32004;height:69274;visibility:visible;mso-wrap-style:square;v-text-anchor:top" coordsize="32004,69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" path="m32004,r,9456l22860,12885v-4572,3048,-7620,9144,-9144,15240l32004,28125r,9144l12192,37269v-1524,1524,-1524,3048,-1524,3048c10668,46413,12192,52509,15240,55557v3048,3048,6096,4572,10668,4572l32004,57516r,9412l25908,69273v-4572,,-9144,-1524,-13716,-3048c7620,63177,4572,60129,3048,55557,1524,50985,,46413,,40317,,34221,1524,26601,4572,18981,7620,12885,12192,6789,18288,3741l32004,xe" fillcolor="black" stroked="f">
                <v:path arrowok="t" o:connecttype="custom" o:connectlocs="16002,0;32004,34637;16002,69274;0,34637" o:connectangles="270,0,90,180" textboxrect="0,0,32004,69273"/>
              </v:shape>
              <v:shape id="Shape 1072518" o:spid="_x0000_s1028" style="position:absolute;left:32004;top:45720;width:24387;height:22037;visibility:visible;mso-wrap-style:square;v-text-anchor:top" coordsize="24384,22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" path="m13716,l24384,1524c22860,7620,19812,12192,13716,16764l,22039,,12627,4572,10668c9144,9144,12192,4572,13716,xe" fillcolor="black" stroked="f">
                <v:path arrowok="t" o:connecttype="custom" o:connectlocs="12194,0;24387,11019;12194,22037;0,11019" o:connectangles="270,0,90,180" textboxrect="0,0,24384,22039"/>
              </v:shape>
              <v:shape id="Shape 1072519" o:spid="_x0000_s1029" style="position:absolute;left:32004;width:28959;height:38103;visibility:visible;mso-wrap-style:square;v-text-anchor:top" coordsize="28956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" path="m3048,v7620,,13716,3048,18288,7620c25908,12192,28956,19812,28956,27432v,3048,,7620,-1524,10668l,38100,,28956r18288,c18288,27432,18288,27432,18288,25908v,-4572,-1524,-9144,-4572,-12192c10668,10668,7620,9144,3048,9144l,10287,,831,3048,xe" fillcolor="black" stroked="f">
                <v:path arrowok="t" o:connecttype="custom" o:connectlocs="14480,0;28959,19052;14480,38103;0,19052" o:connectangles="270,0,90,180" textboxrect="0,0,28956,38100"/>
              </v:shape>
              <w10:wrap type="square"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673600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671571</wp:posOffset>
          </wp:positionV>
          <wp:extent cx="6172200" cy="228600"/>
          <wp:effectExtent l="0" t="0" r="0" b="0"/>
          <wp:wrapSquare wrapText="bothSides"/>
          <wp:docPr id="12" name="Picture 106431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8600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72576" behindDoc="0" locked="0" layoutInCell="1" allowOverlap="1">
              <wp:simplePos x="0" y="0"/>
              <wp:positionH relativeFrom="column">
                <wp:posOffset>4210812</wp:posOffset>
              </wp:positionH>
              <wp:positionV relativeFrom="paragraph">
                <wp:posOffset>1388360</wp:posOffset>
              </wp:positionV>
              <wp:extent cx="19815" cy="15243"/>
              <wp:effectExtent l="0" t="0" r="0" b="0"/>
              <wp:wrapSquare wrapText="bothSides"/>
              <wp:docPr id="13" name="Group 107250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9815" cy="15243"/>
                      </a:xfrm>
                      <a:custGeom>
                        <a:avLst/>
                        <a:gdLst>
                          <a:gd name="f0" fmla="val w"/>
                          <a:gd name="f1" fmla="val h"/>
                          <a:gd name="f2" fmla="val 0"/>
                          <a:gd name="f3" fmla="val 19812"/>
                          <a:gd name="f4" fmla="val 15240"/>
                          <a:gd name="f5" fmla="val 3048"/>
                          <a:gd name="f6" fmla="val 16764"/>
                          <a:gd name="f7" fmla="*/ f0 1 19812"/>
                          <a:gd name="f8" fmla="*/ f1 1 15240"/>
                          <a:gd name="f9" fmla="val f2"/>
                          <a:gd name="f10" fmla="val f3"/>
                          <a:gd name="f11" fmla="val f4"/>
                          <a:gd name="f12" fmla="+- f11 0 f9"/>
                          <a:gd name="f13" fmla="+- f10 0 f9"/>
                          <a:gd name="f14" fmla="*/ f13 1 19812"/>
                          <a:gd name="f15" fmla="*/ f12 1 15240"/>
                          <a:gd name="f16" fmla="*/ 0 1 f14"/>
                          <a:gd name="f17" fmla="*/ 19812 1 f14"/>
                          <a:gd name="f18" fmla="*/ 0 1 f15"/>
                          <a:gd name="f19" fmla="*/ 15240 1 f15"/>
                          <a:gd name="f20" fmla="*/ f16 f7 1"/>
                          <a:gd name="f21" fmla="*/ f17 f7 1"/>
                          <a:gd name="f22" fmla="*/ f19 f8 1"/>
                          <a:gd name="f23" fmla="*/ f18 f8 1"/>
                        </a:gdLst>
                        <a:ahLst/>
                        <a:cxnLst>
                          <a:cxn ang="3cd4">
                            <a:pos x="hc" y="t"/>
                          </a:cxn>
                          <a:cxn ang="0">
                            <a:pos x="r" y="vc"/>
                          </a:cxn>
                          <a:cxn ang="cd4">
                            <a:pos x="hc" y="b"/>
                          </a:cxn>
                          <a:cxn ang="cd2">
                            <a:pos x="l" y="vc"/>
                          </a:cxn>
                        </a:cxnLst>
                        <a:rect l="f20" t="f23" r="f21" b="f22"/>
                        <a:pathLst>
                          <a:path w="19812" h="15240">
                            <a:moveTo>
                              <a:pt x="f5" y="f2"/>
                            </a:moveTo>
                            <a:lnTo>
                              <a:pt x="f3" y="f2"/>
                            </a:lnTo>
                            <a:lnTo>
                              <a:pt x="f6" y="f4"/>
                            </a:lnTo>
                            <a:lnTo>
                              <a:pt x="f2" y="f4"/>
                            </a:lnTo>
                            <a:lnTo>
                              <a:pt x="f5" y="f2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 cap="flat">
                        <a:noFill/>
                        <a:prstDash val="solid"/>
                      </a:ln>
                    </wps:spPr>
                    <wps:bodyPr lIns="0" tIns="0" rIns="0" bIns="0"/>
                  </wps:wsp>
                </a:graphicData>
              </a:graphic>
            </wp:anchor>
          </w:drawing>
        </mc:Choice>
        <mc:Fallback>
          <w:pict>
            <v:shape w14:anchorId="4281F4FB" id="Group 1072508" o:spid="_x0000_s1026" style="position:absolute;margin-left:331.55pt;margin-top:109.3pt;width:1.55pt;height:1.2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9812,1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" path="m3048,l19812,,16764,15240,,15240,3048,xe" fillcolor="black" stroked="f">
              <v:path arrowok="t" o:connecttype="custom" o:connectlocs="9908,0;19815,7622;9908,15243;0,7622" o:connectangles="270,0,90,180" textboxrect="0,0,19812,15240"/>
              <w10:wrap type="squar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675648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671571</wp:posOffset>
          </wp:positionV>
          <wp:extent cx="6172200" cy="228600"/>
          <wp:effectExtent l="0" t="0" r="0" b="0"/>
          <wp:wrapSquare wrapText="bothSides"/>
          <wp:docPr id="15" name="Picture 106433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8600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677696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684785</wp:posOffset>
          </wp:positionV>
          <wp:extent cx="6172200" cy="225555"/>
          <wp:effectExtent l="0" t="0" r="0" b="3045"/>
          <wp:wrapSquare wrapText="bothSides"/>
          <wp:docPr id="14" name="Picture 106434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5555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1ABF" w:rsidRDefault="007611B0">
    <w:pPr>
      <w:spacing w:after="0"/>
      <w:ind w:left="-1440" w:right="10800"/>
    </w:pPr>
    <w:r>
      <w:rPr>
        <w:noProof/>
      </w:rPr>
      <w:drawing>
        <wp:anchor distT="0" distB="0" distL="114300" distR="114300" simplePos="0" relativeHeight="251679744" behindDoc="0" locked="0" layoutInCell="1" allowOverlap="1">
          <wp:simplePos x="0" y="0"/>
          <wp:positionH relativeFrom="page">
            <wp:posOffset>798572</wp:posOffset>
          </wp:positionH>
          <wp:positionV relativeFrom="page">
            <wp:posOffset>671571</wp:posOffset>
          </wp:positionV>
          <wp:extent cx="6172200" cy="228600"/>
          <wp:effectExtent l="0" t="0" r="0" b="0"/>
          <wp:wrapSquare wrapText="bothSides"/>
          <wp:docPr id="17" name="Picture 106434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72200" cy="228600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defaultTabStop w:val="708"/>
  <w:autoHyphenation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</w:compat>
  <w:rsids>
    <w:rsidRoot w:val="00A2490A"/>
    <w:rsid w:val="007611B0"/>
    <w:rsid w:val="00A249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6DF46A8-0C88-41BB-9C9F-141FD6A140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sz w:val="22"/>
        <w:szCs w:val="22"/>
        <w:lang w:val="es-ES" w:eastAsia="es-ES" w:bidi="ar-SA"/>
      </w:rPr>
    </w:rPrDefault>
    <w:pPrDefault>
      <w:pPr>
        <w:autoSpaceDN w:val="0"/>
        <w:spacing w:after="160" w:line="256" w:lineRule="auto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pPr>
      <w:suppressAutoHyphens/>
    </w:pPr>
    <w:rPr>
      <w:rFonts w:eastAsia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Pr>
      <w:rFonts w:eastAsia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8.xml"/><Relationship Id="rId21" Type="http://schemas.openxmlformats.org/officeDocument/2006/relationships/header" Target="header6.xml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3.png"/><Relationship Id="rId68" Type="http://schemas.openxmlformats.org/officeDocument/2006/relationships/image" Target="media/image56.png"/><Relationship Id="rId84" Type="http://schemas.openxmlformats.org/officeDocument/2006/relationships/image" Target="media/image69.png"/><Relationship Id="rId89" Type="http://schemas.openxmlformats.org/officeDocument/2006/relationships/header" Target="header23.xml"/><Relationship Id="rId112" Type="http://schemas.openxmlformats.org/officeDocument/2006/relationships/header" Target="header30.xml"/><Relationship Id="rId16" Type="http://schemas.openxmlformats.org/officeDocument/2006/relationships/image" Target="media/image10.png"/><Relationship Id="rId107" Type="http://schemas.openxmlformats.org/officeDocument/2006/relationships/image" Target="media/image88.png"/><Relationship Id="rId11" Type="http://schemas.openxmlformats.org/officeDocument/2006/relationships/header" Target="header3.xml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header" Target="header12.xml"/><Relationship Id="rId58" Type="http://schemas.openxmlformats.org/officeDocument/2006/relationships/header" Target="header14.xml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image" Target="media/image86.png"/><Relationship Id="rId5" Type="http://schemas.openxmlformats.org/officeDocument/2006/relationships/endnotes" Target="endnotes.xml"/><Relationship Id="rId90" Type="http://schemas.openxmlformats.org/officeDocument/2006/relationships/image" Target="media/image74.png"/><Relationship Id="rId95" Type="http://schemas.openxmlformats.org/officeDocument/2006/relationships/image" Target="media/image79.png"/><Relationship Id="rId22" Type="http://schemas.openxmlformats.org/officeDocument/2006/relationships/image" Target="media/image15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4.png"/><Relationship Id="rId69" Type="http://schemas.openxmlformats.org/officeDocument/2006/relationships/image" Target="media/image57.png"/><Relationship Id="rId113" Type="http://schemas.openxmlformats.org/officeDocument/2006/relationships/header" Target="header31.xml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header" Target="header15.xml"/><Relationship Id="rId103" Type="http://schemas.openxmlformats.org/officeDocument/2006/relationships/header" Target="header26.xml"/><Relationship Id="rId108" Type="http://schemas.openxmlformats.org/officeDocument/2006/relationships/image" Target="media/image89.png"/><Relationship Id="rId54" Type="http://schemas.openxmlformats.org/officeDocument/2006/relationships/image" Target="media/image45.png"/><Relationship Id="rId70" Type="http://schemas.openxmlformats.org/officeDocument/2006/relationships/image" Target="media/image58.png"/><Relationship Id="rId75" Type="http://schemas.openxmlformats.org/officeDocument/2006/relationships/image" Target="media/image60.png"/><Relationship Id="rId91" Type="http://schemas.openxmlformats.org/officeDocument/2006/relationships/image" Target="media/image75.png"/><Relationship Id="rId96" Type="http://schemas.openxmlformats.org/officeDocument/2006/relationships/image" Target="media/image8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header" Target="header13.xml"/><Relationship Id="rId106" Type="http://schemas.openxmlformats.org/officeDocument/2006/relationships/image" Target="media/image87.png"/><Relationship Id="rId114" Type="http://schemas.openxmlformats.org/officeDocument/2006/relationships/fontTable" Target="fontTable.xml"/><Relationship Id="rId10" Type="http://schemas.openxmlformats.org/officeDocument/2006/relationships/header" Target="header2.xm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header" Target="header11.xml"/><Relationship Id="rId60" Type="http://schemas.openxmlformats.org/officeDocument/2006/relationships/image" Target="media/image50.png"/><Relationship Id="rId65" Type="http://schemas.openxmlformats.org/officeDocument/2006/relationships/header" Target="header16.xml"/><Relationship Id="rId73" Type="http://schemas.openxmlformats.org/officeDocument/2006/relationships/header" Target="header20.xml"/><Relationship Id="rId78" Type="http://schemas.openxmlformats.org/officeDocument/2006/relationships/image" Target="media/image63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94" Type="http://schemas.openxmlformats.org/officeDocument/2006/relationships/image" Target="media/image78.png"/><Relationship Id="rId99" Type="http://schemas.openxmlformats.org/officeDocument/2006/relationships/image" Target="media/image83.png"/><Relationship Id="rId101" Type="http://schemas.openxmlformats.org/officeDocument/2006/relationships/image" Target="media/image85.png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0.png"/><Relationship Id="rId109" Type="http://schemas.openxmlformats.org/officeDocument/2006/relationships/image" Target="media/image9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1.png"/><Relationship Id="rId97" Type="http://schemas.openxmlformats.org/officeDocument/2006/relationships/header" Target="header24.xml"/><Relationship Id="rId104" Type="http://schemas.openxmlformats.org/officeDocument/2006/relationships/header" Target="header27.xml"/><Relationship Id="rId7" Type="http://schemas.openxmlformats.org/officeDocument/2006/relationships/image" Target="media/image2.png"/><Relationship Id="rId71" Type="http://schemas.openxmlformats.org/officeDocument/2006/relationships/header" Target="header18.xml"/><Relationship Id="rId92" Type="http://schemas.openxmlformats.org/officeDocument/2006/relationships/image" Target="media/image76.png"/><Relationship Id="rId2" Type="http://schemas.openxmlformats.org/officeDocument/2006/relationships/settings" Target="settings.xml"/><Relationship Id="rId29" Type="http://schemas.openxmlformats.org/officeDocument/2006/relationships/image" Target="media/image20.png"/><Relationship Id="rId24" Type="http://schemas.openxmlformats.org/officeDocument/2006/relationships/image" Target="media/image17.png"/><Relationship Id="rId40" Type="http://schemas.openxmlformats.org/officeDocument/2006/relationships/header" Target="header9.xml"/><Relationship Id="rId45" Type="http://schemas.openxmlformats.org/officeDocument/2006/relationships/image" Target="media/image36.png"/><Relationship Id="rId66" Type="http://schemas.openxmlformats.org/officeDocument/2006/relationships/header" Target="header17.xml"/><Relationship Id="rId87" Type="http://schemas.openxmlformats.org/officeDocument/2006/relationships/header" Target="header21.xml"/><Relationship Id="rId110" Type="http://schemas.openxmlformats.org/officeDocument/2006/relationships/image" Target="media/image91.png"/><Relationship Id="rId115" Type="http://schemas.openxmlformats.org/officeDocument/2006/relationships/theme" Target="theme/theme1.xml"/><Relationship Id="rId61" Type="http://schemas.openxmlformats.org/officeDocument/2006/relationships/image" Target="media/image51.png"/><Relationship Id="rId82" Type="http://schemas.openxmlformats.org/officeDocument/2006/relationships/image" Target="media/image67.png"/><Relationship Id="rId19" Type="http://schemas.openxmlformats.org/officeDocument/2006/relationships/header" Target="header4.xml"/><Relationship Id="rId14" Type="http://schemas.openxmlformats.org/officeDocument/2006/relationships/image" Target="media/image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2.png"/><Relationship Id="rId100" Type="http://schemas.openxmlformats.org/officeDocument/2006/relationships/image" Target="media/image84.png"/><Relationship Id="rId105" Type="http://schemas.openxmlformats.org/officeDocument/2006/relationships/header" Target="header28.xml"/><Relationship Id="rId8" Type="http://schemas.openxmlformats.org/officeDocument/2006/relationships/image" Target="media/image3.png"/><Relationship Id="rId51" Type="http://schemas.openxmlformats.org/officeDocument/2006/relationships/image" Target="media/image42.png"/><Relationship Id="rId72" Type="http://schemas.openxmlformats.org/officeDocument/2006/relationships/header" Target="header19.xml"/><Relationship Id="rId93" Type="http://schemas.openxmlformats.org/officeDocument/2006/relationships/image" Target="media/image77.png"/><Relationship Id="rId98" Type="http://schemas.openxmlformats.org/officeDocument/2006/relationships/header" Target="header25.xml"/><Relationship Id="rId3" Type="http://schemas.openxmlformats.org/officeDocument/2006/relationships/webSettings" Target="webSettings.xml"/><Relationship Id="rId25" Type="http://schemas.openxmlformats.org/officeDocument/2006/relationships/header" Target="header7.xml"/><Relationship Id="rId46" Type="http://schemas.openxmlformats.org/officeDocument/2006/relationships/image" Target="media/image37.png"/><Relationship Id="rId67" Type="http://schemas.openxmlformats.org/officeDocument/2006/relationships/image" Target="media/image55.png"/><Relationship Id="rId20" Type="http://schemas.openxmlformats.org/officeDocument/2006/relationships/header" Target="header5.xml"/><Relationship Id="rId41" Type="http://schemas.openxmlformats.org/officeDocument/2006/relationships/header" Target="header10.xml"/><Relationship Id="rId62" Type="http://schemas.openxmlformats.org/officeDocument/2006/relationships/image" Target="media/image52.png"/><Relationship Id="rId83" Type="http://schemas.openxmlformats.org/officeDocument/2006/relationships/image" Target="media/image68.png"/><Relationship Id="rId88" Type="http://schemas.openxmlformats.org/officeDocument/2006/relationships/header" Target="header22.xml"/><Relationship Id="rId111" Type="http://schemas.openxmlformats.org/officeDocument/2006/relationships/header" Target="header29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32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43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44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48.pn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49.pn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44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48.png"/></Relationships>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49.pn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48.png"/></Relationships>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4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48.png"/></Relationships>
</file>

<file path=word/_rels/header21.xml.rels><?xml version="1.0" encoding="UTF-8" standalone="yes"?>
<Relationships xmlns="http://schemas.openxmlformats.org/package/2006/relationships"><Relationship Id="rId1" Type="http://schemas.openxmlformats.org/officeDocument/2006/relationships/image" Target="media/image72.png"/></Relationships>
</file>

<file path=word/_rels/header22.xml.rels><?xml version="1.0" encoding="UTF-8" standalone="yes"?>
<Relationships xmlns="http://schemas.openxmlformats.org/package/2006/relationships"><Relationship Id="rId1" Type="http://schemas.openxmlformats.org/officeDocument/2006/relationships/image" Target="media/image73.png"/></Relationships>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49.png"/></Relationships>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81.png"/></Relationships>
</file>

<file path=word/_rels/header25.xml.rels><?xml version="1.0" encoding="UTF-8" standalone="yes"?>
<Relationships xmlns="http://schemas.openxmlformats.org/package/2006/relationships"><Relationship Id="rId1" Type="http://schemas.openxmlformats.org/officeDocument/2006/relationships/image" Target="media/image82.png"/></Relationships>
</file>

<file path=word/_rels/header26.xml.rels><?xml version="1.0" encoding="UTF-8" standalone="yes"?>
<Relationships xmlns="http://schemas.openxmlformats.org/package/2006/relationships"><Relationship Id="rId1" Type="http://schemas.openxmlformats.org/officeDocument/2006/relationships/image" Target="media/image81.png"/></Relationships>
</file>

<file path=word/_rels/header27.xml.rels><?xml version="1.0" encoding="UTF-8" standalone="yes"?>
<Relationships xmlns="http://schemas.openxmlformats.org/package/2006/relationships"><Relationship Id="rId1" Type="http://schemas.openxmlformats.org/officeDocument/2006/relationships/image" Target="media/image82.png"/></Relationships>
</file>

<file path=word/_rels/header28.xml.rels><?xml version="1.0" encoding="UTF-8" standalone="yes"?>
<Relationships xmlns="http://schemas.openxmlformats.org/package/2006/relationships"><Relationship Id="rId1" Type="http://schemas.openxmlformats.org/officeDocument/2006/relationships/image" Target="media/image82.png"/></Relationships>
</file>

<file path=word/_rels/header29.xml.rels><?xml version="1.0" encoding="UTF-8" standalone="yes"?>
<Relationships xmlns="http://schemas.openxmlformats.org/package/2006/relationships"><Relationship Id="rId1" Type="http://schemas.openxmlformats.org/officeDocument/2006/relationships/image" Target="media/image9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30.xml.rels><?xml version="1.0" encoding="UTF-8" standalone="yes"?>
<Relationships xmlns="http://schemas.openxmlformats.org/package/2006/relationships"><Relationship Id="rId1" Type="http://schemas.openxmlformats.org/officeDocument/2006/relationships/image" Target="media/image93.png"/></Relationships>
</file>

<file path=word/_rels/header31.xml.rels><?xml version="1.0" encoding="UTF-8" standalone="yes"?>
<Relationships xmlns="http://schemas.openxmlformats.org/package/2006/relationships"><Relationship Id="rId1" Type="http://schemas.openxmlformats.org/officeDocument/2006/relationships/image" Target="media/image92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3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Normal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75</Pages>
  <Words>44</Words>
  <Characters>244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bop.pdf</vt:lpstr>
    </vt:vector>
  </TitlesOfParts>
  <Company/>
  <LinksUpToDate>false</LinksUpToDate>
  <CharactersWithSpaces>287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bop.pdf</dc:title>
  <dc:subject/>
  <dc:creator>Elisa Calle RamÃrez (ADL-Ayto. de Candelaria)</dc:creator>
  <cp:lastModifiedBy>teresa.freijido</cp:lastModifiedBy>
  <cp:revision>2</cp:revision>
  <dcterms:created xsi:type="dcterms:W3CDTF">2026-04-09T11:52:00Z</dcterms:created>
  <dcterms:modified xsi:type="dcterms:W3CDTF">2026-04-09T11:52:00Z</dcterms:modified>
</cp:coreProperties>
</file>